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BB" w:rsidRPr="00386DB1" w:rsidRDefault="001334BB" w:rsidP="00302371">
      <w:pPr>
        <w:pStyle w:val="NormalWe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4ECD"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5" type="#_x0000_t75" alt="gerb-bw" style="width:43.5pt;height:46.5pt;visibility:visible">
            <v:imagedata r:id="rId5" o:title="" gain="74473f"/>
          </v:shape>
        </w:pict>
      </w:r>
    </w:p>
    <w:p w:rsidR="001334BB" w:rsidRPr="00386DB1" w:rsidRDefault="001334BB" w:rsidP="00302371">
      <w:pPr>
        <w:pStyle w:val="Heading1"/>
        <w:jc w:val="center"/>
      </w:pPr>
      <w:r w:rsidRPr="00386DB1">
        <w:t>АДМИНИСТРАЦИЯ  ГОРОДА  НОВОАЛТАЙСКА</w:t>
      </w:r>
    </w:p>
    <w:p w:rsidR="001334BB" w:rsidRPr="00386DB1" w:rsidRDefault="001334BB" w:rsidP="00302371">
      <w:pPr>
        <w:pStyle w:val="Heading1"/>
        <w:jc w:val="center"/>
      </w:pPr>
      <w:r w:rsidRPr="00386DB1">
        <w:t>АЛТАЙСКОГО  КРАЯ</w:t>
      </w:r>
    </w:p>
    <w:p w:rsidR="001334BB" w:rsidRPr="00386DB1" w:rsidRDefault="001334BB" w:rsidP="00302371">
      <w:pPr>
        <w:rPr>
          <w:b/>
          <w:bCs/>
          <w:sz w:val="28"/>
          <w:szCs w:val="28"/>
        </w:rPr>
      </w:pPr>
    </w:p>
    <w:p w:rsidR="001334BB" w:rsidRPr="00386DB1" w:rsidRDefault="001334BB" w:rsidP="00302371">
      <w:pPr>
        <w:pStyle w:val="Heading3"/>
        <w:rPr>
          <w:sz w:val="28"/>
          <w:szCs w:val="28"/>
        </w:rPr>
      </w:pPr>
      <w:r w:rsidRPr="00386DB1">
        <w:rPr>
          <w:sz w:val="28"/>
          <w:szCs w:val="28"/>
        </w:rPr>
        <w:t xml:space="preserve"> П О С Т А Н О В Л Е Н И Е </w:t>
      </w:r>
    </w:p>
    <w:p w:rsidR="001334BB" w:rsidRPr="00386DB1" w:rsidRDefault="001334BB" w:rsidP="00302371">
      <w:pPr>
        <w:rPr>
          <w:sz w:val="28"/>
          <w:szCs w:val="28"/>
        </w:rPr>
      </w:pPr>
    </w:p>
    <w:p w:rsidR="001334BB" w:rsidRDefault="001334BB" w:rsidP="00E92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13.05.2</w:t>
      </w:r>
      <w:r w:rsidRPr="00F572B3">
        <w:rPr>
          <w:rFonts w:ascii="Times New Roman" w:hAnsi="Times New Roman" w:cs="Times New Roman"/>
          <w:sz w:val="28"/>
          <w:szCs w:val="28"/>
        </w:rPr>
        <w:t xml:space="preserve">009           </w:t>
      </w:r>
      <w:r w:rsidRPr="00F572B3">
        <w:rPr>
          <w:rFonts w:ascii="Times New Roman" w:hAnsi="Times New Roman" w:cs="Times New Roman"/>
          <w:sz w:val="28"/>
          <w:szCs w:val="28"/>
        </w:rPr>
        <w:tab/>
      </w:r>
      <w:r w:rsidRPr="00F572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572B3">
        <w:rPr>
          <w:rFonts w:ascii="Times New Roman" w:hAnsi="Times New Roman" w:cs="Times New Roman"/>
          <w:sz w:val="28"/>
          <w:szCs w:val="28"/>
        </w:rPr>
        <w:t xml:space="preserve">г. Новоалтайск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72B3">
        <w:rPr>
          <w:rFonts w:ascii="Times New Roman" w:hAnsi="Times New Roman" w:cs="Times New Roman"/>
          <w:sz w:val="28"/>
          <w:szCs w:val="28"/>
        </w:rPr>
        <w:t xml:space="preserve">       </w:t>
      </w:r>
      <w:r w:rsidRPr="00F572B3">
        <w:rPr>
          <w:rFonts w:ascii="Times New Roman" w:hAnsi="Times New Roman" w:cs="Times New Roman"/>
          <w:sz w:val="28"/>
          <w:szCs w:val="28"/>
        </w:rPr>
        <w:tab/>
      </w:r>
      <w:r w:rsidRPr="00F572B3">
        <w:rPr>
          <w:rFonts w:ascii="Times New Roman" w:hAnsi="Times New Roman" w:cs="Times New Roman"/>
          <w:sz w:val="28"/>
          <w:szCs w:val="28"/>
        </w:rPr>
        <w:tab/>
      </w:r>
      <w:r w:rsidRPr="00F572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72B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827</w:t>
      </w:r>
    </w:p>
    <w:p w:rsidR="001334BB" w:rsidRDefault="001334BB" w:rsidP="00302371">
      <w:pPr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302371">
      <w:pPr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302371">
      <w:pPr>
        <w:spacing w:after="0" w:line="240" w:lineRule="auto"/>
        <w:ind w:right="51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силах и средствах постоянной готовности</w:t>
      </w:r>
    </w:p>
    <w:p w:rsidR="001334BB" w:rsidRDefault="001334BB" w:rsidP="00302371">
      <w:pPr>
        <w:spacing w:after="0" w:line="240" w:lineRule="auto"/>
        <w:ind w:right="5165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Pr="00386DB1" w:rsidRDefault="001334BB" w:rsidP="00302371">
      <w:pPr>
        <w:pStyle w:val="NormalWeb"/>
        <w:jc w:val="center"/>
        <w:rPr>
          <w:rFonts w:ascii="Times New Roman" w:hAnsi="Times New Roman" w:cs="Times New Roman"/>
          <w:sz w:val="28"/>
          <w:szCs w:val="28"/>
        </w:rPr>
      </w:pPr>
      <w:r w:rsidRPr="00386DB1">
        <w:rPr>
          <w:rFonts w:ascii="Times New Roman" w:hAnsi="Times New Roman" w:cs="Times New Roman"/>
          <w:sz w:val="28"/>
          <w:szCs w:val="28"/>
        </w:rPr>
        <w:t xml:space="preserve">    </w:t>
      </w:r>
    </w:p>
    <w:p w:rsidR="001334BB" w:rsidRPr="00F572B3" w:rsidRDefault="001334BB" w:rsidP="003E278B">
      <w:pPr>
        <w:pStyle w:val="NormalWe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DB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21.12.94 N 68-ФЗ "О защите населения и территорий от чрезвычайных ситуаций природного и техногенного характера", Постановлением Правительства Российской Федерации от 30.12.2003 N 794 "О единой государственной системе предупреждения и ликвидации чрезвычайных ситуаций", 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от 14.06.2007 №269 </w:t>
      </w:r>
      <w:r w:rsidRPr="00386DB1">
        <w:rPr>
          <w:rFonts w:ascii="Times New Roman" w:hAnsi="Times New Roman" w:cs="Times New Roman"/>
          <w:sz w:val="28"/>
          <w:szCs w:val="28"/>
        </w:rPr>
        <w:t>"О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86D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утверждении перечня сил постоянной готовности  Алтайской территориальной подсистемы единой государственной системы предупреждения и ликвидации чрезвычайных ситуаций»</w:t>
      </w:r>
      <w:r w:rsidRPr="00386DB1">
        <w:rPr>
          <w:rFonts w:ascii="Times New Roman" w:hAnsi="Times New Roman" w:cs="Times New Roman"/>
          <w:sz w:val="28"/>
          <w:szCs w:val="28"/>
        </w:rPr>
        <w:t xml:space="preserve">, в целях предотвращения и ликвидации чрезвычайных ситуаций на территории </w:t>
      </w:r>
      <w:r>
        <w:rPr>
          <w:rFonts w:ascii="Times New Roman" w:hAnsi="Times New Roman" w:cs="Times New Roman"/>
          <w:sz w:val="28"/>
          <w:szCs w:val="28"/>
        </w:rPr>
        <w:t>города Новоалтайска,</w:t>
      </w:r>
      <w:r w:rsidRPr="00386DB1">
        <w:rPr>
          <w:rFonts w:ascii="Times New Roman" w:hAnsi="Times New Roman" w:cs="Times New Roman"/>
          <w:sz w:val="28"/>
          <w:szCs w:val="28"/>
        </w:rPr>
        <w:t xml:space="preserve"> </w:t>
      </w:r>
      <w:r w:rsidRPr="003E278B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1334BB" w:rsidRDefault="001334BB" w:rsidP="00302371">
      <w:pPr>
        <w:pStyle w:val="NormalWeb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507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bookmarkStart w:id="0" w:name="C3"/>
      <w:bookmarkEnd w:id="0"/>
      <w:r w:rsidRPr="00375507">
        <w:rPr>
          <w:rFonts w:ascii="Times New Roman" w:hAnsi="Times New Roman" w:cs="Times New Roman"/>
          <w:color w:val="auto"/>
          <w:sz w:val="28"/>
          <w:szCs w:val="28"/>
        </w:rPr>
        <w:t xml:space="preserve">сил и средств </w:t>
      </w:r>
      <w:bookmarkStart w:id="1" w:name="C4"/>
      <w:bookmarkEnd w:id="1"/>
      <w:r w:rsidRPr="00375507">
        <w:rPr>
          <w:rFonts w:ascii="Times New Roman" w:hAnsi="Times New Roman" w:cs="Times New Roman"/>
          <w:color w:val="auto"/>
          <w:sz w:val="28"/>
          <w:szCs w:val="28"/>
        </w:rPr>
        <w:t xml:space="preserve"> постоянной</w:t>
      </w:r>
      <w:bookmarkStart w:id="2" w:name="C5"/>
      <w:bookmarkEnd w:id="2"/>
      <w:r w:rsidRPr="00375507">
        <w:rPr>
          <w:rFonts w:ascii="Times New Roman" w:hAnsi="Times New Roman" w:cs="Times New Roman"/>
          <w:color w:val="auto"/>
          <w:sz w:val="28"/>
          <w:szCs w:val="28"/>
        </w:rPr>
        <w:t xml:space="preserve"> готовности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976FD">
        <w:rPr>
          <w:rFonts w:ascii="Times New Roman" w:hAnsi="Times New Roman" w:cs="Times New Roman"/>
          <w:color w:val="auto"/>
          <w:sz w:val="28"/>
          <w:szCs w:val="28"/>
        </w:rPr>
        <w:t>Новоалтайского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976FD">
        <w:rPr>
          <w:rFonts w:ascii="Times New Roman" w:hAnsi="Times New Roman" w:cs="Times New Roman"/>
          <w:color w:val="auto"/>
          <w:sz w:val="28"/>
          <w:szCs w:val="28"/>
        </w:rPr>
        <w:t>городского звена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Алтайской территориальной </w:t>
      </w:r>
      <w:r w:rsidRPr="00375507">
        <w:rPr>
          <w:rFonts w:ascii="Times New Roman" w:hAnsi="Times New Roman" w:cs="Times New Roman"/>
          <w:sz w:val="28"/>
          <w:szCs w:val="28"/>
        </w:rPr>
        <w:t>подсистемы единой государственной системы предупреждения и ликвидации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1334BB" w:rsidRDefault="001334BB" w:rsidP="0027115C">
      <w:pPr>
        <w:pStyle w:val="NormalWe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DB1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>
        <w:rPr>
          <w:rFonts w:ascii="Times New Roman" w:hAnsi="Times New Roman" w:cs="Times New Roman"/>
          <w:sz w:val="28"/>
          <w:szCs w:val="28"/>
        </w:rPr>
        <w:t>руководителям предприятий и организаций города</w:t>
      </w:r>
      <w:r w:rsidRPr="00386DB1">
        <w:rPr>
          <w:rFonts w:ascii="Times New Roman" w:hAnsi="Times New Roman" w:cs="Times New Roman"/>
          <w:sz w:val="28"/>
          <w:szCs w:val="28"/>
        </w:rPr>
        <w:t>, имеющим собственные аварийно-спасательные формирования или создающим их вновь, принять меры по поддержанию формирований в готовности к выполнению задач по предназначению, проведению аттестации и регис</w:t>
      </w:r>
      <w:r>
        <w:rPr>
          <w:rFonts w:ascii="Times New Roman" w:hAnsi="Times New Roman" w:cs="Times New Roman"/>
          <w:sz w:val="28"/>
          <w:szCs w:val="28"/>
        </w:rPr>
        <w:t>трации в установленном порядке.</w:t>
      </w:r>
    </w:p>
    <w:p w:rsidR="001334BB" w:rsidRDefault="001334BB" w:rsidP="0027115C">
      <w:pPr>
        <w:pStyle w:val="NormalWeb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города от 28 мая 2002 года № 1863 «Об утверждении расчёта сил и средств городского звена территориальной подсистемы РСЧС привлекаемых для выполнения мероприятий при угрозе и возникновении крупных производственных аварий, катастроф и стихийных бедствий».</w:t>
      </w:r>
    </w:p>
    <w:p w:rsidR="001334BB" w:rsidRDefault="001334BB" w:rsidP="00302371">
      <w:pPr>
        <w:pStyle w:val="ListParagraph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AD7">
        <w:rPr>
          <w:rFonts w:ascii="Times New Roman" w:hAnsi="Times New Roman" w:cs="Times New Roman"/>
          <w:sz w:val="28"/>
          <w:szCs w:val="28"/>
        </w:rPr>
        <w:t xml:space="preserve">Опубликовать данное постановление в «Вестнике муниципального образования города Новоалтайска». </w:t>
      </w:r>
    </w:p>
    <w:p w:rsidR="001334BB" w:rsidRDefault="001334BB" w:rsidP="001F0AD7">
      <w:pPr>
        <w:pStyle w:val="ListParagraph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F0AD7">
        <w:rPr>
          <w:rFonts w:ascii="Times New Roman" w:hAnsi="Times New Roman" w:cs="Times New Roman"/>
          <w:sz w:val="28"/>
          <w:szCs w:val="28"/>
        </w:rPr>
        <w:t xml:space="preserve"> Контроль за выполнением постановления возложить на первого заместителя главы администрации города Парадовского Б.К.</w:t>
      </w:r>
    </w:p>
    <w:p w:rsidR="001334BB" w:rsidRPr="001F0AD7" w:rsidRDefault="001334BB" w:rsidP="001F0AD7">
      <w:pPr>
        <w:pStyle w:val="ListParagraph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Pr="00386DB1" w:rsidRDefault="001334BB" w:rsidP="00302371">
      <w:pPr>
        <w:pStyle w:val="NormalWe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Pr="00302371" w:rsidRDefault="001334BB" w:rsidP="00302371">
      <w:pPr>
        <w:rPr>
          <w:rFonts w:ascii="Times New Roman" w:hAnsi="Times New Roman" w:cs="Times New Roman"/>
          <w:sz w:val="28"/>
          <w:szCs w:val="28"/>
        </w:rPr>
      </w:pPr>
      <w:r w:rsidRPr="00302371">
        <w:rPr>
          <w:rFonts w:ascii="Times New Roman" w:hAnsi="Times New Roman" w:cs="Times New Roman"/>
          <w:sz w:val="28"/>
          <w:szCs w:val="28"/>
        </w:rPr>
        <w:t>Глава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02371">
        <w:rPr>
          <w:rFonts w:ascii="Times New Roman" w:hAnsi="Times New Roman" w:cs="Times New Roman"/>
          <w:sz w:val="28"/>
          <w:szCs w:val="28"/>
        </w:rPr>
        <w:tab/>
      </w:r>
      <w:r w:rsidRPr="00302371">
        <w:rPr>
          <w:rFonts w:ascii="Times New Roman" w:hAnsi="Times New Roman" w:cs="Times New Roman"/>
          <w:sz w:val="28"/>
          <w:szCs w:val="28"/>
        </w:rPr>
        <w:tab/>
      </w:r>
      <w:r w:rsidRPr="00302371">
        <w:rPr>
          <w:rFonts w:ascii="Times New Roman" w:hAnsi="Times New Roman" w:cs="Times New Roman"/>
          <w:sz w:val="28"/>
          <w:szCs w:val="28"/>
        </w:rPr>
        <w:tab/>
      </w:r>
      <w:r w:rsidRPr="00302371">
        <w:rPr>
          <w:rFonts w:ascii="Times New Roman" w:hAnsi="Times New Roman" w:cs="Times New Roman"/>
          <w:sz w:val="28"/>
          <w:szCs w:val="28"/>
        </w:rPr>
        <w:tab/>
      </w:r>
      <w:r w:rsidRPr="0030237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02371">
        <w:rPr>
          <w:rFonts w:ascii="Times New Roman" w:hAnsi="Times New Roman" w:cs="Times New Roman"/>
          <w:sz w:val="28"/>
          <w:szCs w:val="28"/>
        </w:rPr>
        <w:t>В.И.Иванов</w:t>
      </w:r>
    </w:p>
    <w:p w:rsidR="001334BB" w:rsidRDefault="001334BB" w:rsidP="0030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br w:type="page"/>
      </w:r>
    </w:p>
    <w:p w:rsidR="001334BB" w:rsidRPr="009C6A96" w:rsidRDefault="001334BB" w:rsidP="00302371">
      <w:pPr>
        <w:pStyle w:val="NormalWeb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C6A96">
        <w:rPr>
          <w:rFonts w:ascii="Times New Roman" w:hAnsi="Times New Roman" w:cs="Times New Roman"/>
          <w:sz w:val="24"/>
          <w:szCs w:val="24"/>
        </w:rPr>
        <w:t>Приложение к постановлению</w:t>
      </w:r>
    </w:p>
    <w:p w:rsidR="001334BB" w:rsidRPr="009C6A96" w:rsidRDefault="001334BB" w:rsidP="00302371">
      <w:pPr>
        <w:pStyle w:val="NormalWeb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C6A96">
        <w:rPr>
          <w:rFonts w:ascii="Times New Roman" w:hAnsi="Times New Roman" w:cs="Times New Roman"/>
          <w:sz w:val="24"/>
          <w:szCs w:val="24"/>
        </w:rPr>
        <w:t xml:space="preserve">администрации города </w:t>
      </w:r>
    </w:p>
    <w:p w:rsidR="001334BB" w:rsidRDefault="001334BB" w:rsidP="0037026B">
      <w:pPr>
        <w:pStyle w:val="NormalWeb"/>
        <w:ind w:firstLine="708"/>
        <w:jc w:val="right"/>
      </w:pPr>
      <w:r w:rsidRPr="009C6A9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13.05.</w:t>
      </w:r>
      <w:r w:rsidRPr="009C6A96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A9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827</w:t>
      </w:r>
      <w:r w:rsidRPr="009C6A96">
        <w:rPr>
          <w:rFonts w:ascii="Times New Roman" w:hAnsi="Times New Roman" w:cs="Times New Roman"/>
          <w:sz w:val="24"/>
          <w:szCs w:val="24"/>
        </w:rPr>
        <w:br/>
      </w:r>
    </w:p>
    <w:p w:rsidR="001334BB" w:rsidRPr="00375507" w:rsidRDefault="001334BB" w:rsidP="0037026B">
      <w:pPr>
        <w:pStyle w:val="NormalWeb"/>
        <w:ind w:firstLine="708"/>
        <w:jc w:val="right"/>
      </w:pPr>
    </w:p>
    <w:p w:rsidR="001334BB" w:rsidRDefault="001334BB" w:rsidP="003023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3023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75507">
        <w:rPr>
          <w:rFonts w:ascii="Times New Roman" w:hAnsi="Times New Roman" w:cs="Times New Roman"/>
          <w:sz w:val="28"/>
          <w:szCs w:val="28"/>
        </w:rPr>
        <w:t>Перечень</w:t>
      </w:r>
      <w:r w:rsidRPr="00375507">
        <w:rPr>
          <w:rFonts w:ascii="Times New Roman" w:hAnsi="Times New Roman" w:cs="Times New Roman"/>
          <w:sz w:val="28"/>
          <w:szCs w:val="28"/>
        </w:rPr>
        <w:br/>
        <w:t>сил и средств постоянной готовности</w:t>
      </w:r>
      <w:r>
        <w:rPr>
          <w:rFonts w:ascii="Times New Roman" w:hAnsi="Times New Roman" w:cs="Times New Roman"/>
          <w:sz w:val="28"/>
          <w:szCs w:val="28"/>
        </w:rPr>
        <w:t xml:space="preserve"> Новоалтайского </w:t>
      </w:r>
      <w:r w:rsidRPr="00375507">
        <w:rPr>
          <w:rFonts w:ascii="Times New Roman" w:hAnsi="Times New Roman" w:cs="Times New Roman"/>
          <w:sz w:val="28"/>
          <w:szCs w:val="28"/>
        </w:rPr>
        <w:t xml:space="preserve"> городского звена Алтайской территориальной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507">
        <w:rPr>
          <w:rFonts w:ascii="Times New Roman" w:hAnsi="Times New Roman" w:cs="Times New Roman"/>
          <w:sz w:val="28"/>
          <w:szCs w:val="28"/>
        </w:rPr>
        <w:t xml:space="preserve">подсистемы единой государственной </w:t>
      </w:r>
    </w:p>
    <w:p w:rsidR="001334BB" w:rsidRDefault="001334BB" w:rsidP="003023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75507">
        <w:rPr>
          <w:rFonts w:ascii="Times New Roman" w:hAnsi="Times New Roman" w:cs="Times New Roman"/>
          <w:sz w:val="28"/>
          <w:szCs w:val="28"/>
        </w:rPr>
        <w:t>системы предупреждения и ликвидации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507">
        <w:rPr>
          <w:rFonts w:ascii="Times New Roman" w:hAnsi="Times New Roman" w:cs="Times New Roman"/>
          <w:sz w:val="28"/>
          <w:szCs w:val="28"/>
        </w:rPr>
        <w:t>чрезвычайных ситуаций</w:t>
      </w:r>
    </w:p>
    <w:p w:rsidR="001334BB" w:rsidRPr="00375507" w:rsidRDefault="001334BB" w:rsidP="003023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30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4BB" w:rsidRPr="00302371" w:rsidRDefault="001334BB" w:rsidP="003023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Третий отряд федеральной </w:t>
      </w:r>
      <w:r w:rsidRPr="00302371">
        <w:rPr>
          <w:rFonts w:ascii="Times New Roman" w:hAnsi="Times New Roman" w:cs="Times New Roman"/>
          <w:b/>
          <w:bCs/>
          <w:sz w:val="28"/>
          <w:szCs w:val="28"/>
        </w:rPr>
        <w:t xml:space="preserve"> противопожарной службы по Алтайскому краю</w:t>
      </w:r>
    </w:p>
    <w:p w:rsidR="001334BB" w:rsidRDefault="001334BB" w:rsidP="0030237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371">
        <w:rPr>
          <w:rFonts w:ascii="Times New Roman" w:hAnsi="Times New Roman" w:cs="Times New Roman"/>
          <w:sz w:val="28"/>
          <w:szCs w:val="28"/>
        </w:rPr>
        <w:t>Силы и сред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02371">
        <w:rPr>
          <w:rFonts w:ascii="Times New Roman" w:hAnsi="Times New Roman" w:cs="Times New Roman"/>
          <w:sz w:val="28"/>
          <w:szCs w:val="28"/>
        </w:rPr>
        <w:t xml:space="preserve">тва подразделений противопожарной службы, дислоцирующиеся на территории </w:t>
      </w:r>
      <w:r>
        <w:rPr>
          <w:rFonts w:ascii="Times New Roman" w:hAnsi="Times New Roman" w:cs="Times New Roman"/>
          <w:sz w:val="28"/>
          <w:szCs w:val="28"/>
        </w:rPr>
        <w:t>города Новоалтайска.</w:t>
      </w:r>
    </w:p>
    <w:p w:rsidR="001334BB" w:rsidRDefault="001334BB" w:rsidP="00FE299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2998">
        <w:rPr>
          <w:rFonts w:ascii="Times New Roman" w:hAnsi="Times New Roman" w:cs="Times New Roman"/>
          <w:b/>
          <w:bCs/>
          <w:sz w:val="28"/>
          <w:szCs w:val="28"/>
        </w:rPr>
        <w:t>Отдел внутренних дел по городу Новоалтайску</w:t>
      </w:r>
    </w:p>
    <w:p w:rsidR="001334BB" w:rsidRPr="00302371" w:rsidRDefault="001334BB" w:rsidP="00FE299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998">
        <w:rPr>
          <w:rFonts w:ascii="Times New Roman" w:hAnsi="Times New Roman" w:cs="Times New Roman"/>
          <w:sz w:val="28"/>
          <w:szCs w:val="28"/>
        </w:rPr>
        <w:t>Силы и средства службы охраны общественного порядка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34BB" w:rsidRPr="00302371" w:rsidRDefault="001334BB" w:rsidP="003023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по делам ГО и ЧС города Новоалтайска</w:t>
      </w:r>
    </w:p>
    <w:p w:rsidR="001334BB" w:rsidRDefault="001334BB" w:rsidP="0030237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Аварийно-спасательная пожарная служба.</w:t>
      </w:r>
    </w:p>
    <w:p w:rsidR="001334BB" w:rsidRPr="007E2B8C" w:rsidRDefault="001334BB" w:rsidP="00FE299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B8C">
        <w:rPr>
          <w:rFonts w:ascii="Times New Roman" w:hAnsi="Times New Roman" w:cs="Times New Roman"/>
          <w:b/>
          <w:bCs/>
          <w:sz w:val="28"/>
          <w:szCs w:val="28"/>
        </w:rPr>
        <w:t>Муниципальное учреждение здравоохранения «Новоалтайская городская больница»</w:t>
      </w:r>
    </w:p>
    <w:p w:rsidR="001334BB" w:rsidRDefault="001334BB" w:rsidP="0030237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Силы и средства медицинской службы города.</w:t>
      </w:r>
    </w:p>
    <w:p w:rsidR="001334BB" w:rsidRPr="005326EB" w:rsidRDefault="001334BB" w:rsidP="003702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6EB">
        <w:rPr>
          <w:rFonts w:ascii="Times New Roman" w:hAnsi="Times New Roman" w:cs="Times New Roman"/>
          <w:b/>
          <w:bCs/>
          <w:sz w:val="28"/>
          <w:szCs w:val="28"/>
        </w:rPr>
        <w:t>Муниципальное унитарное предприятие «Водоканал»</w:t>
      </w:r>
    </w:p>
    <w:p w:rsidR="001334BB" w:rsidRDefault="001334BB" w:rsidP="003702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Силы и средства аварийно-диспетчерской службы.</w:t>
      </w:r>
    </w:p>
    <w:p w:rsidR="001334BB" w:rsidRDefault="001334BB" w:rsidP="003702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6EB">
        <w:rPr>
          <w:rFonts w:ascii="Times New Roman" w:hAnsi="Times New Roman" w:cs="Times New Roman"/>
          <w:b/>
          <w:bCs/>
          <w:sz w:val="28"/>
          <w:szCs w:val="28"/>
        </w:rPr>
        <w:t>Муниципальное унитарное предприятие «Тепловые сети»</w:t>
      </w:r>
    </w:p>
    <w:p w:rsidR="001334BB" w:rsidRDefault="001334BB" w:rsidP="0030237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Силы и средства аварийно-диспетчерской службы.</w:t>
      </w:r>
    </w:p>
    <w:p w:rsidR="001334BB" w:rsidRDefault="001334BB" w:rsidP="007E2B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077E">
        <w:rPr>
          <w:rFonts w:ascii="Times New Roman" w:hAnsi="Times New Roman" w:cs="Times New Roman"/>
          <w:b/>
          <w:bCs/>
          <w:sz w:val="28"/>
          <w:szCs w:val="28"/>
        </w:rPr>
        <w:t>ОАО «Алтайкрайэнерго» фили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9077E">
        <w:rPr>
          <w:rFonts w:ascii="Times New Roman" w:hAnsi="Times New Roman" w:cs="Times New Roman"/>
          <w:b/>
          <w:bCs/>
          <w:sz w:val="28"/>
          <w:szCs w:val="28"/>
        </w:rPr>
        <w:t>л Новоалтайские МЭС</w:t>
      </w:r>
    </w:p>
    <w:p w:rsidR="001334BB" w:rsidRDefault="001334BB" w:rsidP="0009077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77E">
        <w:rPr>
          <w:rFonts w:ascii="Times New Roman" w:hAnsi="Times New Roman" w:cs="Times New Roman"/>
          <w:sz w:val="28"/>
          <w:szCs w:val="28"/>
        </w:rPr>
        <w:t>Силы и средства оперативно-ремонтной службы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34BB" w:rsidRPr="00F40B78" w:rsidRDefault="001334BB" w:rsidP="00E848B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B78">
        <w:rPr>
          <w:rFonts w:ascii="Times New Roman" w:hAnsi="Times New Roman" w:cs="Times New Roman"/>
          <w:b/>
          <w:bCs/>
          <w:sz w:val="28"/>
          <w:szCs w:val="28"/>
        </w:rPr>
        <w:t xml:space="preserve">ОАО «Алтайгазпром» Новоалтайский участок </w:t>
      </w:r>
    </w:p>
    <w:p w:rsidR="001334BB" w:rsidRPr="00F40B78" w:rsidRDefault="001334BB" w:rsidP="00F40B7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B78">
        <w:rPr>
          <w:rFonts w:ascii="Times New Roman" w:hAnsi="Times New Roman" w:cs="Times New Roman"/>
          <w:sz w:val="28"/>
          <w:szCs w:val="28"/>
        </w:rPr>
        <w:t>Силы и средства аварийно-диспетчерской службы.</w:t>
      </w:r>
    </w:p>
    <w:p w:rsidR="001334BB" w:rsidRPr="00F40B78" w:rsidRDefault="001334BB" w:rsidP="006B76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B78">
        <w:rPr>
          <w:rFonts w:ascii="Times New Roman" w:hAnsi="Times New Roman" w:cs="Times New Roman"/>
          <w:b/>
          <w:bCs/>
          <w:sz w:val="28"/>
          <w:szCs w:val="28"/>
        </w:rPr>
        <w:t>ОАО «Алтайкрайгазсервис»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0B78">
        <w:rPr>
          <w:rFonts w:ascii="Times New Roman" w:hAnsi="Times New Roman" w:cs="Times New Roman"/>
          <w:b/>
          <w:bCs/>
          <w:sz w:val="28"/>
          <w:szCs w:val="28"/>
        </w:rPr>
        <w:t xml:space="preserve">Новоалтайский газовый участок производственного комплекса «Барнаулгоргаз» </w:t>
      </w:r>
    </w:p>
    <w:p w:rsidR="001334BB" w:rsidRPr="00F40B78" w:rsidRDefault="001334BB" w:rsidP="00F40B7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B78">
        <w:rPr>
          <w:rFonts w:ascii="Times New Roman" w:hAnsi="Times New Roman" w:cs="Times New Roman"/>
          <w:sz w:val="28"/>
          <w:szCs w:val="28"/>
        </w:rPr>
        <w:t>Силы и средства аварийно-ремонтной службы.</w:t>
      </w:r>
    </w:p>
    <w:p w:rsidR="001334BB" w:rsidRDefault="001334BB" w:rsidP="004B66C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0B78">
        <w:rPr>
          <w:rFonts w:ascii="Times New Roman" w:hAnsi="Times New Roman" w:cs="Times New Roman"/>
          <w:b/>
          <w:bCs/>
          <w:sz w:val="28"/>
          <w:szCs w:val="28"/>
        </w:rPr>
        <w:t xml:space="preserve"> ОАО «Российские железные дороги» филиал Алтайское отделение Западно-Сибирской железной дороги </w:t>
      </w:r>
    </w:p>
    <w:p w:rsidR="001334BB" w:rsidRPr="00F40B78" w:rsidRDefault="001334BB" w:rsidP="00F40B7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0B78">
        <w:rPr>
          <w:rFonts w:ascii="Times New Roman" w:hAnsi="Times New Roman" w:cs="Times New Roman"/>
          <w:sz w:val="28"/>
          <w:szCs w:val="28"/>
        </w:rPr>
        <w:t>Восстановительный поезд на ст.Алтайская.</w:t>
      </w:r>
    </w:p>
    <w:p w:rsidR="001334BB" w:rsidRPr="004B66C9" w:rsidRDefault="001334BB" w:rsidP="00C2371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0B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Филиал </w:t>
      </w:r>
      <w:r w:rsidRPr="004B66C9">
        <w:rPr>
          <w:rFonts w:ascii="Times New Roman" w:hAnsi="Times New Roman" w:cs="Times New Roman"/>
          <w:b/>
          <w:bCs/>
          <w:sz w:val="28"/>
          <w:szCs w:val="28"/>
        </w:rPr>
        <w:t>Ф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едерального государственного предприятия ведомственной охраны железнодорожного транспорта </w:t>
      </w:r>
      <w:r w:rsidRPr="004B66C9">
        <w:rPr>
          <w:rFonts w:ascii="Times New Roman" w:hAnsi="Times New Roman" w:cs="Times New Roman"/>
          <w:b/>
          <w:bCs/>
          <w:sz w:val="28"/>
          <w:szCs w:val="28"/>
        </w:rPr>
        <w:t xml:space="preserve">Барнаульский отряд ведомственной охраны на Западно-Сибирской железной дороге </w:t>
      </w:r>
    </w:p>
    <w:p w:rsidR="001334BB" w:rsidRDefault="001334BB" w:rsidP="0056179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Пожарный поезд на ст.Алтайская.</w:t>
      </w:r>
    </w:p>
    <w:p w:rsidR="001334BB" w:rsidRDefault="001334BB" w:rsidP="0056179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56179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56179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56179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О.В.Гладкова</w:t>
      </w:r>
    </w:p>
    <w:p w:rsidR="001334BB" w:rsidRDefault="001334BB" w:rsidP="0056179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56179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34BB" w:rsidRDefault="001334BB" w:rsidP="00AC236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Лист согласования</w:t>
      </w:r>
    </w:p>
    <w:p w:rsidR="001334BB" w:rsidRDefault="001334BB" w:rsidP="00AC236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FDD">
        <w:rPr>
          <w:rFonts w:ascii="Times New Roman" w:hAnsi="Times New Roman" w:cs="Times New Roman"/>
          <w:sz w:val="28"/>
          <w:szCs w:val="28"/>
        </w:rPr>
        <w:t>к постановлению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от 13.05.2009 № 827</w:t>
      </w:r>
    </w:p>
    <w:p w:rsidR="001334BB" w:rsidRDefault="001334BB" w:rsidP="00AC236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силах и средствах постоянной готовности»</w:t>
      </w:r>
    </w:p>
    <w:p w:rsidR="001334BB" w:rsidRPr="004F1FDD" w:rsidRDefault="001334BB" w:rsidP="00AC236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4BB" w:rsidRPr="00AC2365" w:rsidRDefault="001334BB" w:rsidP="00AC236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4BB" w:rsidRPr="00AC2365" w:rsidRDefault="001334BB" w:rsidP="00AC236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365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3 ОФПС</w:t>
      </w:r>
    </w:p>
    <w:p w:rsidR="001334BB" w:rsidRDefault="001334BB" w:rsidP="00AC236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365">
        <w:rPr>
          <w:rFonts w:ascii="Times New Roman" w:hAnsi="Times New Roman" w:cs="Times New Roman"/>
          <w:sz w:val="28"/>
          <w:szCs w:val="28"/>
        </w:rPr>
        <w:t>по Алтайскому краю</w:t>
      </w:r>
      <w:r w:rsidRPr="00AC2365">
        <w:rPr>
          <w:rFonts w:ascii="Times New Roman" w:hAnsi="Times New Roman" w:cs="Times New Roman"/>
          <w:sz w:val="28"/>
          <w:szCs w:val="28"/>
        </w:rPr>
        <w:tab/>
      </w:r>
      <w:r w:rsidRPr="00AC2365">
        <w:rPr>
          <w:rFonts w:ascii="Times New Roman" w:hAnsi="Times New Roman" w:cs="Times New Roman"/>
          <w:sz w:val="28"/>
          <w:szCs w:val="28"/>
        </w:rPr>
        <w:tab/>
      </w:r>
      <w:r w:rsidRPr="00AC2365">
        <w:rPr>
          <w:rFonts w:ascii="Times New Roman" w:hAnsi="Times New Roman" w:cs="Times New Roman"/>
          <w:sz w:val="28"/>
          <w:szCs w:val="28"/>
        </w:rPr>
        <w:tab/>
      </w:r>
      <w:r w:rsidRPr="00AC2365">
        <w:rPr>
          <w:rFonts w:ascii="Times New Roman" w:hAnsi="Times New Roman" w:cs="Times New Roman"/>
          <w:sz w:val="28"/>
          <w:szCs w:val="28"/>
        </w:rPr>
        <w:tab/>
      </w:r>
      <w:r w:rsidRPr="00AC2365">
        <w:rPr>
          <w:rFonts w:ascii="Times New Roman" w:hAnsi="Times New Roman" w:cs="Times New Roman"/>
          <w:sz w:val="28"/>
          <w:szCs w:val="28"/>
        </w:rPr>
        <w:tab/>
      </w:r>
      <w:r w:rsidRPr="00AC2365">
        <w:rPr>
          <w:rFonts w:ascii="Times New Roman" w:hAnsi="Times New Roman" w:cs="Times New Roman"/>
          <w:sz w:val="28"/>
          <w:szCs w:val="28"/>
        </w:rPr>
        <w:tab/>
      </w:r>
      <w:r w:rsidRPr="00AC2365">
        <w:rPr>
          <w:rFonts w:ascii="Times New Roman" w:hAnsi="Times New Roman" w:cs="Times New Roman"/>
          <w:sz w:val="28"/>
          <w:szCs w:val="28"/>
        </w:rPr>
        <w:tab/>
        <w:t>А.И.Авраменко</w:t>
      </w:r>
    </w:p>
    <w:p w:rsidR="001334BB" w:rsidRDefault="001334BB" w:rsidP="00AC236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AC236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ОВД по г.Новоалтайску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Н.А.Крайнов</w:t>
      </w:r>
    </w:p>
    <w:p w:rsidR="001334BB" w:rsidRDefault="001334BB" w:rsidP="00AC236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Pr="00AC2365" w:rsidRDefault="001334BB" w:rsidP="00AC236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AC2365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2365">
        <w:rPr>
          <w:rFonts w:ascii="Times New Roman" w:hAnsi="Times New Roman" w:cs="Times New Roman"/>
          <w:sz w:val="28"/>
          <w:szCs w:val="28"/>
        </w:rPr>
        <w:t xml:space="preserve"> Новоалтайские МЭС</w:t>
      </w:r>
    </w:p>
    <w:p w:rsidR="001334BB" w:rsidRDefault="001334BB" w:rsidP="00AC236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365">
        <w:rPr>
          <w:rFonts w:ascii="Times New Roman" w:hAnsi="Times New Roman" w:cs="Times New Roman"/>
          <w:sz w:val="28"/>
          <w:szCs w:val="28"/>
        </w:rPr>
        <w:t xml:space="preserve">ОАО «Алтайкрайэнерго»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А.В.Лебедев</w:t>
      </w:r>
    </w:p>
    <w:p w:rsidR="001334BB" w:rsidRPr="00AC2365" w:rsidRDefault="001334BB" w:rsidP="00AC236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Pr="00AC2365" w:rsidRDefault="001334BB" w:rsidP="00AC236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C2365">
        <w:rPr>
          <w:rFonts w:ascii="Times New Roman" w:hAnsi="Times New Roman" w:cs="Times New Roman"/>
          <w:sz w:val="28"/>
          <w:szCs w:val="28"/>
        </w:rPr>
        <w:t xml:space="preserve">Директор Новоалтайского газового </w:t>
      </w:r>
    </w:p>
    <w:p w:rsidR="001334BB" w:rsidRDefault="001334BB" w:rsidP="00AC236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C2365">
        <w:rPr>
          <w:rFonts w:ascii="Times New Roman" w:hAnsi="Times New Roman" w:cs="Times New Roman"/>
          <w:sz w:val="28"/>
          <w:szCs w:val="28"/>
        </w:rPr>
        <w:t xml:space="preserve">участка </w:t>
      </w:r>
      <w:r>
        <w:rPr>
          <w:rFonts w:ascii="Times New Roman" w:hAnsi="Times New Roman" w:cs="Times New Roman"/>
          <w:sz w:val="28"/>
          <w:szCs w:val="28"/>
        </w:rPr>
        <w:t xml:space="preserve">ПК </w:t>
      </w:r>
      <w:r w:rsidRPr="00AC2365">
        <w:rPr>
          <w:rFonts w:ascii="Times New Roman" w:hAnsi="Times New Roman" w:cs="Times New Roman"/>
          <w:sz w:val="28"/>
          <w:szCs w:val="28"/>
        </w:rPr>
        <w:t xml:space="preserve">«Барнаулгоргаз» </w:t>
      </w:r>
    </w:p>
    <w:p w:rsidR="001334BB" w:rsidRDefault="001334BB" w:rsidP="00AC236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C2365">
        <w:rPr>
          <w:rFonts w:ascii="Times New Roman" w:hAnsi="Times New Roman" w:cs="Times New Roman"/>
          <w:sz w:val="28"/>
          <w:szCs w:val="28"/>
        </w:rPr>
        <w:t>ОАО «Алтайкрайгазсервис»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А.С.Куликов</w:t>
      </w:r>
    </w:p>
    <w:p w:rsidR="001334BB" w:rsidRDefault="001334BB" w:rsidP="00AC236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AC236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Восстановительный поезд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В.П.Вергун</w:t>
      </w:r>
    </w:p>
    <w:p w:rsidR="001334BB" w:rsidRDefault="001334BB" w:rsidP="00AC236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AC236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Пожарный поезд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В.Ю.Алпатов</w:t>
      </w:r>
    </w:p>
    <w:p w:rsidR="001334BB" w:rsidRPr="00AC2365" w:rsidRDefault="001334BB" w:rsidP="00AC236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334BB" w:rsidRPr="00AC2365" w:rsidRDefault="001334BB" w:rsidP="00AC236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365">
        <w:rPr>
          <w:rFonts w:ascii="Times New Roman" w:hAnsi="Times New Roman" w:cs="Times New Roman"/>
          <w:sz w:val="28"/>
          <w:szCs w:val="28"/>
        </w:rPr>
        <w:tab/>
      </w:r>
    </w:p>
    <w:p w:rsidR="001334BB" w:rsidRPr="00AC2365" w:rsidRDefault="001334BB" w:rsidP="005326E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Default="001334BB" w:rsidP="005326E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34BB" w:rsidRDefault="001334BB" w:rsidP="005326E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34BB" w:rsidRDefault="001334BB" w:rsidP="005326E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34BB" w:rsidRDefault="001334BB" w:rsidP="005326E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34BB" w:rsidRDefault="001334BB" w:rsidP="005326E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34BB" w:rsidRPr="005326EB" w:rsidRDefault="001334BB" w:rsidP="005326E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34BB" w:rsidRPr="006B76CF" w:rsidRDefault="001334BB" w:rsidP="0030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34BB" w:rsidRPr="00302371" w:rsidRDefault="001334BB">
      <w:pPr>
        <w:rPr>
          <w:rFonts w:ascii="Times New Roman" w:hAnsi="Times New Roman" w:cs="Times New Roman"/>
          <w:sz w:val="28"/>
          <w:szCs w:val="28"/>
        </w:rPr>
      </w:pPr>
    </w:p>
    <w:sectPr w:rsidR="001334BB" w:rsidRPr="00302371" w:rsidSect="00302371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1BFF"/>
    <w:multiLevelType w:val="hybridMultilevel"/>
    <w:tmpl w:val="DA185DF8"/>
    <w:lvl w:ilvl="0" w:tplc="8B467E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327AD"/>
    <w:multiLevelType w:val="hybridMultilevel"/>
    <w:tmpl w:val="FD12491A"/>
    <w:lvl w:ilvl="0" w:tplc="4DE22BFE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6BA1134"/>
    <w:multiLevelType w:val="hybridMultilevel"/>
    <w:tmpl w:val="9628151A"/>
    <w:lvl w:ilvl="0" w:tplc="6172B822">
      <w:start w:val="2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310" w:hanging="360"/>
      </w:pPr>
    </w:lvl>
    <w:lvl w:ilvl="2" w:tplc="0419001B">
      <w:start w:val="1"/>
      <w:numFmt w:val="lowerRoman"/>
      <w:lvlText w:val="%3."/>
      <w:lvlJc w:val="right"/>
      <w:pPr>
        <w:ind w:left="9030" w:hanging="180"/>
      </w:pPr>
    </w:lvl>
    <w:lvl w:ilvl="3" w:tplc="0419000F">
      <w:start w:val="1"/>
      <w:numFmt w:val="decimal"/>
      <w:lvlText w:val="%4."/>
      <w:lvlJc w:val="left"/>
      <w:pPr>
        <w:ind w:left="9750" w:hanging="360"/>
      </w:pPr>
    </w:lvl>
    <w:lvl w:ilvl="4" w:tplc="04190019">
      <w:start w:val="1"/>
      <w:numFmt w:val="lowerLetter"/>
      <w:lvlText w:val="%5."/>
      <w:lvlJc w:val="left"/>
      <w:pPr>
        <w:ind w:left="10470" w:hanging="360"/>
      </w:pPr>
    </w:lvl>
    <w:lvl w:ilvl="5" w:tplc="0419001B">
      <w:start w:val="1"/>
      <w:numFmt w:val="lowerRoman"/>
      <w:lvlText w:val="%6."/>
      <w:lvlJc w:val="right"/>
      <w:pPr>
        <w:ind w:left="11190" w:hanging="180"/>
      </w:pPr>
    </w:lvl>
    <w:lvl w:ilvl="6" w:tplc="0419000F">
      <w:start w:val="1"/>
      <w:numFmt w:val="decimal"/>
      <w:lvlText w:val="%7."/>
      <w:lvlJc w:val="left"/>
      <w:pPr>
        <w:ind w:left="11910" w:hanging="360"/>
      </w:pPr>
    </w:lvl>
    <w:lvl w:ilvl="7" w:tplc="04190019">
      <w:start w:val="1"/>
      <w:numFmt w:val="lowerLetter"/>
      <w:lvlText w:val="%8."/>
      <w:lvlJc w:val="left"/>
      <w:pPr>
        <w:ind w:left="12630" w:hanging="360"/>
      </w:pPr>
    </w:lvl>
    <w:lvl w:ilvl="8" w:tplc="0419001B">
      <w:start w:val="1"/>
      <w:numFmt w:val="lowerRoman"/>
      <w:lvlText w:val="%9."/>
      <w:lvlJc w:val="right"/>
      <w:pPr>
        <w:ind w:left="1335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371"/>
    <w:rsid w:val="0009077E"/>
    <w:rsid w:val="000B5EA8"/>
    <w:rsid w:val="001334BB"/>
    <w:rsid w:val="00172A0F"/>
    <w:rsid w:val="001743D0"/>
    <w:rsid w:val="001B7925"/>
    <w:rsid w:val="001C5E40"/>
    <w:rsid w:val="001E6181"/>
    <w:rsid w:val="001F0AD7"/>
    <w:rsid w:val="00245124"/>
    <w:rsid w:val="0026510E"/>
    <w:rsid w:val="0027115C"/>
    <w:rsid w:val="002F5907"/>
    <w:rsid w:val="00302371"/>
    <w:rsid w:val="00332FB2"/>
    <w:rsid w:val="0037026B"/>
    <w:rsid w:val="00375507"/>
    <w:rsid w:val="00386DB1"/>
    <w:rsid w:val="003E278B"/>
    <w:rsid w:val="004272B1"/>
    <w:rsid w:val="00474863"/>
    <w:rsid w:val="004976FD"/>
    <w:rsid w:val="004B66C9"/>
    <w:rsid w:val="004F1FDD"/>
    <w:rsid w:val="005326EB"/>
    <w:rsid w:val="0056179F"/>
    <w:rsid w:val="005B6EA6"/>
    <w:rsid w:val="005D47D7"/>
    <w:rsid w:val="00634ECD"/>
    <w:rsid w:val="006B76CF"/>
    <w:rsid w:val="006E45F3"/>
    <w:rsid w:val="00755F3B"/>
    <w:rsid w:val="007C3C3E"/>
    <w:rsid w:val="007E2B8C"/>
    <w:rsid w:val="008D518C"/>
    <w:rsid w:val="009603BA"/>
    <w:rsid w:val="009C6A96"/>
    <w:rsid w:val="009E2962"/>
    <w:rsid w:val="00A2055B"/>
    <w:rsid w:val="00AC2365"/>
    <w:rsid w:val="00B56352"/>
    <w:rsid w:val="00B8598F"/>
    <w:rsid w:val="00C23713"/>
    <w:rsid w:val="00C33441"/>
    <w:rsid w:val="00C6681F"/>
    <w:rsid w:val="00C81A1C"/>
    <w:rsid w:val="00DC74AC"/>
    <w:rsid w:val="00E176B3"/>
    <w:rsid w:val="00E848BD"/>
    <w:rsid w:val="00E929FA"/>
    <w:rsid w:val="00ED5C76"/>
    <w:rsid w:val="00F168E8"/>
    <w:rsid w:val="00F40B78"/>
    <w:rsid w:val="00F5167C"/>
    <w:rsid w:val="00F572B3"/>
    <w:rsid w:val="00F65015"/>
    <w:rsid w:val="00FD00DD"/>
    <w:rsid w:val="00FE2998"/>
    <w:rsid w:val="00FF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FB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2371"/>
    <w:pPr>
      <w:keepNext/>
      <w:spacing w:after="0" w:line="240" w:lineRule="auto"/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02371"/>
    <w:pPr>
      <w:keepNext/>
      <w:spacing w:after="0" w:line="240" w:lineRule="auto"/>
      <w:jc w:val="center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2371"/>
    <w:rPr>
      <w:rFonts w:ascii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02371"/>
    <w:rPr>
      <w:rFonts w:ascii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302371"/>
    <w:pPr>
      <w:spacing w:before="75" w:after="75" w:line="240" w:lineRule="auto"/>
    </w:pPr>
    <w:rPr>
      <w:rFonts w:ascii="Arial" w:hAnsi="Arial" w:cs="Arial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0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23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0237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673</TotalTime>
  <Pages>4</Pages>
  <Words>620</Words>
  <Characters>3538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НАГамаюнова</cp:lastModifiedBy>
  <cp:revision>23</cp:revision>
  <cp:lastPrinted>2009-05-08T07:11:00Z</cp:lastPrinted>
  <dcterms:created xsi:type="dcterms:W3CDTF">2009-04-27T07:35:00Z</dcterms:created>
  <dcterms:modified xsi:type="dcterms:W3CDTF">2009-06-04T01:24:00Z</dcterms:modified>
</cp:coreProperties>
</file>