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B9" w:rsidRPr="002E207E" w:rsidRDefault="008034B9" w:rsidP="00E94283">
      <w:pPr>
        <w:pStyle w:val="Heading2"/>
        <w:jc w:val="center"/>
        <w:rPr>
          <w:b w:val="0"/>
          <w:bCs w:val="0"/>
        </w:rPr>
      </w:pPr>
      <w:r w:rsidRPr="00976822">
        <w:rPr>
          <w:b w:val="0"/>
          <w:b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2.75pt;height:48pt;visibility:visible">
            <v:imagedata r:id="rId5" o:title="" gain="74473f"/>
          </v:shape>
        </w:pict>
      </w:r>
    </w:p>
    <w:p w:rsidR="008034B9" w:rsidRPr="00E94283" w:rsidRDefault="008034B9" w:rsidP="00E94283">
      <w:pPr>
        <w:pStyle w:val="Heading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9428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АДМИНИСТРАЦИЯ  ГОРОДА  НОВОАЛТАЙСКА</w:t>
      </w:r>
    </w:p>
    <w:p w:rsidR="008034B9" w:rsidRPr="00E94283" w:rsidRDefault="008034B9" w:rsidP="00E94283">
      <w:pPr>
        <w:pStyle w:val="Heading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9428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АЛТАЙСКОГО  КРАЯ</w:t>
      </w:r>
    </w:p>
    <w:p w:rsidR="008034B9" w:rsidRPr="00E94283" w:rsidRDefault="008034B9" w:rsidP="00E942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034B9" w:rsidRPr="00E94283" w:rsidRDefault="008034B9" w:rsidP="00E94283">
      <w:pPr>
        <w:pStyle w:val="Heading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94283">
        <w:rPr>
          <w:rFonts w:ascii="Times New Roman" w:hAnsi="Times New Roman" w:cs="Times New Roman"/>
          <w:color w:val="auto"/>
          <w:sz w:val="28"/>
          <w:szCs w:val="28"/>
        </w:rPr>
        <w:t>П О С Т А Н О В Л Е Н И Е</w:t>
      </w:r>
    </w:p>
    <w:p w:rsidR="008034B9" w:rsidRPr="00B978F9" w:rsidRDefault="008034B9" w:rsidP="00E94283">
      <w:pPr>
        <w:rPr>
          <w:rFonts w:ascii="Times New Roman" w:hAnsi="Times New Roman" w:cs="Times New Roman"/>
          <w:sz w:val="28"/>
          <w:szCs w:val="28"/>
        </w:rPr>
      </w:pPr>
    </w:p>
    <w:p w:rsidR="008034B9" w:rsidRPr="00E54626" w:rsidRDefault="008034B9" w:rsidP="00E546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626">
        <w:rPr>
          <w:rFonts w:ascii="Times New Roman" w:hAnsi="Times New Roman" w:cs="Times New Roman"/>
          <w:sz w:val="28"/>
          <w:szCs w:val="28"/>
        </w:rPr>
        <w:t>08.05.2009</w:t>
      </w:r>
      <w:r w:rsidRPr="00E54626">
        <w:rPr>
          <w:rFonts w:ascii="Times New Roman" w:hAnsi="Times New Roman" w:cs="Times New Roman"/>
          <w:sz w:val="28"/>
          <w:szCs w:val="28"/>
        </w:rPr>
        <w:tab/>
      </w:r>
      <w:r w:rsidRPr="00E54626">
        <w:rPr>
          <w:rFonts w:ascii="Times New Roman" w:hAnsi="Times New Roman" w:cs="Times New Roman"/>
          <w:sz w:val="28"/>
          <w:szCs w:val="28"/>
        </w:rPr>
        <w:tab/>
      </w:r>
      <w:r w:rsidRPr="00E54626">
        <w:rPr>
          <w:rFonts w:ascii="Times New Roman" w:hAnsi="Times New Roman" w:cs="Times New Roman"/>
          <w:sz w:val="28"/>
          <w:szCs w:val="28"/>
        </w:rPr>
        <w:tab/>
      </w:r>
      <w:r w:rsidRPr="00E54626">
        <w:rPr>
          <w:rFonts w:ascii="Times New Roman" w:hAnsi="Times New Roman" w:cs="Times New Roman"/>
          <w:sz w:val="28"/>
          <w:szCs w:val="28"/>
        </w:rPr>
        <w:tab/>
        <w:t xml:space="preserve">   г.Новоалтайск</w:t>
      </w:r>
      <w:r w:rsidRPr="00E54626">
        <w:rPr>
          <w:rFonts w:ascii="Times New Roman" w:hAnsi="Times New Roman" w:cs="Times New Roman"/>
          <w:sz w:val="28"/>
          <w:szCs w:val="28"/>
        </w:rPr>
        <w:tab/>
      </w:r>
      <w:r w:rsidRPr="00E54626">
        <w:rPr>
          <w:rFonts w:ascii="Times New Roman" w:hAnsi="Times New Roman" w:cs="Times New Roman"/>
          <w:sz w:val="28"/>
          <w:szCs w:val="28"/>
        </w:rPr>
        <w:tab/>
      </w:r>
      <w:r w:rsidRPr="00E54626">
        <w:rPr>
          <w:rFonts w:ascii="Times New Roman" w:hAnsi="Times New Roman" w:cs="Times New Roman"/>
          <w:sz w:val="28"/>
          <w:szCs w:val="28"/>
        </w:rPr>
        <w:tab/>
      </w:r>
      <w:r w:rsidRPr="00E54626">
        <w:rPr>
          <w:rFonts w:ascii="Times New Roman" w:hAnsi="Times New Roman" w:cs="Times New Roman"/>
          <w:sz w:val="28"/>
          <w:szCs w:val="28"/>
        </w:rPr>
        <w:tab/>
        <w:t>№ 799</w:t>
      </w:r>
    </w:p>
    <w:p w:rsidR="008034B9" w:rsidRPr="002E207E" w:rsidRDefault="008034B9" w:rsidP="00E94283">
      <w:pPr>
        <w:rPr>
          <w:rFonts w:ascii="Times New Roman" w:hAnsi="Times New Roman" w:cs="Times New Roman"/>
          <w:sz w:val="28"/>
          <w:szCs w:val="28"/>
        </w:rPr>
      </w:pPr>
    </w:p>
    <w:p w:rsidR="008034B9" w:rsidRDefault="008034B9" w:rsidP="00E942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постановление</w:t>
      </w:r>
    </w:p>
    <w:p w:rsidR="008034B9" w:rsidRPr="00B642D3" w:rsidRDefault="008034B9" w:rsidP="00E942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города от 05.08.05г. №1634</w:t>
      </w:r>
    </w:p>
    <w:p w:rsidR="008034B9" w:rsidRPr="00712EF3" w:rsidRDefault="008034B9" w:rsidP="00E9428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2EF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034B9" w:rsidRPr="00712EF3" w:rsidRDefault="008034B9" w:rsidP="00E942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2EF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034B9" w:rsidRPr="00B665EE" w:rsidRDefault="008034B9" w:rsidP="00B978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исполнение</w:t>
      </w:r>
      <w:r w:rsidRPr="00B665EE">
        <w:rPr>
          <w:rFonts w:ascii="Times New Roman" w:hAnsi="Times New Roman" w:cs="Times New Roman"/>
          <w:color w:val="000000"/>
          <w:sz w:val="28"/>
          <w:szCs w:val="28"/>
        </w:rPr>
        <w:t xml:space="preserve">  Федеральны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B665EE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B665EE">
        <w:rPr>
          <w:rFonts w:ascii="Times New Roman" w:hAnsi="Times New Roman" w:cs="Times New Roman"/>
          <w:color w:val="000000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</w:t>
      </w:r>
      <w:r w:rsidRPr="00B665EE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в соответствии с  Уставом муниципального образования города Новоалтайска,</w:t>
      </w:r>
    </w:p>
    <w:p w:rsidR="008034B9" w:rsidRPr="002E207E" w:rsidRDefault="008034B9" w:rsidP="00E94283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28"/>
        </w:rPr>
      </w:pPr>
    </w:p>
    <w:p w:rsidR="008034B9" w:rsidRDefault="008034B9" w:rsidP="00E94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07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034B9" w:rsidRDefault="008034B9" w:rsidP="00C70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Новоалтайска от 5 августа 2005г. № 1634 «Об утверждении Положения о Новоалтайском городском звене Алтайской территориальной подсистемы единой государственной системы предупреждения и ликвидации чрезвычайных ситуаций», следующие изменения</w:t>
      </w:r>
      <w:r w:rsidRPr="00B665EE">
        <w:rPr>
          <w:rFonts w:ascii="Times New Roman" w:hAnsi="Times New Roman" w:cs="Times New Roman"/>
          <w:sz w:val="28"/>
          <w:szCs w:val="28"/>
        </w:rPr>
        <w:t>:</w:t>
      </w:r>
    </w:p>
    <w:p w:rsidR="008034B9" w:rsidRDefault="008034B9" w:rsidP="0084794C">
      <w:pPr>
        <w:pStyle w:val="ListParagraph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Положении о Новоалтайском городском звене территориальной подсистемы единой государственной системы предупреждения и ликвидации чрезвычайных ситуаций:</w:t>
      </w:r>
    </w:p>
    <w:p w:rsidR="008034B9" w:rsidRDefault="008034B9" w:rsidP="0084794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всему тексту вместо слов «ЕДДС-01» читать «ЕДДС»;</w:t>
      </w:r>
    </w:p>
    <w:p w:rsidR="008034B9" w:rsidRPr="00C70E17" w:rsidRDefault="008034B9" w:rsidP="00C70E17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0E17">
        <w:rPr>
          <w:rFonts w:ascii="Times New Roman" w:hAnsi="Times New Roman" w:cs="Times New Roman"/>
          <w:sz w:val="28"/>
          <w:szCs w:val="28"/>
        </w:rPr>
        <w:t>По всему тексту вместо слов «Глава города» читать «глава администрации города»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соответствующем падеже</w:t>
      </w:r>
      <w:r w:rsidRPr="00C70E17">
        <w:rPr>
          <w:rFonts w:ascii="Times New Roman" w:hAnsi="Times New Roman" w:cs="Times New Roman"/>
          <w:sz w:val="28"/>
          <w:szCs w:val="28"/>
        </w:rPr>
        <w:t>;</w:t>
      </w:r>
    </w:p>
    <w:p w:rsidR="008034B9" w:rsidRPr="00C70E17" w:rsidRDefault="008034B9" w:rsidP="0084794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17 слова «пейджинговая связь» исключить.</w:t>
      </w:r>
      <w:r w:rsidRPr="00C70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4B9" w:rsidRDefault="008034B9" w:rsidP="00C70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E17">
        <w:rPr>
          <w:rFonts w:ascii="Times New Roman" w:hAnsi="Times New Roman" w:cs="Times New Roman"/>
          <w:sz w:val="28"/>
          <w:szCs w:val="28"/>
        </w:rPr>
        <w:t xml:space="preserve">2. Опубликовать данное постановление в «Вестнике муниципального образования города Новоалтайска». </w:t>
      </w:r>
    </w:p>
    <w:p w:rsidR="008034B9" w:rsidRDefault="008034B9" w:rsidP="00210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70E17">
        <w:rPr>
          <w:rFonts w:ascii="Times New Roman" w:hAnsi="Times New Roman" w:cs="Times New Roman"/>
          <w:sz w:val="28"/>
          <w:szCs w:val="28"/>
        </w:rPr>
        <w:t>Контроль за выполнением данного постановления возложить на первого заместителя главы администрации города – председателя комиссии по чрезвычайным ситуациям и обеспечению пожарной безопасности Парадовского</w:t>
      </w:r>
      <w:r>
        <w:rPr>
          <w:rFonts w:ascii="Times New Roman" w:hAnsi="Times New Roman" w:cs="Times New Roman"/>
          <w:sz w:val="28"/>
          <w:szCs w:val="28"/>
        </w:rPr>
        <w:t xml:space="preserve"> Б.К.</w:t>
      </w:r>
    </w:p>
    <w:p w:rsidR="008034B9" w:rsidRPr="00246D08" w:rsidRDefault="008034B9" w:rsidP="00210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4B9" w:rsidRDefault="008034B9" w:rsidP="00E94283">
      <w:pPr>
        <w:rPr>
          <w:rFonts w:ascii="Times New Roman" w:hAnsi="Times New Roman" w:cs="Times New Roman"/>
          <w:sz w:val="28"/>
          <w:szCs w:val="28"/>
        </w:rPr>
      </w:pPr>
      <w:r w:rsidRPr="00357BB8">
        <w:rPr>
          <w:rFonts w:ascii="Times New Roman" w:hAnsi="Times New Roman" w:cs="Times New Roman"/>
          <w:sz w:val="28"/>
          <w:szCs w:val="28"/>
        </w:rPr>
        <w:t xml:space="preserve">Глава администрации города </w:t>
      </w:r>
      <w:r w:rsidRPr="00357BB8">
        <w:rPr>
          <w:rFonts w:ascii="Times New Roman" w:hAnsi="Times New Roman" w:cs="Times New Roman"/>
          <w:sz w:val="28"/>
          <w:szCs w:val="28"/>
        </w:rPr>
        <w:tab/>
      </w:r>
      <w:r w:rsidRPr="00357BB8">
        <w:rPr>
          <w:rFonts w:ascii="Times New Roman" w:hAnsi="Times New Roman" w:cs="Times New Roman"/>
          <w:sz w:val="28"/>
          <w:szCs w:val="28"/>
        </w:rPr>
        <w:tab/>
      </w:r>
      <w:r w:rsidRPr="00357B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357BB8">
        <w:rPr>
          <w:rFonts w:ascii="Times New Roman" w:hAnsi="Times New Roman" w:cs="Times New Roman"/>
          <w:sz w:val="28"/>
          <w:szCs w:val="28"/>
        </w:rPr>
        <w:tab/>
        <w:t>В.И.Иванов</w:t>
      </w:r>
    </w:p>
    <w:sectPr w:rsidR="008034B9" w:rsidSect="00210F79">
      <w:pgSz w:w="11904" w:h="16836"/>
      <w:pgMar w:top="851" w:right="851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2F1F"/>
    <w:multiLevelType w:val="hybridMultilevel"/>
    <w:tmpl w:val="F488BF48"/>
    <w:lvl w:ilvl="0" w:tplc="ED5A3BD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BA1134"/>
    <w:multiLevelType w:val="hybridMultilevel"/>
    <w:tmpl w:val="60B69914"/>
    <w:lvl w:ilvl="0" w:tplc="6172B822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310" w:hanging="360"/>
      </w:pPr>
    </w:lvl>
    <w:lvl w:ilvl="2" w:tplc="0419001B">
      <w:start w:val="1"/>
      <w:numFmt w:val="lowerRoman"/>
      <w:lvlText w:val="%3."/>
      <w:lvlJc w:val="right"/>
      <w:pPr>
        <w:ind w:left="9030" w:hanging="180"/>
      </w:pPr>
    </w:lvl>
    <w:lvl w:ilvl="3" w:tplc="0419000F">
      <w:start w:val="1"/>
      <w:numFmt w:val="decimal"/>
      <w:lvlText w:val="%4."/>
      <w:lvlJc w:val="left"/>
      <w:pPr>
        <w:ind w:left="9750" w:hanging="360"/>
      </w:pPr>
    </w:lvl>
    <w:lvl w:ilvl="4" w:tplc="04190019">
      <w:start w:val="1"/>
      <w:numFmt w:val="lowerLetter"/>
      <w:lvlText w:val="%5."/>
      <w:lvlJc w:val="left"/>
      <w:pPr>
        <w:ind w:left="10470" w:hanging="360"/>
      </w:pPr>
    </w:lvl>
    <w:lvl w:ilvl="5" w:tplc="0419001B">
      <w:start w:val="1"/>
      <w:numFmt w:val="lowerRoman"/>
      <w:lvlText w:val="%6."/>
      <w:lvlJc w:val="right"/>
      <w:pPr>
        <w:ind w:left="11190" w:hanging="180"/>
      </w:pPr>
    </w:lvl>
    <w:lvl w:ilvl="6" w:tplc="0419000F">
      <w:start w:val="1"/>
      <w:numFmt w:val="decimal"/>
      <w:lvlText w:val="%7."/>
      <w:lvlJc w:val="left"/>
      <w:pPr>
        <w:ind w:left="11910" w:hanging="360"/>
      </w:pPr>
    </w:lvl>
    <w:lvl w:ilvl="7" w:tplc="04190019">
      <w:start w:val="1"/>
      <w:numFmt w:val="lowerLetter"/>
      <w:lvlText w:val="%8."/>
      <w:lvlJc w:val="left"/>
      <w:pPr>
        <w:ind w:left="12630" w:hanging="360"/>
      </w:pPr>
    </w:lvl>
    <w:lvl w:ilvl="8" w:tplc="0419001B">
      <w:start w:val="1"/>
      <w:numFmt w:val="lowerRoman"/>
      <w:lvlText w:val="%9."/>
      <w:lvlJc w:val="right"/>
      <w:pPr>
        <w:ind w:left="13350" w:hanging="180"/>
      </w:pPr>
    </w:lvl>
  </w:abstractNum>
  <w:abstractNum w:abstractNumId="2">
    <w:nsid w:val="60BE22B3"/>
    <w:multiLevelType w:val="hybridMultilevel"/>
    <w:tmpl w:val="2D800FAC"/>
    <w:lvl w:ilvl="0" w:tplc="4BDCCF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283"/>
    <w:rsid w:val="00077D94"/>
    <w:rsid w:val="000A24A8"/>
    <w:rsid w:val="00177117"/>
    <w:rsid w:val="001A53DA"/>
    <w:rsid w:val="001B74C7"/>
    <w:rsid w:val="00210F79"/>
    <w:rsid w:val="00246D08"/>
    <w:rsid w:val="00264141"/>
    <w:rsid w:val="002920A0"/>
    <w:rsid w:val="002E207E"/>
    <w:rsid w:val="00357BB8"/>
    <w:rsid w:val="00712EF3"/>
    <w:rsid w:val="008034B9"/>
    <w:rsid w:val="0084794C"/>
    <w:rsid w:val="008C5438"/>
    <w:rsid w:val="00976822"/>
    <w:rsid w:val="00A72B59"/>
    <w:rsid w:val="00B41132"/>
    <w:rsid w:val="00B56352"/>
    <w:rsid w:val="00B642D3"/>
    <w:rsid w:val="00B665EE"/>
    <w:rsid w:val="00B8598F"/>
    <w:rsid w:val="00B978F9"/>
    <w:rsid w:val="00BC77C6"/>
    <w:rsid w:val="00C70E17"/>
    <w:rsid w:val="00D70663"/>
    <w:rsid w:val="00E54626"/>
    <w:rsid w:val="00E94283"/>
    <w:rsid w:val="00F0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13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28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283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4283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4283"/>
    <w:rPr>
      <w:rFonts w:ascii="Arial" w:hAnsi="Arial" w:cs="Arial"/>
      <w:b/>
      <w:bCs/>
      <w:color w:val="00008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9428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94283"/>
    <w:rPr>
      <w:rFonts w:ascii="Cambria" w:hAnsi="Cambria" w:cs="Cambria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E94283"/>
    <w:pPr>
      <w:spacing w:after="0"/>
      <w:ind w:left="72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E9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4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273</TotalTime>
  <Pages>1</Pages>
  <Words>228</Words>
  <Characters>1305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НАГамаюнова</cp:lastModifiedBy>
  <cp:revision>6</cp:revision>
  <cp:lastPrinted>2009-05-05T08:02:00Z</cp:lastPrinted>
  <dcterms:created xsi:type="dcterms:W3CDTF">2009-04-22T07:59:00Z</dcterms:created>
  <dcterms:modified xsi:type="dcterms:W3CDTF">2009-06-04T01:33:00Z</dcterms:modified>
</cp:coreProperties>
</file>