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7C" w:rsidRPr="00CA4223" w:rsidRDefault="0063227C" w:rsidP="0072021E">
      <w:pPr>
        <w:pStyle w:val="Heading1"/>
        <w:jc w:val="center"/>
      </w:pPr>
      <w:r w:rsidRPr="005323B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2.75pt;height:47.25pt;visibility:visible">
            <v:imagedata r:id="rId5" o:title="" gain="74473f" blacklevel="-1966f"/>
          </v:shape>
        </w:pict>
      </w:r>
    </w:p>
    <w:p w:rsidR="0063227C" w:rsidRPr="00813A39" w:rsidRDefault="0063227C" w:rsidP="00813A39">
      <w:pPr>
        <w:pStyle w:val="Heading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АДМИНИСТРАЦИЯ  ГОРОДА  НОВОАЛТАЙСКА</w:t>
      </w:r>
    </w:p>
    <w:p w:rsidR="0063227C" w:rsidRPr="007C17F0" w:rsidRDefault="0063227C" w:rsidP="007C17F0">
      <w:pPr>
        <w:pStyle w:val="Heading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АЛТАЙСКОГО  КРАЯ</w:t>
      </w:r>
    </w:p>
    <w:p w:rsidR="0063227C" w:rsidRPr="00447357" w:rsidRDefault="0063227C" w:rsidP="00B419C8">
      <w:pPr>
        <w:pStyle w:val="Heading3"/>
        <w:jc w:val="center"/>
        <w:rPr>
          <w:sz w:val="28"/>
          <w:szCs w:val="28"/>
        </w:rPr>
      </w:pPr>
      <w:r w:rsidRPr="00447357">
        <w:rPr>
          <w:sz w:val="28"/>
          <w:szCs w:val="28"/>
        </w:rPr>
        <w:t>П О С Т А Н О В Л Е Н И Е</w:t>
      </w:r>
    </w:p>
    <w:p w:rsidR="0063227C" w:rsidRPr="003B7456" w:rsidRDefault="0063227C" w:rsidP="0002602A">
      <w:pPr>
        <w:rPr>
          <w:rFonts w:ascii="Arial" w:hAnsi="Arial" w:cs="Arial"/>
        </w:rPr>
      </w:pPr>
    </w:p>
    <w:p w:rsidR="0063227C" w:rsidRDefault="0063227C" w:rsidP="00BA0E8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26.04.2017</w:t>
      </w:r>
      <w:r>
        <w:rPr>
          <w:rFonts w:ascii="Arial" w:hAnsi="Arial" w:cs="Arial"/>
          <w:sz w:val="28"/>
          <w:szCs w:val="28"/>
        </w:rPr>
        <w:tab/>
        <w:t xml:space="preserve">        </w:t>
      </w:r>
      <w:r w:rsidRPr="003B745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</w:t>
      </w:r>
      <w:r w:rsidRPr="003B7456">
        <w:rPr>
          <w:rFonts w:ascii="Arial" w:hAnsi="Arial" w:cs="Arial"/>
          <w:sz w:val="28"/>
          <w:szCs w:val="28"/>
        </w:rPr>
        <w:t>г. Новоалтайск</w:t>
      </w:r>
      <w:r>
        <w:rPr>
          <w:rFonts w:ascii="Arial" w:hAnsi="Arial" w:cs="Arial"/>
          <w:sz w:val="28"/>
          <w:szCs w:val="28"/>
        </w:rPr>
        <w:t xml:space="preserve">                               № 772</w:t>
      </w:r>
    </w:p>
    <w:p w:rsidR="0063227C" w:rsidRDefault="0063227C" w:rsidP="00DD7097">
      <w:pPr>
        <w:pStyle w:val="ConsPlusTitle"/>
        <w:widowControl/>
        <w:rPr>
          <w:rFonts w:ascii="Times New Roman" w:hAnsi="Times New Roman" w:cs="Times New Roman"/>
          <w:b w:val="0"/>
          <w:bCs w:val="0"/>
        </w:rPr>
      </w:pPr>
    </w:p>
    <w:p w:rsidR="0063227C" w:rsidRDefault="0063227C" w:rsidP="00DD7097">
      <w:pPr>
        <w:pStyle w:val="ConsPlusTitle"/>
        <w:widowControl/>
      </w:pPr>
    </w:p>
    <w:p w:rsidR="0063227C" w:rsidRPr="001809BA" w:rsidRDefault="0063227C" w:rsidP="00DD70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809BA">
        <w:rPr>
          <w:rFonts w:ascii="Times New Roman" w:hAnsi="Times New Roman" w:cs="Times New Roman"/>
          <w:sz w:val="28"/>
          <w:szCs w:val="28"/>
        </w:rPr>
        <w:t xml:space="preserve">О     внесении      изменения       в     Отраслевое </w:t>
      </w:r>
    </w:p>
    <w:p w:rsidR="0063227C" w:rsidRPr="001809BA" w:rsidRDefault="0063227C" w:rsidP="00DD70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809BA">
        <w:rPr>
          <w:rFonts w:ascii="Times New Roman" w:hAnsi="Times New Roman" w:cs="Times New Roman"/>
          <w:sz w:val="28"/>
          <w:szCs w:val="28"/>
        </w:rPr>
        <w:t>положение о системе оплаты труда работников</w:t>
      </w:r>
    </w:p>
    <w:p w:rsidR="0063227C" w:rsidRPr="001809BA" w:rsidRDefault="0063227C" w:rsidP="00DD70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809BA">
        <w:rPr>
          <w:rFonts w:ascii="Times New Roman" w:hAnsi="Times New Roman" w:cs="Times New Roman"/>
          <w:sz w:val="28"/>
          <w:szCs w:val="28"/>
        </w:rPr>
        <w:t xml:space="preserve">муниципальных       бюджетных      учреждений  </w:t>
      </w:r>
    </w:p>
    <w:p w:rsidR="0063227C" w:rsidRPr="001809BA" w:rsidRDefault="0063227C" w:rsidP="00DD70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809BA">
        <w:rPr>
          <w:rFonts w:ascii="Times New Roman" w:hAnsi="Times New Roman" w:cs="Times New Roman"/>
          <w:sz w:val="28"/>
          <w:szCs w:val="28"/>
        </w:rPr>
        <w:t xml:space="preserve">культуры    и    образовательных     учреждений   </w:t>
      </w:r>
    </w:p>
    <w:p w:rsidR="0063227C" w:rsidRPr="001809BA" w:rsidRDefault="0063227C" w:rsidP="00DD70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809BA">
        <w:rPr>
          <w:rFonts w:ascii="Times New Roman" w:hAnsi="Times New Roman" w:cs="Times New Roman"/>
          <w:sz w:val="28"/>
          <w:szCs w:val="28"/>
        </w:rPr>
        <w:t xml:space="preserve">дополнительного            образования         детей </w:t>
      </w:r>
    </w:p>
    <w:p w:rsidR="0063227C" w:rsidRPr="001809BA" w:rsidRDefault="0063227C" w:rsidP="00DD70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809BA">
        <w:rPr>
          <w:rFonts w:ascii="Times New Roman" w:hAnsi="Times New Roman" w:cs="Times New Roman"/>
          <w:sz w:val="28"/>
          <w:szCs w:val="28"/>
        </w:rPr>
        <w:t xml:space="preserve">«Детских   школ     искусств»   г. Новоалтайска, </w:t>
      </w:r>
    </w:p>
    <w:p w:rsidR="0063227C" w:rsidRPr="001809BA" w:rsidRDefault="0063227C" w:rsidP="00DD70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809BA">
        <w:rPr>
          <w:rFonts w:ascii="Times New Roman" w:hAnsi="Times New Roman" w:cs="Times New Roman"/>
          <w:sz w:val="28"/>
          <w:szCs w:val="28"/>
        </w:rPr>
        <w:t xml:space="preserve">утвержденное постановлением Администрации        </w:t>
      </w:r>
    </w:p>
    <w:p w:rsidR="0063227C" w:rsidRPr="001809BA" w:rsidRDefault="0063227C" w:rsidP="00DD7097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1809BA">
        <w:rPr>
          <w:rFonts w:ascii="Times New Roman" w:hAnsi="Times New Roman" w:cs="Times New Roman"/>
          <w:sz w:val="28"/>
          <w:szCs w:val="28"/>
        </w:rPr>
        <w:t>города      Новоалтайска    от   31.01.2012   № 96</w:t>
      </w:r>
    </w:p>
    <w:p w:rsidR="0063227C" w:rsidRPr="00DD7097" w:rsidRDefault="0063227C" w:rsidP="00DD7097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3227C" w:rsidRDefault="0063227C" w:rsidP="00CE4A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Администрации города Новоалтайска от 03.03.2017 № 353 «Об установлении предельного уровня соотношения среднемесячной заработной платы руководителей, их заместителей, главных бухгалтеров муниципальных учреждений города Новоалтайска»,  </w:t>
      </w:r>
      <w:r w:rsidRPr="00DD7097">
        <w:rPr>
          <w:rFonts w:ascii="Times New Roman" w:hAnsi="Times New Roman" w:cs="Times New Roman"/>
          <w:sz w:val="28"/>
          <w:szCs w:val="28"/>
        </w:rPr>
        <w:t xml:space="preserve"> в целях </w:t>
      </w:r>
      <w:r>
        <w:rPr>
          <w:rFonts w:ascii="Times New Roman" w:hAnsi="Times New Roman" w:cs="Times New Roman"/>
          <w:sz w:val="28"/>
          <w:szCs w:val="28"/>
        </w:rPr>
        <w:t xml:space="preserve">приведения в соответствие   </w:t>
      </w:r>
      <w:r w:rsidRPr="00DD70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097">
        <w:rPr>
          <w:rFonts w:ascii="Times New Roman" w:hAnsi="Times New Roman" w:cs="Times New Roman"/>
          <w:sz w:val="28"/>
          <w:szCs w:val="28"/>
        </w:rPr>
        <w:t>ю:</w:t>
      </w:r>
    </w:p>
    <w:p w:rsidR="0063227C" w:rsidRDefault="0063227C" w:rsidP="00DE06A5">
      <w:pPr>
        <w:pStyle w:val="ConsPlusNormal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D70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Исключить из Отраслевого </w:t>
      </w:r>
      <w:hyperlink r:id="rId6" w:history="1">
        <w:r w:rsidRPr="00DE06A5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положени</w:t>
        </w:r>
      </w:hyperlink>
      <w:r w:rsidRPr="00DE06A5">
        <w:rPr>
          <w:rFonts w:ascii="Times New Roman" w:hAnsi="Times New Roman" w:cs="Times New Roman"/>
          <w:sz w:val="28"/>
          <w:szCs w:val="28"/>
        </w:rPr>
        <w:t>я</w:t>
      </w:r>
      <w:r w:rsidRPr="00DD7097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бюджетных учреждений культуры и образовательных </w:t>
      </w:r>
      <w:r w:rsidRPr="00DD7097">
        <w:rPr>
          <w:rFonts w:ascii="Times New Roman" w:hAnsi="Times New Roman" w:cs="Times New Roman"/>
          <w:sz w:val="28"/>
          <w:szCs w:val="28"/>
        </w:rPr>
        <w:t xml:space="preserve">учреждений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«Детских школ искусств» г. Новоалтайска, утвержденного постановлением Администрации города Новоалтайска от 31.01.2012 № 96, </w:t>
      </w:r>
      <w:r w:rsidRPr="00DE06A5">
        <w:rPr>
          <w:rFonts w:ascii="Times New Roman" w:hAnsi="Times New Roman" w:cs="Times New Roman"/>
          <w:sz w:val="28"/>
          <w:szCs w:val="28"/>
        </w:rPr>
        <w:t>пункт 3.3. раздела 3 «Условия оплаты труда руководителя учреждения, его заместителей»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227C" w:rsidRDefault="0063227C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Опубликовать настоящее постановление в Вестнике муниципального образования города Новоалтайска, на официальном сайте  города Новоалтайска.</w:t>
      </w:r>
    </w:p>
    <w:p w:rsidR="0063227C" w:rsidRDefault="0063227C" w:rsidP="008E424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Постановление вступает в силу со дня официального опубликования и распространяет свое действие на правоотношения, возникшие с 01.01.2017.</w:t>
      </w:r>
    </w:p>
    <w:p w:rsidR="0063227C" w:rsidRDefault="0063227C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Контроль за исполнением настоящего постановления возложить на заместителя главы Администрации города Михайлову Т.Ф.</w:t>
      </w:r>
    </w:p>
    <w:p w:rsidR="0063227C" w:rsidRDefault="0063227C" w:rsidP="00A115C8">
      <w:pPr>
        <w:jc w:val="both"/>
        <w:rPr>
          <w:sz w:val="28"/>
          <w:szCs w:val="28"/>
        </w:rPr>
      </w:pPr>
    </w:p>
    <w:p w:rsidR="0063227C" w:rsidRDefault="0063227C" w:rsidP="00A115C8">
      <w:pPr>
        <w:jc w:val="both"/>
        <w:rPr>
          <w:sz w:val="28"/>
          <w:szCs w:val="28"/>
        </w:rPr>
      </w:pPr>
    </w:p>
    <w:p w:rsidR="0063227C" w:rsidRDefault="0063227C" w:rsidP="007C1EA4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С.Н. Еремеев</w:t>
      </w:r>
    </w:p>
    <w:p w:rsidR="0063227C" w:rsidRDefault="0063227C" w:rsidP="007C1EA4">
      <w:pPr>
        <w:rPr>
          <w:sz w:val="28"/>
          <w:szCs w:val="28"/>
        </w:rPr>
      </w:pPr>
    </w:p>
    <w:p w:rsidR="0063227C" w:rsidRDefault="0063227C" w:rsidP="007C1EA4">
      <w:pPr>
        <w:rPr>
          <w:sz w:val="28"/>
          <w:szCs w:val="28"/>
        </w:rPr>
      </w:pPr>
    </w:p>
    <w:p w:rsidR="0063227C" w:rsidRDefault="0063227C" w:rsidP="007C1EA4">
      <w:pPr>
        <w:rPr>
          <w:sz w:val="28"/>
          <w:szCs w:val="28"/>
        </w:rPr>
      </w:pPr>
    </w:p>
    <w:p w:rsidR="0063227C" w:rsidRDefault="0063227C" w:rsidP="007C1EA4">
      <w:pPr>
        <w:rPr>
          <w:sz w:val="28"/>
          <w:szCs w:val="28"/>
        </w:rPr>
      </w:pPr>
    </w:p>
    <w:p w:rsidR="0063227C" w:rsidRDefault="0063227C" w:rsidP="007C1EA4">
      <w:pPr>
        <w:rPr>
          <w:sz w:val="28"/>
          <w:szCs w:val="28"/>
        </w:rPr>
      </w:pPr>
    </w:p>
    <w:sectPr w:rsidR="0063227C" w:rsidSect="001809B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0406307"/>
    <w:multiLevelType w:val="hybridMultilevel"/>
    <w:tmpl w:val="C3B6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1E34EBC"/>
    <w:multiLevelType w:val="hybridMultilevel"/>
    <w:tmpl w:val="9AE2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B60A7A"/>
    <w:multiLevelType w:val="hybridMultilevel"/>
    <w:tmpl w:val="C08896F0"/>
    <w:lvl w:ilvl="0" w:tplc="26420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602A"/>
    <w:rsid w:val="0002602A"/>
    <w:rsid w:val="00036265"/>
    <w:rsid w:val="00036E84"/>
    <w:rsid w:val="00043DBE"/>
    <w:rsid w:val="000470AF"/>
    <w:rsid w:val="00055555"/>
    <w:rsid w:val="00065ACC"/>
    <w:rsid w:val="000662D9"/>
    <w:rsid w:val="000724FB"/>
    <w:rsid w:val="0008433F"/>
    <w:rsid w:val="00093CB9"/>
    <w:rsid w:val="00094A00"/>
    <w:rsid w:val="000C1F4C"/>
    <w:rsid w:val="000C4C3E"/>
    <w:rsid w:val="000C52F5"/>
    <w:rsid w:val="000C7057"/>
    <w:rsid w:val="000D2C4C"/>
    <w:rsid w:val="000D585E"/>
    <w:rsid w:val="000D6832"/>
    <w:rsid w:val="000D6F53"/>
    <w:rsid w:val="000F6A11"/>
    <w:rsid w:val="00120A45"/>
    <w:rsid w:val="00123A6E"/>
    <w:rsid w:val="00127361"/>
    <w:rsid w:val="0012740E"/>
    <w:rsid w:val="00130423"/>
    <w:rsid w:val="001364AB"/>
    <w:rsid w:val="00141978"/>
    <w:rsid w:val="00147434"/>
    <w:rsid w:val="00160148"/>
    <w:rsid w:val="00164BC1"/>
    <w:rsid w:val="00166E3E"/>
    <w:rsid w:val="001713C3"/>
    <w:rsid w:val="001809BA"/>
    <w:rsid w:val="001811A5"/>
    <w:rsid w:val="00194737"/>
    <w:rsid w:val="001B47C1"/>
    <w:rsid w:val="001D35CB"/>
    <w:rsid w:val="001D5CEA"/>
    <w:rsid w:val="001F147B"/>
    <w:rsid w:val="001F62DA"/>
    <w:rsid w:val="00202C60"/>
    <w:rsid w:val="00206BE7"/>
    <w:rsid w:val="00214CE2"/>
    <w:rsid w:val="00233FE1"/>
    <w:rsid w:val="00272378"/>
    <w:rsid w:val="002C012D"/>
    <w:rsid w:val="002C23BD"/>
    <w:rsid w:val="002D1758"/>
    <w:rsid w:val="002D28EE"/>
    <w:rsid w:val="002E13D9"/>
    <w:rsid w:val="002F59EA"/>
    <w:rsid w:val="00300DD5"/>
    <w:rsid w:val="00307541"/>
    <w:rsid w:val="003445EA"/>
    <w:rsid w:val="003528CA"/>
    <w:rsid w:val="0035673D"/>
    <w:rsid w:val="00386746"/>
    <w:rsid w:val="00392DAF"/>
    <w:rsid w:val="003935EB"/>
    <w:rsid w:val="003A2438"/>
    <w:rsid w:val="003B165B"/>
    <w:rsid w:val="003B7456"/>
    <w:rsid w:val="003C2BE9"/>
    <w:rsid w:val="003D2C95"/>
    <w:rsid w:val="003D3691"/>
    <w:rsid w:val="003E6BAC"/>
    <w:rsid w:val="00401B69"/>
    <w:rsid w:val="00402FB9"/>
    <w:rsid w:val="004166E5"/>
    <w:rsid w:val="00436794"/>
    <w:rsid w:val="004462E1"/>
    <w:rsid w:val="00447357"/>
    <w:rsid w:val="004540B7"/>
    <w:rsid w:val="004629B9"/>
    <w:rsid w:val="00481D6A"/>
    <w:rsid w:val="00493A9A"/>
    <w:rsid w:val="004A2E99"/>
    <w:rsid w:val="004A4ABA"/>
    <w:rsid w:val="004D5970"/>
    <w:rsid w:val="004E1A5F"/>
    <w:rsid w:val="004E2B03"/>
    <w:rsid w:val="00502159"/>
    <w:rsid w:val="00511D90"/>
    <w:rsid w:val="005323B1"/>
    <w:rsid w:val="00533438"/>
    <w:rsid w:val="005411CE"/>
    <w:rsid w:val="005450A2"/>
    <w:rsid w:val="005541C9"/>
    <w:rsid w:val="005576EE"/>
    <w:rsid w:val="005659E4"/>
    <w:rsid w:val="0056625F"/>
    <w:rsid w:val="00567797"/>
    <w:rsid w:val="00570567"/>
    <w:rsid w:val="00583B48"/>
    <w:rsid w:val="005D3AB0"/>
    <w:rsid w:val="005E01D0"/>
    <w:rsid w:val="005E4A20"/>
    <w:rsid w:val="005F24BB"/>
    <w:rsid w:val="006048C2"/>
    <w:rsid w:val="00606253"/>
    <w:rsid w:val="0063227C"/>
    <w:rsid w:val="00645F1F"/>
    <w:rsid w:val="00651425"/>
    <w:rsid w:val="00651CD8"/>
    <w:rsid w:val="00656E77"/>
    <w:rsid w:val="00661F80"/>
    <w:rsid w:val="00675CC9"/>
    <w:rsid w:val="006910A4"/>
    <w:rsid w:val="00693514"/>
    <w:rsid w:val="00695B39"/>
    <w:rsid w:val="006967DE"/>
    <w:rsid w:val="006A2645"/>
    <w:rsid w:val="006B3937"/>
    <w:rsid w:val="006B6187"/>
    <w:rsid w:val="006D2370"/>
    <w:rsid w:val="0072021E"/>
    <w:rsid w:val="007355C4"/>
    <w:rsid w:val="00751178"/>
    <w:rsid w:val="00753F34"/>
    <w:rsid w:val="00786D66"/>
    <w:rsid w:val="00790A99"/>
    <w:rsid w:val="00790C7F"/>
    <w:rsid w:val="007A7702"/>
    <w:rsid w:val="007B4EB6"/>
    <w:rsid w:val="007C17F0"/>
    <w:rsid w:val="007C1EA4"/>
    <w:rsid w:val="007C5645"/>
    <w:rsid w:val="007C6334"/>
    <w:rsid w:val="007C6DBC"/>
    <w:rsid w:val="007D0D23"/>
    <w:rsid w:val="007D2AE1"/>
    <w:rsid w:val="007D759F"/>
    <w:rsid w:val="007F32CB"/>
    <w:rsid w:val="007F382C"/>
    <w:rsid w:val="00801A75"/>
    <w:rsid w:val="00813A39"/>
    <w:rsid w:val="0081490C"/>
    <w:rsid w:val="00837B6F"/>
    <w:rsid w:val="00852AE8"/>
    <w:rsid w:val="008545A9"/>
    <w:rsid w:val="00860F95"/>
    <w:rsid w:val="00867BE1"/>
    <w:rsid w:val="00874989"/>
    <w:rsid w:val="00882B2B"/>
    <w:rsid w:val="00887857"/>
    <w:rsid w:val="008B35E7"/>
    <w:rsid w:val="008B49EA"/>
    <w:rsid w:val="008B586D"/>
    <w:rsid w:val="008D2F98"/>
    <w:rsid w:val="008E2E5D"/>
    <w:rsid w:val="008E424B"/>
    <w:rsid w:val="008E720E"/>
    <w:rsid w:val="008F1583"/>
    <w:rsid w:val="008F16D7"/>
    <w:rsid w:val="008F2DA6"/>
    <w:rsid w:val="00907992"/>
    <w:rsid w:val="00930AEB"/>
    <w:rsid w:val="00936825"/>
    <w:rsid w:val="00972045"/>
    <w:rsid w:val="00977959"/>
    <w:rsid w:val="009A0C4A"/>
    <w:rsid w:val="009A469B"/>
    <w:rsid w:val="009A7405"/>
    <w:rsid w:val="009C0810"/>
    <w:rsid w:val="009C6874"/>
    <w:rsid w:val="009D1C5B"/>
    <w:rsid w:val="009D3D87"/>
    <w:rsid w:val="009E562F"/>
    <w:rsid w:val="00A05673"/>
    <w:rsid w:val="00A115C8"/>
    <w:rsid w:val="00A26267"/>
    <w:rsid w:val="00A33637"/>
    <w:rsid w:val="00A3643D"/>
    <w:rsid w:val="00A425E0"/>
    <w:rsid w:val="00A4404B"/>
    <w:rsid w:val="00A74EBB"/>
    <w:rsid w:val="00A76764"/>
    <w:rsid w:val="00A9049E"/>
    <w:rsid w:val="00AA7C54"/>
    <w:rsid w:val="00AB44B8"/>
    <w:rsid w:val="00AC328D"/>
    <w:rsid w:val="00AC3E51"/>
    <w:rsid w:val="00AF13D1"/>
    <w:rsid w:val="00AF7AAD"/>
    <w:rsid w:val="00B12CF9"/>
    <w:rsid w:val="00B13247"/>
    <w:rsid w:val="00B24D9B"/>
    <w:rsid w:val="00B401DD"/>
    <w:rsid w:val="00B419C8"/>
    <w:rsid w:val="00BA0E83"/>
    <w:rsid w:val="00BB752F"/>
    <w:rsid w:val="00BC1127"/>
    <w:rsid w:val="00BC2063"/>
    <w:rsid w:val="00BC34DB"/>
    <w:rsid w:val="00BD0A1C"/>
    <w:rsid w:val="00BD4B1F"/>
    <w:rsid w:val="00BD5458"/>
    <w:rsid w:val="00BF1AC2"/>
    <w:rsid w:val="00C03ADA"/>
    <w:rsid w:val="00C04843"/>
    <w:rsid w:val="00C104B8"/>
    <w:rsid w:val="00C110E8"/>
    <w:rsid w:val="00C118EC"/>
    <w:rsid w:val="00C14369"/>
    <w:rsid w:val="00C17529"/>
    <w:rsid w:val="00C17CF3"/>
    <w:rsid w:val="00C363DD"/>
    <w:rsid w:val="00C3779D"/>
    <w:rsid w:val="00C42211"/>
    <w:rsid w:val="00C45395"/>
    <w:rsid w:val="00C50654"/>
    <w:rsid w:val="00C643E1"/>
    <w:rsid w:val="00C765C2"/>
    <w:rsid w:val="00C80283"/>
    <w:rsid w:val="00C862D0"/>
    <w:rsid w:val="00C97AEF"/>
    <w:rsid w:val="00CA4223"/>
    <w:rsid w:val="00CB08AF"/>
    <w:rsid w:val="00CC1974"/>
    <w:rsid w:val="00CE4ADF"/>
    <w:rsid w:val="00D5428A"/>
    <w:rsid w:val="00D5519F"/>
    <w:rsid w:val="00D64EBA"/>
    <w:rsid w:val="00D67CF5"/>
    <w:rsid w:val="00D721AD"/>
    <w:rsid w:val="00D77B7C"/>
    <w:rsid w:val="00D866A3"/>
    <w:rsid w:val="00D92829"/>
    <w:rsid w:val="00DB0EA7"/>
    <w:rsid w:val="00DC6ABB"/>
    <w:rsid w:val="00DD2A9E"/>
    <w:rsid w:val="00DD7097"/>
    <w:rsid w:val="00DD7B30"/>
    <w:rsid w:val="00DE06A5"/>
    <w:rsid w:val="00DF509B"/>
    <w:rsid w:val="00E13E2F"/>
    <w:rsid w:val="00E1400F"/>
    <w:rsid w:val="00E16D4F"/>
    <w:rsid w:val="00E23C4A"/>
    <w:rsid w:val="00E31C7D"/>
    <w:rsid w:val="00E3254C"/>
    <w:rsid w:val="00E4292A"/>
    <w:rsid w:val="00E6596A"/>
    <w:rsid w:val="00E83971"/>
    <w:rsid w:val="00E84664"/>
    <w:rsid w:val="00EA3FF5"/>
    <w:rsid w:val="00EB23A2"/>
    <w:rsid w:val="00ED2186"/>
    <w:rsid w:val="00EE44B6"/>
    <w:rsid w:val="00EE47CA"/>
    <w:rsid w:val="00EE49EB"/>
    <w:rsid w:val="00F00F0B"/>
    <w:rsid w:val="00F06DE3"/>
    <w:rsid w:val="00F252B6"/>
    <w:rsid w:val="00F363D5"/>
    <w:rsid w:val="00F43990"/>
    <w:rsid w:val="00F46D7F"/>
    <w:rsid w:val="00F815E2"/>
    <w:rsid w:val="00F82B5C"/>
    <w:rsid w:val="00F86C0A"/>
    <w:rsid w:val="00FA03D7"/>
    <w:rsid w:val="00FA0E4C"/>
    <w:rsid w:val="00FA2F98"/>
    <w:rsid w:val="00FB7CEA"/>
    <w:rsid w:val="00FC7E18"/>
    <w:rsid w:val="00FF1E4C"/>
    <w:rsid w:val="00FF4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02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60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3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3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3B8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99"/>
    <w:rsid w:val="007D75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B39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393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7C1EA4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C1EA4"/>
    <w:rPr>
      <w:rFonts w:cs="Times New Roman"/>
      <w:sz w:val="28"/>
      <w:szCs w:val="28"/>
    </w:rPr>
  </w:style>
  <w:style w:type="paragraph" w:customStyle="1" w:styleId="ConsPlusNormal">
    <w:name w:val="ConsPlusNormal"/>
    <w:uiPriority w:val="99"/>
    <w:rsid w:val="00214CE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214CE2"/>
    <w:pPr>
      <w:ind w:left="720"/>
      <w:contextualSpacing/>
    </w:pPr>
  </w:style>
  <w:style w:type="paragraph" w:customStyle="1" w:styleId="ConsPlusTitle">
    <w:name w:val="ConsPlusTitle"/>
    <w:uiPriority w:val="99"/>
    <w:rsid w:val="00DD709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DD7097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DD70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99"/>
    <w:qFormat/>
    <w:rsid w:val="006D237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693514"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69351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9351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2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016;n=23354;fld=134;dst=1000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298</TotalTime>
  <Pages>1</Pages>
  <Words>279</Words>
  <Characters>1595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МНАлександрова</cp:lastModifiedBy>
  <cp:revision>7</cp:revision>
  <cp:lastPrinted>2017-02-10T07:23:00Z</cp:lastPrinted>
  <dcterms:created xsi:type="dcterms:W3CDTF">2017-03-22T07:30:00Z</dcterms:created>
  <dcterms:modified xsi:type="dcterms:W3CDTF">2017-05-10T09:04:00Z</dcterms:modified>
</cp:coreProperties>
</file>