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53" w:rsidRDefault="00FD1853" w:rsidP="007913D3">
      <w:pPr>
        <w:pStyle w:val="Heading2"/>
        <w:ind w:left="0" w:firstLine="0"/>
        <w:jc w:val="center"/>
        <w:rPr>
          <w:b w:val="0"/>
          <w:bCs w:val="0"/>
          <w:noProof/>
        </w:rPr>
      </w:pPr>
    </w:p>
    <w:p w:rsidR="00FD1853" w:rsidRDefault="00FD1853" w:rsidP="007913D3">
      <w:pPr>
        <w:pStyle w:val="Heading2"/>
        <w:ind w:left="0" w:firstLine="0"/>
        <w:jc w:val="center"/>
        <w:rPr>
          <w:b w:val="0"/>
          <w:bCs w:val="0"/>
        </w:rPr>
      </w:pPr>
      <w:r w:rsidRPr="00092386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1.25pt;height:48pt;visibility:visible">
            <v:imagedata r:id="rId5" o:title="" gain="74473f"/>
          </v:shape>
        </w:pict>
      </w:r>
    </w:p>
    <w:p w:rsidR="00FD1853" w:rsidRPr="00F56B55" w:rsidRDefault="00FD1853" w:rsidP="007913D3">
      <w:pPr>
        <w:pStyle w:val="Heading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FD1853" w:rsidRPr="00F56B55" w:rsidRDefault="00FD1853" w:rsidP="007913D3">
      <w:pPr>
        <w:pStyle w:val="Heading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FD1853" w:rsidRPr="00504FB2" w:rsidRDefault="00FD1853" w:rsidP="007913D3">
      <w:pPr>
        <w:rPr>
          <w:b/>
          <w:bCs/>
          <w:sz w:val="16"/>
          <w:szCs w:val="16"/>
        </w:rPr>
      </w:pPr>
    </w:p>
    <w:p w:rsidR="00FD1853" w:rsidRPr="00F56B55" w:rsidRDefault="00FD1853" w:rsidP="007913D3">
      <w:pPr>
        <w:pStyle w:val="Heading3"/>
        <w:rPr>
          <w:rFonts w:ascii="Arial" w:hAnsi="Arial" w:cs="Arial"/>
          <w:sz w:val="28"/>
          <w:szCs w:val="28"/>
        </w:rPr>
      </w:pPr>
      <w:r w:rsidRPr="00F56B55">
        <w:rPr>
          <w:rFonts w:ascii="Arial" w:hAnsi="Arial" w:cs="Arial"/>
          <w:sz w:val="28"/>
          <w:szCs w:val="28"/>
        </w:rPr>
        <w:t>П О С Т А Н О В Л Е Н И Е</w:t>
      </w:r>
    </w:p>
    <w:p w:rsidR="00FD1853" w:rsidRPr="00504FB2" w:rsidRDefault="00FD1853" w:rsidP="007913D3">
      <w:pPr>
        <w:rPr>
          <w:sz w:val="16"/>
          <w:szCs w:val="16"/>
        </w:rPr>
      </w:pPr>
    </w:p>
    <w:p w:rsidR="00FD1853" w:rsidRDefault="00FD1853" w:rsidP="005C4EB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29.12.2016</w:t>
      </w:r>
      <w:r w:rsidRPr="00F56B55">
        <w:rPr>
          <w:rFonts w:ascii="Arial" w:hAnsi="Arial" w:cs="Arial"/>
          <w:sz w:val="28"/>
          <w:szCs w:val="28"/>
        </w:rPr>
        <w:tab/>
        <w:t xml:space="preserve">         </w:t>
      </w:r>
      <w:r>
        <w:rPr>
          <w:rFonts w:ascii="Arial" w:hAnsi="Arial" w:cs="Arial"/>
          <w:sz w:val="28"/>
          <w:szCs w:val="28"/>
        </w:rPr>
        <w:t xml:space="preserve">        </w:t>
      </w:r>
      <w:r w:rsidRPr="00F56B55">
        <w:rPr>
          <w:rFonts w:ascii="Arial" w:hAnsi="Arial" w:cs="Arial"/>
          <w:sz w:val="28"/>
          <w:szCs w:val="28"/>
        </w:rPr>
        <w:t xml:space="preserve">          г. Новоалтайск             </w:t>
      </w:r>
      <w:r>
        <w:rPr>
          <w:rFonts w:ascii="Arial" w:hAnsi="Arial" w:cs="Arial"/>
          <w:sz w:val="28"/>
          <w:szCs w:val="28"/>
        </w:rPr>
        <w:t xml:space="preserve">     </w:t>
      </w:r>
      <w:r w:rsidRPr="00F56B55">
        <w:rPr>
          <w:rFonts w:ascii="Arial" w:hAnsi="Arial" w:cs="Arial"/>
          <w:sz w:val="28"/>
          <w:szCs w:val="28"/>
        </w:rPr>
        <w:t xml:space="preserve">           №</w:t>
      </w:r>
      <w:r>
        <w:rPr>
          <w:rFonts w:ascii="Arial" w:hAnsi="Arial" w:cs="Arial"/>
          <w:sz w:val="28"/>
          <w:szCs w:val="28"/>
        </w:rPr>
        <w:t xml:space="preserve"> 2706</w:t>
      </w:r>
    </w:p>
    <w:p w:rsidR="00FD1853" w:rsidRDefault="00FD1853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FD1853" w:rsidRPr="00504FB2" w:rsidRDefault="00FD1853" w:rsidP="001F189F">
      <w:pPr>
        <w:pStyle w:val="ConsPlusTitle"/>
        <w:widowControl/>
        <w:tabs>
          <w:tab w:val="left" w:pos="4678"/>
        </w:tabs>
        <w:ind w:right="5414"/>
        <w:jc w:val="both"/>
      </w:pPr>
      <w:r w:rsidRPr="00504FB2">
        <w:t>О внесении изменений в постановление Администрации города Новоалтайска от 02.12.2015 № 2501</w:t>
      </w:r>
    </w:p>
    <w:p w:rsidR="00FD1853" w:rsidRPr="005678CA" w:rsidRDefault="00FD1853" w:rsidP="005678CA"/>
    <w:p w:rsidR="00FD1853" w:rsidRDefault="00FD1853" w:rsidP="00167959">
      <w:pPr>
        <w:pStyle w:val="Heading3"/>
        <w:jc w:val="both"/>
        <w:rPr>
          <w:b w:val="0"/>
          <w:sz w:val="28"/>
          <w:szCs w:val="28"/>
        </w:rPr>
      </w:pPr>
      <w:r w:rsidRPr="005678CA">
        <w:rPr>
          <w:b w:val="0"/>
          <w:sz w:val="28"/>
          <w:szCs w:val="28"/>
        </w:rPr>
        <w:t xml:space="preserve">      Руководствуясь Федеральным  законом от  06.10.2003  № 131-ФЗ  «Об  общих  принципах организации  местного  самоуправления в  Российской  Федерации»,  постановлением Администрации города Новоалтайска от 14.05.2013 № 943 «Об утверждении Положения о порядке разработки и реализации муниципальных  программ города Новоалтайска»,  </w:t>
      </w:r>
    </w:p>
    <w:p w:rsidR="00FD1853" w:rsidRPr="00504FB2" w:rsidRDefault="00FD1853" w:rsidP="00504FB2">
      <w:pPr>
        <w:pStyle w:val="Heading3"/>
        <w:jc w:val="both"/>
        <w:rPr>
          <w:b w:val="0"/>
          <w:sz w:val="28"/>
          <w:szCs w:val="28"/>
        </w:rPr>
      </w:pPr>
      <w:r w:rsidRPr="00504FB2">
        <w:rPr>
          <w:b w:val="0"/>
          <w:sz w:val="28"/>
          <w:szCs w:val="28"/>
        </w:rPr>
        <w:tab/>
        <w:t>п о с т а н о в л я ю:</w:t>
      </w:r>
    </w:p>
    <w:p w:rsidR="00FD1853" w:rsidRPr="005678CA" w:rsidRDefault="00FD1853" w:rsidP="00167959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1. Внести в постановление Администрации города Новоалтайска от 02.12.2015 2501 «Об утверждении муниципальной  программы  «Управление муниципальным имуществом в городе Новоалтайске на 2016-2020 годы»» следующие изменения:           </w:t>
      </w:r>
    </w:p>
    <w:p w:rsidR="00FD1853" w:rsidRPr="005678CA" w:rsidRDefault="00FD1853" w:rsidP="001C7FEB">
      <w:pPr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1.1. В таблице «Паспорт муниципальной программы «Управление муниципальным имуществом в городе Новоалтайске на 2016-2020 годы»» раздел «Объемы финансирования программы» изложить в новой редакции:</w:t>
      </w:r>
    </w:p>
    <w:p w:rsidR="00FD1853" w:rsidRPr="005678CA" w:rsidRDefault="00FD1853" w:rsidP="001C7FEB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«Общий объем необходимых для реализации программы средств бюджета городского округа в 2016-2020 годах со</w:t>
      </w:r>
      <w:r>
        <w:rPr>
          <w:sz w:val="28"/>
          <w:szCs w:val="28"/>
        </w:rPr>
        <w:t>ставляет 16 696 тыс. руб., в т. ч.</w:t>
      </w:r>
      <w:r w:rsidRPr="005678CA">
        <w:rPr>
          <w:sz w:val="28"/>
          <w:szCs w:val="28"/>
        </w:rPr>
        <w:t xml:space="preserve"> по годам:</w:t>
      </w:r>
    </w:p>
    <w:p w:rsidR="00FD1853" w:rsidRPr="005678CA" w:rsidRDefault="00FD1853" w:rsidP="0061103D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sz w:val="28"/>
          <w:szCs w:val="28"/>
        </w:rPr>
        <w:t xml:space="preserve">     </w:t>
      </w:r>
      <w:r w:rsidRPr="005678CA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6 г"/>
        </w:smartTagPr>
        <w:r w:rsidRPr="005678CA">
          <w:rPr>
            <w:color w:val="000000"/>
            <w:sz w:val="28"/>
            <w:szCs w:val="28"/>
          </w:rPr>
          <w:t>2016 г</w:t>
        </w:r>
      </w:smartTag>
      <w:r w:rsidRPr="005678CA">
        <w:rPr>
          <w:color w:val="000000"/>
          <w:sz w:val="28"/>
          <w:szCs w:val="28"/>
        </w:rPr>
        <w:t>. -    2 980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61103D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</w:t>
      </w:r>
      <w:smartTag w:uri="urn:schemas-microsoft-com:office:smarttags" w:element="metricconverter">
        <w:smartTagPr>
          <w:attr w:name="ProductID" w:val="2017 г"/>
        </w:smartTagPr>
        <w:r w:rsidRPr="005678CA">
          <w:rPr>
            <w:color w:val="000000"/>
            <w:sz w:val="28"/>
            <w:szCs w:val="28"/>
          </w:rPr>
          <w:t>2017 г</w:t>
        </w:r>
      </w:smartTag>
      <w:r w:rsidRPr="005678CA">
        <w:rPr>
          <w:color w:val="000000"/>
          <w:sz w:val="28"/>
          <w:szCs w:val="28"/>
        </w:rPr>
        <w:t>. -    2 881 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61103D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 </w:t>
      </w:r>
      <w:smartTag w:uri="urn:schemas-microsoft-com:office:smarttags" w:element="metricconverter">
        <w:smartTagPr>
          <w:attr w:name="ProductID" w:val="2018 г"/>
        </w:smartTagPr>
        <w:r w:rsidRPr="005678CA">
          <w:rPr>
            <w:color w:val="000000"/>
            <w:sz w:val="28"/>
            <w:szCs w:val="28"/>
          </w:rPr>
          <w:t>2018 г</w:t>
        </w:r>
      </w:smartTag>
      <w:r w:rsidRPr="005678CA">
        <w:rPr>
          <w:color w:val="000000"/>
          <w:sz w:val="28"/>
          <w:szCs w:val="28"/>
        </w:rPr>
        <w:t>. -   3 620 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61103D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 </w:t>
      </w:r>
      <w:smartTag w:uri="urn:schemas-microsoft-com:office:smarttags" w:element="metricconverter">
        <w:smartTagPr>
          <w:attr w:name="ProductID" w:val="2019 г"/>
        </w:smartTagPr>
        <w:r w:rsidRPr="005678CA">
          <w:rPr>
            <w:color w:val="000000"/>
            <w:sz w:val="28"/>
            <w:szCs w:val="28"/>
          </w:rPr>
          <w:t>2019 г</w:t>
        </w:r>
      </w:smartTag>
      <w:r w:rsidRPr="005678CA">
        <w:rPr>
          <w:color w:val="000000"/>
          <w:sz w:val="28"/>
          <w:szCs w:val="28"/>
        </w:rPr>
        <w:t>. -    3 615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61103D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 </w:t>
      </w:r>
      <w:smartTag w:uri="urn:schemas-microsoft-com:office:smarttags" w:element="metricconverter">
        <w:smartTagPr>
          <w:attr w:name="ProductID" w:val="2020 г"/>
        </w:smartTagPr>
        <w:r w:rsidRPr="005678CA">
          <w:rPr>
            <w:color w:val="000000"/>
            <w:sz w:val="28"/>
            <w:szCs w:val="28"/>
          </w:rPr>
          <w:t>2020 г</w:t>
        </w:r>
      </w:smartTag>
      <w:r w:rsidRPr="005678CA">
        <w:rPr>
          <w:color w:val="000000"/>
          <w:sz w:val="28"/>
          <w:szCs w:val="28"/>
        </w:rPr>
        <w:t>. -    3 600 тыс. руб.</w:t>
      </w:r>
    </w:p>
    <w:p w:rsidR="00FD1853" w:rsidRDefault="00FD1853" w:rsidP="00504FB2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1.2. Приложение 1 к муниципальной программе «Сведения об индикаторах муниципальной программы и их значениях», Приложение 2 «Перечень мероприятий муниципальной программы», Приложение 3 «Объем финансовых ресурсов, необходимых для реализации муниципальной программы» изложить в новой редакции согласно приложению к настоящему постановлению.</w:t>
      </w:r>
    </w:p>
    <w:p w:rsidR="00FD1853" w:rsidRPr="005678CA" w:rsidRDefault="00FD1853" w:rsidP="004302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678CA">
        <w:rPr>
          <w:sz w:val="28"/>
          <w:szCs w:val="28"/>
        </w:rPr>
        <w:t>1.3. В разделе 5 «Общий объем финансовых ресурсов, необходимых для реализации муниципальной программы» абзац 2 изложить в новой редакции:</w:t>
      </w:r>
    </w:p>
    <w:p w:rsidR="00FD1853" w:rsidRPr="005678CA" w:rsidRDefault="00FD1853" w:rsidP="00721EF1">
      <w:pPr>
        <w:widowControl w:val="0"/>
        <w:autoSpaceDE w:val="0"/>
        <w:autoSpaceDN w:val="0"/>
        <w:adjustRightInd w:val="0"/>
        <w:ind w:right="-144" w:firstLine="540"/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В целом на реализацию мероприятий Программы необходимо финансирование в размере </w:t>
      </w:r>
      <w:r w:rsidRPr="00F06C61">
        <w:rPr>
          <w:sz w:val="28"/>
          <w:szCs w:val="28"/>
        </w:rPr>
        <w:t>16 696 тыс. рублей</w:t>
      </w:r>
      <w:r w:rsidRPr="005678CA">
        <w:rPr>
          <w:sz w:val="28"/>
          <w:szCs w:val="28"/>
        </w:rPr>
        <w:t>, из них:</w:t>
      </w:r>
    </w:p>
    <w:p w:rsidR="00FD1853" w:rsidRPr="005678CA" w:rsidRDefault="00FD1853" w:rsidP="00721EF1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6 г"/>
        </w:smartTagPr>
        <w:r w:rsidRPr="005678CA">
          <w:rPr>
            <w:color w:val="000000"/>
            <w:sz w:val="28"/>
            <w:szCs w:val="28"/>
          </w:rPr>
          <w:t>2016 г</w:t>
        </w:r>
      </w:smartTag>
      <w:r w:rsidRPr="005678CA">
        <w:rPr>
          <w:color w:val="000000"/>
          <w:sz w:val="28"/>
          <w:szCs w:val="28"/>
        </w:rPr>
        <w:t>. -    2 980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721EF1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7 г"/>
        </w:smartTagPr>
        <w:r w:rsidRPr="005678CA">
          <w:rPr>
            <w:color w:val="000000"/>
            <w:sz w:val="28"/>
            <w:szCs w:val="28"/>
          </w:rPr>
          <w:t>2017 г</w:t>
        </w:r>
      </w:smartTag>
      <w:r w:rsidRPr="005678CA">
        <w:rPr>
          <w:color w:val="000000"/>
          <w:sz w:val="28"/>
          <w:szCs w:val="28"/>
        </w:rPr>
        <w:t>. -    2 881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721EF1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в  </w:t>
      </w:r>
      <w:smartTag w:uri="urn:schemas-microsoft-com:office:smarttags" w:element="metricconverter">
        <w:smartTagPr>
          <w:attr w:name="ProductID" w:val="2018 г"/>
        </w:smartTagPr>
        <w:r w:rsidRPr="005678CA">
          <w:rPr>
            <w:color w:val="000000"/>
            <w:sz w:val="28"/>
            <w:szCs w:val="28"/>
          </w:rPr>
          <w:t>2018 г</w:t>
        </w:r>
      </w:smartTag>
      <w:r w:rsidRPr="005678CA">
        <w:rPr>
          <w:color w:val="000000"/>
          <w:sz w:val="28"/>
          <w:szCs w:val="28"/>
        </w:rPr>
        <w:t>. -   3 620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721EF1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в  </w:t>
      </w:r>
      <w:smartTag w:uri="urn:schemas-microsoft-com:office:smarttags" w:element="metricconverter">
        <w:smartTagPr>
          <w:attr w:name="ProductID" w:val="2019 г"/>
        </w:smartTagPr>
        <w:r w:rsidRPr="005678CA">
          <w:rPr>
            <w:color w:val="000000"/>
            <w:sz w:val="28"/>
            <w:szCs w:val="28"/>
          </w:rPr>
          <w:t>2019 г</w:t>
        </w:r>
      </w:smartTag>
      <w:r w:rsidRPr="005678CA">
        <w:rPr>
          <w:color w:val="000000"/>
          <w:sz w:val="28"/>
          <w:szCs w:val="28"/>
        </w:rPr>
        <w:t>. -   3 615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FD1853" w:rsidRPr="005678CA" w:rsidRDefault="00FD1853" w:rsidP="00721EF1">
      <w:pPr>
        <w:pStyle w:val="NormalWeb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в  </w:t>
      </w:r>
      <w:smartTag w:uri="urn:schemas-microsoft-com:office:smarttags" w:element="metricconverter">
        <w:smartTagPr>
          <w:attr w:name="ProductID" w:val="2020 г"/>
        </w:smartTagPr>
        <w:r w:rsidRPr="005678CA">
          <w:rPr>
            <w:color w:val="000000"/>
            <w:sz w:val="28"/>
            <w:szCs w:val="28"/>
          </w:rPr>
          <w:t>2020 г</w:t>
        </w:r>
      </w:smartTag>
      <w:r w:rsidRPr="005678CA">
        <w:rPr>
          <w:color w:val="000000"/>
          <w:sz w:val="28"/>
          <w:szCs w:val="28"/>
        </w:rPr>
        <w:t>. -   3 600 тыс. руб.</w:t>
      </w:r>
    </w:p>
    <w:p w:rsidR="00FD1853" w:rsidRPr="005678CA" w:rsidRDefault="00FD1853" w:rsidP="00AD42A1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2. Опубликовать настоящее постановление в Вестнике муниципального образования города Новоалтайска.</w:t>
      </w:r>
    </w:p>
    <w:p w:rsidR="00FD1853" w:rsidRPr="005678CA" w:rsidRDefault="00FD1853" w:rsidP="00AD42A1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3. Контроль за исполнением настоящего постановления оставляю за собой.</w:t>
      </w:r>
      <w:r w:rsidRPr="005678CA">
        <w:rPr>
          <w:sz w:val="28"/>
          <w:szCs w:val="28"/>
        </w:rPr>
        <w:tab/>
        <w:t xml:space="preserve"> </w:t>
      </w:r>
    </w:p>
    <w:p w:rsidR="00FD1853" w:rsidRPr="005678CA" w:rsidRDefault="00FD1853" w:rsidP="00AD42A1">
      <w:pPr>
        <w:jc w:val="both"/>
        <w:rPr>
          <w:sz w:val="28"/>
          <w:szCs w:val="28"/>
        </w:rPr>
      </w:pPr>
    </w:p>
    <w:p w:rsidR="00FD1853" w:rsidRPr="005678CA" w:rsidRDefault="00FD1853" w:rsidP="00AD42A1">
      <w:pPr>
        <w:jc w:val="both"/>
        <w:rPr>
          <w:sz w:val="28"/>
          <w:szCs w:val="28"/>
        </w:rPr>
      </w:pPr>
    </w:p>
    <w:p w:rsidR="00FD1853" w:rsidRPr="005678CA" w:rsidRDefault="00FD1853" w:rsidP="00AD42A1">
      <w:pPr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Заместитель </w:t>
      </w:r>
    </w:p>
    <w:p w:rsidR="00FD1853" w:rsidRPr="005678CA" w:rsidRDefault="00FD1853" w:rsidP="00AD42A1">
      <w:pPr>
        <w:jc w:val="both"/>
        <w:rPr>
          <w:sz w:val="28"/>
          <w:szCs w:val="28"/>
        </w:rPr>
      </w:pPr>
      <w:r w:rsidRPr="005678CA">
        <w:rPr>
          <w:sz w:val="28"/>
          <w:szCs w:val="28"/>
        </w:rPr>
        <w:t>главы Администрации города                                                       О.В. Гладкова</w:t>
      </w:r>
    </w:p>
    <w:p w:rsidR="00FD1853" w:rsidRPr="005678CA" w:rsidRDefault="00FD1853" w:rsidP="00AD42A1">
      <w:pPr>
        <w:tabs>
          <w:tab w:val="left" w:pos="1440"/>
        </w:tabs>
        <w:jc w:val="both"/>
        <w:rPr>
          <w:sz w:val="28"/>
          <w:szCs w:val="28"/>
        </w:rPr>
      </w:pPr>
    </w:p>
    <w:p w:rsidR="00FD1853" w:rsidRPr="005678CA" w:rsidRDefault="00FD1853" w:rsidP="00715E7A">
      <w:pPr>
        <w:rPr>
          <w:sz w:val="28"/>
          <w:szCs w:val="28"/>
        </w:rPr>
      </w:pPr>
    </w:p>
    <w:p w:rsidR="00FD1853" w:rsidRDefault="00FD1853" w:rsidP="0036027F">
      <w:pPr>
        <w:rPr>
          <w:sz w:val="28"/>
        </w:rPr>
        <w:sectPr w:rsidR="00FD1853" w:rsidSect="00504FB2">
          <w:pgSz w:w="11906" w:h="16838"/>
          <w:pgMar w:top="851" w:right="851" w:bottom="851" w:left="1418" w:header="720" w:footer="720" w:gutter="0"/>
          <w:cols w:space="720"/>
        </w:sectPr>
      </w:pPr>
    </w:p>
    <w:tbl>
      <w:tblPr>
        <w:tblW w:w="15890" w:type="dxa"/>
        <w:tblInd w:w="94" w:type="dxa"/>
        <w:tblLayout w:type="fixed"/>
        <w:tblLook w:val="00A0"/>
      </w:tblPr>
      <w:tblGrid>
        <w:gridCol w:w="700"/>
        <w:gridCol w:w="4843"/>
        <w:gridCol w:w="1080"/>
        <w:gridCol w:w="1220"/>
        <w:gridCol w:w="1220"/>
        <w:gridCol w:w="1220"/>
        <w:gridCol w:w="1220"/>
        <w:gridCol w:w="1220"/>
        <w:gridCol w:w="1325"/>
        <w:gridCol w:w="1417"/>
        <w:gridCol w:w="425"/>
      </w:tblGrid>
      <w:tr w:rsidR="00FD1853" w:rsidRPr="00F40F82" w:rsidTr="00F40F82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  <w:bookmarkStart w:id="0" w:name="RANGE!A1:J20"/>
            <w:bookmarkEnd w:id="0"/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 xml:space="preserve">Приложение к Постановлению </w:t>
            </w:r>
          </w:p>
          <w:p w:rsidR="00FD1853" w:rsidRPr="00F40F82" w:rsidRDefault="00FD1853" w:rsidP="00F40F82">
            <w:pPr>
              <w:jc w:val="right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 xml:space="preserve">Администрации города Новоалтайска Алтайского края </w:t>
            </w:r>
          </w:p>
          <w:p w:rsidR="00FD1853" w:rsidRPr="00F40F82" w:rsidRDefault="00FD1853" w:rsidP="00F40F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2706 от 29.12.2016</w:t>
            </w:r>
          </w:p>
          <w:p w:rsidR="00FD1853" w:rsidRDefault="00FD1853" w:rsidP="00F40F82">
            <w:pPr>
              <w:jc w:val="right"/>
            </w:pPr>
          </w:p>
          <w:p w:rsidR="00FD1853" w:rsidRPr="00F40F82" w:rsidRDefault="00FD1853" w:rsidP="00F40F82">
            <w:pPr>
              <w:jc w:val="right"/>
            </w:pPr>
            <w:r w:rsidRPr="00F40F82">
              <w:t>Приложение 1</w:t>
            </w:r>
          </w:p>
          <w:p w:rsidR="00FD1853" w:rsidRPr="00F40F82" w:rsidRDefault="00FD1853" w:rsidP="00F40F82">
            <w:pPr>
              <w:jc w:val="right"/>
            </w:pPr>
            <w:r w:rsidRPr="00F40F82">
              <w:t>к муниципальной программе</w:t>
            </w:r>
          </w:p>
          <w:p w:rsidR="00FD1853" w:rsidRPr="00F40F82" w:rsidRDefault="00FD1853" w:rsidP="00F40F82">
            <w:pPr>
              <w:jc w:val="right"/>
            </w:pPr>
            <w:r w:rsidRPr="00F40F82">
              <w:t>«Управление муниципальным имуществом</w:t>
            </w:r>
          </w:p>
          <w:p w:rsidR="00FD1853" w:rsidRPr="00F40F82" w:rsidRDefault="00FD1853" w:rsidP="00F40F82">
            <w:pPr>
              <w:jc w:val="right"/>
              <w:rPr>
                <w:sz w:val="22"/>
                <w:szCs w:val="22"/>
              </w:rPr>
            </w:pPr>
            <w:r w:rsidRPr="00F40F82">
              <w:t xml:space="preserve"> в городе Новоалтайске на 2016-2020 годы»</w:t>
            </w:r>
          </w:p>
        </w:tc>
      </w:tr>
      <w:tr w:rsidR="00FD1853" w:rsidRPr="00F40F82" w:rsidTr="00F40F82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  <w:rPr>
                <w:sz w:val="22"/>
                <w:szCs w:val="22"/>
              </w:rPr>
            </w:pPr>
          </w:p>
        </w:tc>
      </w:tr>
      <w:tr w:rsidR="00FD1853" w:rsidRPr="00F40F82" w:rsidTr="00F40F82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  <w:rPr>
                <w:sz w:val="22"/>
                <w:szCs w:val="22"/>
              </w:rPr>
            </w:pPr>
          </w:p>
        </w:tc>
      </w:tr>
      <w:tr w:rsidR="00FD1853" w:rsidRPr="00F40F82" w:rsidTr="00F40F82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</w:pPr>
          </w:p>
        </w:tc>
      </w:tr>
      <w:tr w:rsidR="00FD1853" w:rsidRPr="00F40F82" w:rsidTr="00F40F82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</w:pPr>
          </w:p>
        </w:tc>
      </w:tr>
      <w:tr w:rsidR="00FD1853" w:rsidRPr="00F40F82" w:rsidTr="00F40F82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</w:pPr>
          </w:p>
        </w:tc>
      </w:tr>
      <w:tr w:rsidR="00FD1853" w:rsidRPr="00F40F82" w:rsidTr="00F40F82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5607" w:type="dxa"/>
            <w:gridSpan w:val="5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right"/>
            </w:pPr>
          </w:p>
        </w:tc>
      </w:tr>
      <w:tr w:rsidR="00FD1853" w:rsidRPr="00F40F82" w:rsidTr="00F40F82">
        <w:trPr>
          <w:gridAfter w:val="1"/>
          <w:wAfter w:w="425" w:type="dxa"/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</w:tr>
      <w:tr w:rsidR="00FD1853" w:rsidRPr="00F40F82" w:rsidTr="00F40F82">
        <w:trPr>
          <w:gridAfter w:val="1"/>
          <w:wAfter w:w="425" w:type="dxa"/>
          <w:trHeight w:val="264"/>
        </w:trPr>
        <w:tc>
          <w:tcPr>
            <w:tcW w:w="1546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jc w:val="center"/>
              <w:rPr>
                <w:b/>
                <w:bCs/>
                <w:sz w:val="24"/>
                <w:szCs w:val="24"/>
              </w:rPr>
            </w:pPr>
            <w:r w:rsidRPr="00F40F82">
              <w:rPr>
                <w:b/>
                <w:bCs/>
                <w:sz w:val="24"/>
                <w:szCs w:val="24"/>
              </w:rPr>
              <w:t>Сведения об индикаторах муниципальной программы и их значениях</w:t>
            </w:r>
          </w:p>
        </w:tc>
      </w:tr>
      <w:tr w:rsidR="00FD1853" w:rsidRPr="00F40F82" w:rsidTr="00F40F82">
        <w:trPr>
          <w:gridAfter w:val="1"/>
          <w:wAfter w:w="425" w:type="dxa"/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F40F82" w:rsidRDefault="00FD1853" w:rsidP="00F40F82">
            <w:pPr>
              <w:rPr>
                <w:rFonts w:ascii="Arial" w:hAnsi="Arial" w:cs="Arial"/>
              </w:rPr>
            </w:pPr>
          </w:p>
        </w:tc>
      </w:tr>
      <w:tr w:rsidR="00FD1853" w:rsidRPr="00F40F82" w:rsidTr="00F40F82">
        <w:trPr>
          <w:gridAfter w:val="1"/>
          <w:wAfter w:w="425" w:type="dxa"/>
          <w:trHeight w:val="348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F40F82" w:rsidRDefault="00FD1853" w:rsidP="00F40F82">
            <w:pPr>
              <w:jc w:val="center"/>
            </w:pPr>
            <w:r w:rsidRPr="00F40F82">
              <w:t>N п/п</w:t>
            </w:r>
          </w:p>
        </w:tc>
        <w:tc>
          <w:tcPr>
            <w:tcW w:w="4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F40F82" w:rsidRDefault="00FD1853" w:rsidP="00F40F82">
            <w:pPr>
              <w:jc w:val="center"/>
            </w:pPr>
            <w:r w:rsidRPr="00F40F82">
              <w:t>Наименование индикатора (показателя)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F40F82" w:rsidRDefault="00FD1853" w:rsidP="00F40F82">
            <w:pPr>
              <w:jc w:val="center"/>
            </w:pPr>
            <w:r w:rsidRPr="00F40F82">
              <w:t>Ед. изм.</w:t>
            </w:r>
          </w:p>
        </w:tc>
        <w:tc>
          <w:tcPr>
            <w:tcW w:w="8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Значение по годам</w:t>
            </w:r>
          </w:p>
        </w:tc>
      </w:tr>
      <w:tr w:rsidR="00FD1853" w:rsidRPr="00F40F82" w:rsidTr="00F40F82">
        <w:trPr>
          <w:gridAfter w:val="1"/>
          <w:wAfter w:w="425" w:type="dxa"/>
          <w:trHeight w:val="39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4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F40F82" w:rsidRDefault="00FD1853" w:rsidP="00F40F82">
            <w:pPr>
              <w:jc w:val="center"/>
            </w:pPr>
            <w:r w:rsidRPr="00F40F82">
              <w:t>2014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F40F82" w:rsidRDefault="00FD1853" w:rsidP="00F40F82">
            <w:pPr>
              <w:jc w:val="center"/>
            </w:pPr>
            <w:r w:rsidRPr="00F40F82">
              <w:t>2015</w:t>
            </w:r>
          </w:p>
        </w:tc>
        <w:tc>
          <w:tcPr>
            <w:tcW w:w="6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годы реализации муниципальной программы</w:t>
            </w:r>
          </w:p>
        </w:tc>
      </w:tr>
      <w:tr w:rsidR="00FD1853" w:rsidRPr="00F40F82" w:rsidTr="00F40F82">
        <w:trPr>
          <w:gridAfter w:val="1"/>
          <w:wAfter w:w="425" w:type="dxa"/>
          <w:trHeight w:val="264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4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/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2017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2018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2020</w:t>
            </w:r>
          </w:p>
        </w:tc>
      </w:tr>
      <w:tr w:rsidR="00FD1853" w:rsidRPr="00F40F82" w:rsidTr="00F40F82">
        <w:trPr>
          <w:gridAfter w:val="1"/>
          <w:wAfter w:w="425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1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</w:pPr>
            <w:r w:rsidRPr="00F40F82">
              <w:t>10</w:t>
            </w:r>
          </w:p>
        </w:tc>
      </w:tr>
      <w:tr w:rsidR="00FD1853" w:rsidRPr="00F40F82" w:rsidTr="00F40F82">
        <w:trPr>
          <w:gridAfter w:val="1"/>
          <w:wAfter w:w="425" w:type="dxa"/>
          <w:trHeight w:val="399"/>
        </w:trPr>
        <w:tc>
          <w:tcPr>
            <w:tcW w:w="15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F40F82" w:rsidRDefault="00FD1853" w:rsidP="00F40F82">
            <w:pPr>
              <w:jc w:val="center"/>
              <w:rPr>
                <w:b/>
                <w:bCs/>
                <w:sz w:val="24"/>
                <w:szCs w:val="24"/>
              </w:rPr>
            </w:pPr>
            <w:r w:rsidRPr="00F40F82">
              <w:rPr>
                <w:b/>
                <w:bCs/>
                <w:sz w:val="24"/>
                <w:szCs w:val="24"/>
              </w:rPr>
              <w:t>«Управление муниципальным имуществом в городе Новоалтайске на 2016-2020 годы»</w:t>
            </w:r>
          </w:p>
        </w:tc>
      </w:tr>
      <w:tr w:rsidR="00FD1853" w:rsidRPr="00F40F82" w:rsidTr="00F40F82">
        <w:trPr>
          <w:gridAfter w:val="1"/>
          <w:wAfter w:w="425" w:type="dxa"/>
          <w:trHeight w:val="8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1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853" w:rsidRPr="00F40F82" w:rsidRDefault="00FD1853" w:rsidP="00F40F82">
            <w:pPr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доходы от арендной платы за сдачу муниципального имущества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3,0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3,0</w:t>
            </w:r>
          </w:p>
        </w:tc>
      </w:tr>
      <w:tr w:rsidR="00FD1853" w:rsidRPr="00F40F82" w:rsidTr="00F40F82">
        <w:trPr>
          <w:gridAfter w:val="1"/>
          <w:wAfter w:w="425" w:type="dxa"/>
          <w:trHeight w:val="8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доходы от арендной платы за земельные участки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68,9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25,7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30,5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30,7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23,5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24,0</w:t>
            </w:r>
          </w:p>
        </w:tc>
      </w:tr>
      <w:tr w:rsidR="00FD1853" w:rsidRPr="00F40F82" w:rsidTr="00F40F82">
        <w:trPr>
          <w:gridAfter w:val="1"/>
          <w:wAfter w:w="425" w:type="dxa"/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3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F40F82" w:rsidRDefault="00FD1853" w:rsidP="00F40F82">
            <w:pPr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 xml:space="preserve"> количество свидетельств о государственной регистрации права собственности муниципального </w:t>
            </w:r>
            <w:r w:rsidRPr="00F40F82">
              <w:rPr>
                <w:sz w:val="22"/>
                <w:szCs w:val="22"/>
              </w:rPr>
              <w:t>образования на объекты недвижимого  имущества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92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87</w:t>
            </w:r>
          </w:p>
        </w:tc>
      </w:tr>
      <w:tr w:rsidR="00FD1853" w:rsidRPr="00F40F82" w:rsidTr="00F40F82">
        <w:trPr>
          <w:gridAfter w:val="1"/>
          <w:wAfter w:w="425" w:type="dxa"/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4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F40F82" w:rsidRDefault="00FD1853" w:rsidP="00F40F82">
            <w:pPr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количество вновь сформированных земельных участков,</w:t>
            </w:r>
            <w:r w:rsidRPr="00F40F82">
              <w:rPr>
                <w:sz w:val="22"/>
                <w:szCs w:val="22"/>
              </w:rPr>
              <w:t xml:space="preserve"> </w:t>
            </w:r>
            <w:r w:rsidRPr="00F40F82">
              <w:rPr>
                <w:color w:val="000000"/>
                <w:sz w:val="22"/>
                <w:szCs w:val="22"/>
              </w:rPr>
              <w:t xml:space="preserve"> проданных в собственность либо предоставленных в  аренду на аукционах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20</w:t>
            </w:r>
          </w:p>
        </w:tc>
      </w:tr>
      <w:tr w:rsidR="00FD1853" w:rsidRPr="00F40F82" w:rsidTr="00F40F82">
        <w:trPr>
          <w:gridAfter w:val="1"/>
          <w:wAfter w:w="425" w:type="dxa"/>
          <w:trHeight w:val="10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2"/>
                <w:szCs w:val="22"/>
              </w:rPr>
            </w:pPr>
            <w:r w:rsidRPr="00F40F82">
              <w:rPr>
                <w:sz w:val="22"/>
                <w:szCs w:val="22"/>
              </w:rPr>
              <w:t>5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F40F82" w:rsidRDefault="00FD1853" w:rsidP="00F40F82">
            <w:pPr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количество заключенных договоров на на установку и эксплуатацию рекламных конструкций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color w:val="000000"/>
                <w:sz w:val="22"/>
                <w:szCs w:val="22"/>
              </w:rPr>
            </w:pPr>
            <w:r w:rsidRPr="00F40F82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F40F82" w:rsidRDefault="00FD1853" w:rsidP="00F40F82">
            <w:pPr>
              <w:jc w:val="center"/>
              <w:rPr>
                <w:sz w:val="24"/>
                <w:szCs w:val="24"/>
              </w:rPr>
            </w:pPr>
            <w:r w:rsidRPr="00F40F82">
              <w:rPr>
                <w:sz w:val="24"/>
                <w:szCs w:val="24"/>
              </w:rPr>
              <w:t>3</w:t>
            </w:r>
          </w:p>
        </w:tc>
      </w:tr>
    </w:tbl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tbl>
      <w:tblPr>
        <w:tblW w:w="15893" w:type="dxa"/>
        <w:tblInd w:w="91" w:type="dxa"/>
        <w:tblLayout w:type="fixed"/>
        <w:tblLook w:val="00A0"/>
      </w:tblPr>
      <w:tblGrid>
        <w:gridCol w:w="584"/>
        <w:gridCol w:w="4111"/>
        <w:gridCol w:w="1134"/>
        <w:gridCol w:w="1362"/>
        <w:gridCol w:w="1160"/>
        <w:gridCol w:w="1160"/>
        <w:gridCol w:w="1137"/>
        <w:gridCol w:w="1160"/>
        <w:gridCol w:w="1109"/>
        <w:gridCol w:w="1276"/>
        <w:gridCol w:w="1700"/>
      </w:tblGrid>
      <w:tr w:rsidR="00FD1853" w:rsidRPr="00C66926" w:rsidTr="00597D2E">
        <w:trPr>
          <w:trHeight w:val="27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  <w:bookmarkStart w:id="1" w:name="RANGE!A1:K67"/>
            <w:bookmarkEnd w:id="1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FD1853" w:rsidRDefault="00FD1853" w:rsidP="00326006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 xml:space="preserve">«Приложение 2 </w:t>
            </w:r>
          </w:p>
          <w:p w:rsidR="00FD1853" w:rsidRPr="0096757C" w:rsidRDefault="00FD1853" w:rsidP="00326006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к муниципальной программе</w:t>
            </w:r>
          </w:p>
          <w:p w:rsidR="00FD1853" w:rsidRDefault="00FD1853" w:rsidP="00326006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 xml:space="preserve">«Управление </w:t>
            </w:r>
          </w:p>
          <w:p w:rsidR="00FD1853" w:rsidRPr="0096757C" w:rsidRDefault="00FD1853" w:rsidP="00326006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муниципальным имуществом</w:t>
            </w:r>
          </w:p>
          <w:p w:rsidR="00FD1853" w:rsidRDefault="00FD1853" w:rsidP="00326006">
            <w:pPr>
              <w:jc w:val="right"/>
              <w:rPr>
                <w:b/>
                <w:bCs/>
                <w:sz w:val="24"/>
                <w:szCs w:val="24"/>
              </w:rPr>
            </w:pPr>
            <w:r w:rsidRPr="0096757C">
              <w:rPr>
                <w:sz w:val="22"/>
                <w:szCs w:val="22"/>
              </w:rPr>
              <w:t>в городе Новоалтайске на 2016-2020 годы»</w:t>
            </w:r>
          </w:p>
          <w:p w:rsidR="00FD1853" w:rsidRPr="00C66926" w:rsidRDefault="00FD1853" w:rsidP="00326006">
            <w:pPr>
              <w:jc w:val="right"/>
              <w:rPr>
                <w:sz w:val="22"/>
                <w:szCs w:val="22"/>
              </w:rPr>
            </w:pPr>
            <w:r w:rsidRPr="00C66926">
              <w:rPr>
                <w:sz w:val="22"/>
                <w:szCs w:val="22"/>
              </w:rPr>
              <w:t xml:space="preserve"> </w:t>
            </w:r>
          </w:p>
        </w:tc>
      </w:tr>
      <w:tr w:rsidR="00FD1853" w:rsidRPr="00C66926" w:rsidTr="00597D2E">
        <w:trPr>
          <w:trHeight w:val="27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jc w:val="right"/>
              <w:rPr>
                <w:sz w:val="22"/>
                <w:szCs w:val="22"/>
              </w:rPr>
            </w:pPr>
          </w:p>
        </w:tc>
      </w:tr>
      <w:tr w:rsidR="00FD1853" w:rsidRPr="00C66926" w:rsidTr="00597D2E">
        <w:trPr>
          <w:trHeight w:val="276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jc w:val="right"/>
              <w:rPr>
                <w:sz w:val="22"/>
                <w:szCs w:val="22"/>
              </w:rPr>
            </w:pPr>
          </w:p>
        </w:tc>
      </w:tr>
      <w:tr w:rsidR="00FD1853" w:rsidRPr="00C66926" w:rsidTr="00597D2E">
        <w:trPr>
          <w:trHeight w:val="276"/>
        </w:trPr>
        <w:tc>
          <w:tcPr>
            <w:tcW w:w="158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FD1853" w:rsidRPr="00C66926" w:rsidTr="00597D2E">
        <w:trPr>
          <w:trHeight w:val="264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C66926" w:rsidRDefault="00FD1853" w:rsidP="00C66926">
            <w:pPr>
              <w:rPr>
                <w:rFonts w:ascii="Arial" w:hAnsi="Arial" w:cs="Arial"/>
              </w:rPr>
            </w:pPr>
          </w:p>
        </w:tc>
      </w:tr>
      <w:tr w:rsidR="00FD1853" w:rsidRPr="00C66926" w:rsidTr="00597D2E">
        <w:trPr>
          <w:trHeight w:val="78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N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Срок реализации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Ответственный исполнитель, соисполнители, участники</w:t>
            </w:r>
          </w:p>
        </w:tc>
        <w:tc>
          <w:tcPr>
            <w:tcW w:w="70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Сумма расходов, тыс. рублей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Источники финансирования</w:t>
            </w:r>
          </w:p>
        </w:tc>
      </w:tr>
      <w:tr w:rsidR="00FD1853" w:rsidRPr="00C66926" w:rsidTr="00597D2E">
        <w:trPr>
          <w:trHeight w:val="576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2017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2019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всего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</w:tr>
      <w:tr w:rsidR="00FD1853" w:rsidRPr="00C66926" w:rsidTr="00597D2E">
        <w:trPr>
          <w:trHeight w:val="26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11</w:t>
            </w:r>
          </w:p>
        </w:tc>
      </w:tr>
      <w:tr w:rsidR="00FD1853" w:rsidRPr="00C66926" w:rsidTr="00597D2E">
        <w:trPr>
          <w:trHeight w:val="264"/>
        </w:trPr>
        <w:tc>
          <w:tcPr>
            <w:tcW w:w="15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center"/>
            </w:pPr>
            <w:r w:rsidRPr="00C66926">
              <w:t>«Управление муниципальным имуществом в городе Новоалтайске на 2016-2020 годы»</w:t>
            </w:r>
          </w:p>
        </w:tc>
      </w:tr>
      <w:tr w:rsidR="00FD1853" w:rsidRPr="00C66926" w:rsidTr="00597D2E">
        <w:trPr>
          <w:trHeight w:val="684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2 881,0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3 620,0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3 615,0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326006">
            <w:pPr>
              <w:ind w:right="-391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326006">
            <w:pPr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16 696,0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104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2 881,0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3 620,0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3 615,0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16 696,0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12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  <w:sz w:val="22"/>
                <w:szCs w:val="22"/>
              </w:rPr>
            </w:pPr>
            <w:r w:rsidRPr="00C66926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384,0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828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384,0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588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384,0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404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384,0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4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11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Default="00FD1853" w:rsidP="00C66926">
            <w:pPr>
              <w:rPr>
                <w:b/>
                <w:bCs/>
              </w:rPr>
            </w:pPr>
          </w:p>
          <w:p w:rsidR="00FD1853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1.2.</w:t>
            </w:r>
          </w:p>
          <w:p w:rsidR="00FD1853" w:rsidRDefault="00FD1853" w:rsidP="00C66926">
            <w:pPr>
              <w:rPr>
                <w:b/>
                <w:bCs/>
              </w:rPr>
            </w:pPr>
          </w:p>
          <w:p w:rsidR="00FD1853" w:rsidRPr="00C66926" w:rsidRDefault="00FD1853" w:rsidP="00C6692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1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/>
          <w:p w:rsidR="00FD1853" w:rsidRDefault="00FD1853" w:rsidP="00C66926">
            <w:r w:rsidRPr="00C66926">
              <w:t>подготовка проектов договоров купли-продажи муниципального имущества</w:t>
            </w:r>
          </w:p>
          <w:p w:rsidR="00FD1853" w:rsidRPr="00C66926" w:rsidRDefault="00FD1853" w:rsidP="00C66926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 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</w:rPr>
            </w:pPr>
            <w:r w:rsidRPr="00C66926">
              <w:rPr>
                <w:b/>
                <w:bCs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  <w:sz w:val="22"/>
                <w:szCs w:val="22"/>
              </w:rPr>
            </w:pPr>
            <w:r w:rsidRPr="00C66926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860,0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2 055,0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2 040,0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8 266,5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50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860,0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2 055,0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2 040,0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8 266,5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1 009,4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776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подготовка документов, содержащих необходимые сведения для осуществления государственного кадастрового учета земельных участков, получение кадастровых выписок, кадастровых паспортов земельных участков и кадастровых планов территорий в отделе Управления Федеральной службы государственной регистрации, кадастра и картографии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1 009,4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528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445,0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428,0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1 637,0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392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 xml:space="preserve">изготовление технической документации на объекты недвижимого имущества (технические паспорта)  для последующей регистрации права муниципальной собственности в отделе Управления Федеральной службы государственной регистрации, кадастра и картографии 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445,0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428,0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1 637,0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4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11</w:t>
            </w:r>
          </w:p>
        </w:tc>
      </w:tr>
      <w:tr w:rsidR="00FD1853" w:rsidRPr="00C66926" w:rsidTr="00597D2E">
        <w:trPr>
          <w:trHeight w:val="612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550,0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1 050,0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1 042,0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1 016,0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3 858,0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F3321A">
        <w:trPr>
          <w:trHeight w:val="1789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F3321A">
            <w:r w:rsidRPr="00C66926">
              <w:t>изготовление кадастровых паспортов на объекты недвижимого имущества и земельные участки под ними для последующей регистрации права муниципальной собственности в отделе Управления Федеральной службы государственной регистрации, кадастра и картографии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1 050,0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1 042,0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3 858,0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90,0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95,0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95,0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459,0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24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F3321A">
            <w:r w:rsidRPr="00C66926"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90,0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95,0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95,0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459,0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50,0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242,0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416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F3321A">
            <w:r w:rsidRPr="00C66926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50,0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50,0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242,0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110,0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140,0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671,0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A23EE6">
        <w:trPr>
          <w:trHeight w:val="126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F3321A">
            <w:r w:rsidRPr="00C66926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110,0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140,0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671,0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A23EE6">
        <w:trPr>
          <w:trHeight w:val="60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F3321A">
        <w:trPr>
          <w:trHeight w:val="655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размещение на официальных сайтах информации о сдаче в аренду муниципального имущества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F3321A">
        <w:trPr>
          <w:trHeight w:val="4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11</w:t>
            </w:r>
          </w:p>
        </w:tc>
      </w:tr>
      <w:tr w:rsidR="00FD1853" w:rsidRPr="00C66926" w:rsidTr="00F3321A">
        <w:trPr>
          <w:trHeight w:val="60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2.8.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36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подготовка проектов договоров купли-продажи или аренды земельных участков, аренды муниципального имущества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2.9.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60,0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320,1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1092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</w:t>
            </w:r>
            <w:r>
              <w:t>ивание и обучение специалистов)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60,0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320,1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2.10.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70,0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96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  <w:sz w:val="22"/>
                <w:szCs w:val="22"/>
              </w:rPr>
            </w:pPr>
            <w:r w:rsidRPr="00C66926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1 931,0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1 490,0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1 502,0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7 980,5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F3321A">
        <w:trPr>
          <w:trHeight w:val="28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 xml:space="preserve">Содержание муниципального нежилого фонда 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1 931,0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1 490,0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1 502,0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7 980,5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750,0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255,0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260,0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2 010,0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F3321A">
        <w:trPr>
          <w:trHeight w:val="1716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работы по строительно-технической экспертизе,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750,0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255,0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260,0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2 010,0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F3321A">
        <w:trPr>
          <w:trHeight w:val="4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11</w:t>
            </w:r>
          </w:p>
        </w:tc>
      </w:tr>
      <w:tr w:rsidR="00FD1853" w:rsidRPr="00C66926" w:rsidTr="00F3321A">
        <w:trPr>
          <w:trHeight w:val="60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377,5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366,0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368,0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368,0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1 847,5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90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формирование фонда капитального ремонта многоквартирных домов, где собственником нежилых помещений является муниципалитет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366,0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368,0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368,0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1 847,5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95,0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90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установка приборов учета (возмещение затрат пропорционально площади нежилых помещений муниципальной казны) в многоквартирных жилых домах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95,0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600,0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737,0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742,0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3 367,0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72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600,0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737,0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742,0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3 367,0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170,0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521,0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36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установка сигнализации и охрана имущества казны, не обремененного договорными обязательствами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170,0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521,0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125,0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24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покупка инструментов, хозяйственных материалов для ремонта и обеспечения сохранности имущества казны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125,0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15,0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D578B">
        <w:trPr>
          <w:trHeight w:val="624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Default="00FD1853" w:rsidP="00C66926">
            <w:r w:rsidRPr="00C66926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  <w:p w:rsidR="00FD1853" w:rsidRPr="00C66926" w:rsidRDefault="00FD1853" w:rsidP="00C6692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D578B">
        <w:trPr>
          <w:trHeight w:val="4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54B05">
            <w:pPr>
              <w:jc w:val="center"/>
            </w:pPr>
            <w:r w:rsidRPr="00C66926">
              <w:t>11</w:t>
            </w:r>
          </w:p>
        </w:tc>
      </w:tr>
      <w:tr w:rsidR="00FD1853" w:rsidRPr="00C66926" w:rsidTr="005D578B">
        <w:trPr>
          <w:trHeight w:val="60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  <w:sz w:val="22"/>
                <w:szCs w:val="22"/>
              </w:rPr>
            </w:pPr>
            <w:r w:rsidRPr="00C66926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20,0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65,0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648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Размещение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20,0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65,0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588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20,0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8"/>
                <w:szCs w:val="28"/>
              </w:rPr>
            </w:pPr>
            <w:r w:rsidRPr="00C66926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8"/>
                <w:szCs w:val="28"/>
              </w:rPr>
            </w:pPr>
            <w:r w:rsidRPr="00C66926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72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r w:rsidRPr="00C66926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sz w:val="24"/>
                <w:szCs w:val="24"/>
              </w:rPr>
            </w:pPr>
            <w:r w:rsidRPr="00C6692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  <w:sz w:val="24"/>
                <w:szCs w:val="24"/>
              </w:rPr>
            </w:pPr>
            <w:r w:rsidRPr="00C6692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  <w:tr w:rsidR="00FD1853" w:rsidRPr="00C66926" w:rsidTr="00597D2E">
        <w:trPr>
          <w:trHeight w:val="60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rPr>
                <w:b/>
                <w:bCs/>
              </w:rPr>
            </w:pPr>
            <w:r w:rsidRPr="00C66926"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2016-2020 годы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</w:rPr>
            </w:pPr>
            <w:r w:rsidRPr="00C66926">
              <w:rPr>
                <w:b/>
                <w:bCs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853" w:rsidRPr="00C66926" w:rsidRDefault="00FD1853" w:rsidP="00C66926">
            <w:pPr>
              <w:jc w:val="both"/>
            </w:pPr>
            <w:r w:rsidRPr="00C66926">
              <w:t>Всего,                                                 в том числе:</w:t>
            </w:r>
          </w:p>
        </w:tc>
      </w:tr>
      <w:tr w:rsidR="00FD1853" w:rsidRPr="00C66926" w:rsidTr="00597D2E">
        <w:trPr>
          <w:trHeight w:val="72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r w:rsidRPr="00C66926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C66926" w:rsidRDefault="00FD1853" w:rsidP="00C66926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</w:pPr>
            <w:r w:rsidRPr="00C66926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center"/>
              <w:rPr>
                <w:b/>
                <w:bCs/>
              </w:rPr>
            </w:pPr>
            <w:r w:rsidRPr="00C66926">
              <w:rPr>
                <w:b/>
                <w:bCs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1853" w:rsidRPr="00C66926" w:rsidRDefault="00FD1853" w:rsidP="00C66926">
            <w:pPr>
              <w:jc w:val="both"/>
            </w:pPr>
            <w:r w:rsidRPr="00C66926">
              <w:t>бюджет города</w:t>
            </w:r>
          </w:p>
        </w:tc>
      </w:tr>
    </w:tbl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  <w:sectPr w:rsidR="00FD1853" w:rsidSect="00F40F82">
          <w:pgSz w:w="16838" w:h="11906" w:orient="landscape" w:code="9"/>
          <w:pgMar w:top="1134" w:right="567" w:bottom="567" w:left="567" w:header="720" w:footer="720" w:gutter="0"/>
          <w:cols w:space="720"/>
        </w:sectPr>
      </w:pPr>
    </w:p>
    <w:tbl>
      <w:tblPr>
        <w:tblW w:w="10457" w:type="dxa"/>
        <w:tblInd w:w="93" w:type="dxa"/>
        <w:tblLook w:val="00A0"/>
      </w:tblPr>
      <w:tblGrid>
        <w:gridCol w:w="3559"/>
        <w:gridCol w:w="1008"/>
        <w:gridCol w:w="993"/>
        <w:gridCol w:w="992"/>
        <w:gridCol w:w="992"/>
        <w:gridCol w:w="976"/>
        <w:gridCol w:w="1937"/>
      </w:tblGrid>
      <w:tr w:rsidR="00FD1853" w:rsidRPr="00BF2658" w:rsidTr="00E155A9">
        <w:trPr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  <w:bookmarkStart w:id="2" w:name="RANGE!A1:G25"/>
            <w:bookmarkEnd w:id="2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jc w:val="right"/>
            </w:pPr>
            <w:r w:rsidRPr="00BF2658">
              <w:t>Приложение 3</w:t>
            </w:r>
          </w:p>
          <w:p w:rsidR="00FD1853" w:rsidRPr="00BF2658" w:rsidRDefault="00FD1853" w:rsidP="00BF2658">
            <w:pPr>
              <w:jc w:val="right"/>
            </w:pPr>
            <w:r w:rsidRPr="00BF2658">
              <w:t>к муниципальной программе</w:t>
            </w:r>
          </w:p>
          <w:p w:rsidR="00FD1853" w:rsidRPr="00BF2658" w:rsidRDefault="00FD1853" w:rsidP="00BF2658">
            <w:pPr>
              <w:jc w:val="right"/>
            </w:pPr>
            <w:r w:rsidRPr="00BF2658">
              <w:t>«Управление муниципальным имуществом</w:t>
            </w:r>
          </w:p>
          <w:p w:rsidR="00FD1853" w:rsidRPr="00BF2658" w:rsidRDefault="00FD1853" w:rsidP="00BF2658">
            <w:pPr>
              <w:jc w:val="right"/>
            </w:pPr>
            <w:r w:rsidRPr="00BF2658">
              <w:t xml:space="preserve"> в городе Новоалтайске на 2016-2020 годы»</w:t>
            </w:r>
          </w:p>
        </w:tc>
      </w:tr>
      <w:tr w:rsidR="00FD1853" w:rsidRPr="00BF2658" w:rsidTr="00E155A9">
        <w:trPr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jc w:val="right"/>
            </w:pPr>
          </w:p>
        </w:tc>
      </w:tr>
      <w:tr w:rsidR="00FD1853" w:rsidRPr="00BF2658" w:rsidTr="00E155A9">
        <w:trPr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jc w:val="right"/>
            </w:pPr>
          </w:p>
        </w:tc>
      </w:tr>
      <w:tr w:rsidR="00FD1853" w:rsidRPr="00BF2658" w:rsidTr="00E155A9">
        <w:trPr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jc w:val="right"/>
            </w:pPr>
          </w:p>
        </w:tc>
      </w:tr>
      <w:tr w:rsidR="00FD1853" w:rsidRPr="00BF2658" w:rsidTr="00E155A9">
        <w:trPr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jc w:val="right"/>
            </w:pPr>
          </w:p>
        </w:tc>
      </w:tr>
      <w:tr w:rsidR="00FD1853" w:rsidRPr="00BF2658" w:rsidTr="00E155A9">
        <w:trPr>
          <w:trHeight w:val="504"/>
        </w:trPr>
        <w:tc>
          <w:tcPr>
            <w:tcW w:w="104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853" w:rsidRPr="00BF2658" w:rsidRDefault="00FD1853" w:rsidP="00BF2658">
            <w:pPr>
              <w:jc w:val="center"/>
              <w:rPr>
                <w:b/>
                <w:bCs/>
              </w:rPr>
            </w:pPr>
            <w:r w:rsidRPr="00BF2658">
              <w:rPr>
                <w:b/>
                <w:bCs/>
              </w:rPr>
              <w:t>Объем финансовых ресурсов, необходимых для реализации муниципальной программы</w:t>
            </w:r>
          </w:p>
        </w:tc>
      </w:tr>
      <w:tr w:rsidR="00FD1853" w:rsidRPr="00BF2658" w:rsidTr="00E155A9">
        <w:trPr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jc w:val="center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1853" w:rsidRPr="00BF2658" w:rsidRDefault="00FD1853" w:rsidP="00BF2658">
            <w:pPr>
              <w:rPr>
                <w:rFonts w:ascii="Arial" w:hAnsi="Arial" w:cs="Arial"/>
              </w:rPr>
            </w:pPr>
          </w:p>
        </w:tc>
      </w:tr>
      <w:tr w:rsidR="00FD1853" w:rsidRPr="00BF2658" w:rsidTr="00E155A9">
        <w:trPr>
          <w:trHeight w:val="1044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r w:rsidRPr="00BF2658">
              <w:t>Источники и направления расходов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Сумма расходов, тыс. рублей</w:t>
            </w:r>
          </w:p>
        </w:tc>
      </w:tr>
      <w:tr w:rsidR="00FD1853" w:rsidRPr="00BF2658" w:rsidTr="00E155A9">
        <w:trPr>
          <w:trHeight w:val="456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853" w:rsidRPr="00BF2658" w:rsidRDefault="00FD1853" w:rsidP="00BF2658"/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2020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Всего</w:t>
            </w:r>
          </w:p>
        </w:tc>
      </w:tr>
      <w:tr w:rsidR="00FD1853" w:rsidRPr="00BF2658" w:rsidTr="00E155A9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both"/>
              <w:rPr>
                <w:b/>
                <w:bCs/>
              </w:rPr>
            </w:pPr>
            <w:r w:rsidRPr="00BF2658">
              <w:rPr>
                <w:b/>
                <w:bCs/>
              </w:rPr>
              <w:t>Всего финансовых затрат, в том числе: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2 980,0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2 881,0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3 615,0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3 600,0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  <w:rPr>
                <w:b/>
                <w:bCs/>
              </w:rPr>
            </w:pPr>
            <w:r w:rsidRPr="00BF2658">
              <w:rPr>
                <w:b/>
                <w:bCs/>
              </w:rPr>
              <w:t>16 696,0</w:t>
            </w:r>
          </w:p>
        </w:tc>
      </w:tr>
      <w:tr w:rsidR="00FD1853" w:rsidRPr="00BF2658" w:rsidTr="00E155A9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both"/>
              <w:rPr>
                <w:b/>
                <w:bCs/>
              </w:rPr>
            </w:pPr>
            <w:r w:rsidRPr="00BF2658">
              <w:rPr>
                <w:b/>
                <w:bCs/>
              </w:rPr>
              <w:t>из бюджета города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2 980,0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2 881,0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3 615,0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3 600,0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  <w:rPr>
                <w:b/>
                <w:bCs/>
              </w:rPr>
            </w:pPr>
            <w:r w:rsidRPr="00BF2658">
              <w:rPr>
                <w:b/>
                <w:bCs/>
              </w:rPr>
              <w:t>16 696,0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Default="00FD1853" w:rsidP="00BF2658">
            <w:pPr>
              <w:jc w:val="both"/>
            </w:pPr>
            <w:r w:rsidRPr="00BF2658">
              <w:t xml:space="preserve">из краевого бюджета </w:t>
            </w:r>
          </w:p>
          <w:p w:rsidR="00FD1853" w:rsidRPr="00BF2658" w:rsidRDefault="00FD1853" w:rsidP="00BF2658">
            <w:pPr>
              <w:jc w:val="both"/>
            </w:pPr>
            <w:r w:rsidRPr="00BF2658">
              <w:t>(на условиях софинансирования)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Default="00FD1853" w:rsidP="00BF2658">
            <w:pPr>
              <w:jc w:val="both"/>
            </w:pPr>
            <w:r w:rsidRPr="00BF2658">
              <w:t>из федерального бюджета</w:t>
            </w:r>
          </w:p>
          <w:p w:rsidR="00FD1853" w:rsidRPr="00BF2658" w:rsidRDefault="00FD1853" w:rsidP="00BF2658">
            <w:pPr>
              <w:jc w:val="both"/>
            </w:pPr>
            <w:r w:rsidRPr="00BF2658">
              <w:t xml:space="preserve"> (на условиях софинансирования)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из внебюджетных источников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Капитальные вложения, в том числе: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из бюджета города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из краевого бюджета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из федерального бюджета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из внебюджетных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источников (указать, каких)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  <w:rPr>
                <w:b/>
                <w:bCs/>
              </w:rPr>
            </w:pPr>
            <w:r w:rsidRPr="00BF2658">
              <w:rPr>
                <w:b/>
                <w:bCs/>
              </w:rPr>
              <w:t>Прочие расходы, в том числе: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2 980,0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2 881,0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3 615,0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3 600,0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16 696,0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  <w:rPr>
                <w:b/>
                <w:bCs/>
              </w:rPr>
            </w:pPr>
            <w:r w:rsidRPr="00BF2658">
              <w:rPr>
                <w:b/>
                <w:bCs/>
              </w:rPr>
              <w:t>из бюджета города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2 980,0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2 881,0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3 615,0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</w:pPr>
            <w:r w:rsidRPr="00BF2658">
              <w:t>3 600,0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853" w:rsidRPr="00BF2658" w:rsidRDefault="00FD1853" w:rsidP="00BF2658">
            <w:pPr>
              <w:jc w:val="center"/>
              <w:rPr>
                <w:b/>
                <w:bCs/>
              </w:rPr>
            </w:pPr>
            <w:r w:rsidRPr="00BF2658">
              <w:rPr>
                <w:b/>
                <w:bCs/>
              </w:rPr>
              <w:t>16 696,0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Default="00FD1853" w:rsidP="00BF2658">
            <w:pPr>
              <w:jc w:val="both"/>
            </w:pPr>
            <w:r w:rsidRPr="00BF2658">
              <w:t xml:space="preserve">из краевого бюджета </w:t>
            </w:r>
          </w:p>
          <w:p w:rsidR="00FD1853" w:rsidRPr="00BF2658" w:rsidRDefault="00FD1853" w:rsidP="00BF2658">
            <w:pPr>
              <w:jc w:val="both"/>
            </w:pPr>
            <w:r w:rsidRPr="00BF2658">
              <w:t>(на условиях софинансирования)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Default="00FD1853" w:rsidP="00BF2658">
            <w:pPr>
              <w:jc w:val="both"/>
            </w:pPr>
            <w:r w:rsidRPr="00BF2658">
              <w:t xml:space="preserve">из федерального бюджета </w:t>
            </w:r>
          </w:p>
          <w:p w:rsidR="00FD1853" w:rsidRPr="00BF2658" w:rsidRDefault="00FD1853" w:rsidP="00BF2658">
            <w:pPr>
              <w:jc w:val="both"/>
            </w:pPr>
            <w:r w:rsidRPr="00BF2658">
              <w:t>(на условиях софинансирования)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  <w:tr w:rsidR="00FD1853" w:rsidRPr="00BF2658" w:rsidTr="00E155A9">
        <w:trPr>
          <w:trHeight w:val="6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53" w:rsidRPr="00BF2658" w:rsidRDefault="00FD1853" w:rsidP="00BF2658">
            <w:pPr>
              <w:jc w:val="both"/>
            </w:pPr>
            <w:r w:rsidRPr="00BF2658">
              <w:t>из внебюджетных источников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853" w:rsidRPr="00BF2658" w:rsidRDefault="00FD1853" w:rsidP="00BF2658">
            <w:pPr>
              <w:jc w:val="center"/>
            </w:pPr>
            <w:r w:rsidRPr="00BF2658">
              <w:t> </w:t>
            </w:r>
          </w:p>
        </w:tc>
      </w:tr>
    </w:tbl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</w:p>
    <w:p w:rsidR="00FD1853" w:rsidRDefault="00FD1853" w:rsidP="0036027F">
      <w:pPr>
        <w:rPr>
          <w:sz w:val="28"/>
        </w:rPr>
      </w:pPr>
      <w:r w:rsidRPr="00B63368">
        <w:rPr>
          <w:sz w:val="28"/>
        </w:rPr>
        <w:t>Заместитель главы Администрации города</w:t>
      </w:r>
      <w:r>
        <w:rPr>
          <w:sz w:val="28"/>
        </w:rPr>
        <w:t xml:space="preserve">                                                </w:t>
      </w:r>
      <w:r w:rsidRPr="00B63368">
        <w:rPr>
          <w:sz w:val="28"/>
        </w:rPr>
        <w:t>О.В. Гладкова</w:t>
      </w:r>
    </w:p>
    <w:p w:rsidR="00FD1853" w:rsidRDefault="00FD1853" w:rsidP="0036027F">
      <w:pPr>
        <w:rPr>
          <w:sz w:val="28"/>
        </w:rPr>
      </w:pPr>
    </w:p>
    <w:sectPr w:rsidR="00FD1853" w:rsidSect="00BF2658">
      <w:pgSz w:w="11906" w:h="16838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40701"/>
    <w:rsid w:val="0004096E"/>
    <w:rsid w:val="00045BBA"/>
    <w:rsid w:val="000536FD"/>
    <w:rsid w:val="00092386"/>
    <w:rsid w:val="000A09EB"/>
    <w:rsid w:val="000B0AAA"/>
    <w:rsid w:val="000C064B"/>
    <w:rsid w:val="000E23E4"/>
    <w:rsid w:val="00106EE8"/>
    <w:rsid w:val="0011268B"/>
    <w:rsid w:val="00167959"/>
    <w:rsid w:val="001754B4"/>
    <w:rsid w:val="00175E7C"/>
    <w:rsid w:val="001A376C"/>
    <w:rsid w:val="001B558F"/>
    <w:rsid w:val="001B79DE"/>
    <w:rsid w:val="001C7FEB"/>
    <w:rsid w:val="001F189F"/>
    <w:rsid w:val="001F306E"/>
    <w:rsid w:val="00207502"/>
    <w:rsid w:val="002104FC"/>
    <w:rsid w:val="00275A3E"/>
    <w:rsid w:val="0028307B"/>
    <w:rsid w:val="0028518C"/>
    <w:rsid w:val="00286B68"/>
    <w:rsid w:val="002C5507"/>
    <w:rsid w:val="00304943"/>
    <w:rsid w:val="00326006"/>
    <w:rsid w:val="0034637A"/>
    <w:rsid w:val="003474AA"/>
    <w:rsid w:val="0036027F"/>
    <w:rsid w:val="003A6825"/>
    <w:rsid w:val="003B12E8"/>
    <w:rsid w:val="003E1112"/>
    <w:rsid w:val="00401894"/>
    <w:rsid w:val="00415E0F"/>
    <w:rsid w:val="0043028C"/>
    <w:rsid w:val="004313FE"/>
    <w:rsid w:val="00432FEB"/>
    <w:rsid w:val="00457252"/>
    <w:rsid w:val="00473FA2"/>
    <w:rsid w:val="00485FF7"/>
    <w:rsid w:val="004A5565"/>
    <w:rsid w:val="004B2415"/>
    <w:rsid w:val="00504FB2"/>
    <w:rsid w:val="00506110"/>
    <w:rsid w:val="00506B5C"/>
    <w:rsid w:val="00507A89"/>
    <w:rsid w:val="0052428A"/>
    <w:rsid w:val="00556105"/>
    <w:rsid w:val="00557946"/>
    <w:rsid w:val="005678CA"/>
    <w:rsid w:val="00582AD3"/>
    <w:rsid w:val="00597D2E"/>
    <w:rsid w:val="005C4EB2"/>
    <w:rsid w:val="005C7972"/>
    <w:rsid w:val="005D578B"/>
    <w:rsid w:val="005E5CDB"/>
    <w:rsid w:val="005F764D"/>
    <w:rsid w:val="005F7AF8"/>
    <w:rsid w:val="0061103D"/>
    <w:rsid w:val="00614D54"/>
    <w:rsid w:val="00616C4A"/>
    <w:rsid w:val="0064050C"/>
    <w:rsid w:val="00660360"/>
    <w:rsid w:val="00697AE9"/>
    <w:rsid w:val="006A793A"/>
    <w:rsid w:val="006B4BB7"/>
    <w:rsid w:val="006B67FB"/>
    <w:rsid w:val="006D78D6"/>
    <w:rsid w:val="006E72D8"/>
    <w:rsid w:val="006F4247"/>
    <w:rsid w:val="00700F3E"/>
    <w:rsid w:val="00714292"/>
    <w:rsid w:val="00715E7A"/>
    <w:rsid w:val="00721EF1"/>
    <w:rsid w:val="00726F71"/>
    <w:rsid w:val="00735233"/>
    <w:rsid w:val="00747903"/>
    <w:rsid w:val="00760100"/>
    <w:rsid w:val="00761DCF"/>
    <w:rsid w:val="007913D3"/>
    <w:rsid w:val="007B2E8A"/>
    <w:rsid w:val="007D1028"/>
    <w:rsid w:val="007D7693"/>
    <w:rsid w:val="007E3393"/>
    <w:rsid w:val="00821A37"/>
    <w:rsid w:val="00827F34"/>
    <w:rsid w:val="00854C9C"/>
    <w:rsid w:val="008709FA"/>
    <w:rsid w:val="0089480B"/>
    <w:rsid w:val="008E21C2"/>
    <w:rsid w:val="008E6B04"/>
    <w:rsid w:val="00916CFA"/>
    <w:rsid w:val="00923F38"/>
    <w:rsid w:val="00952AE3"/>
    <w:rsid w:val="0096757C"/>
    <w:rsid w:val="009821A9"/>
    <w:rsid w:val="00987557"/>
    <w:rsid w:val="009939BD"/>
    <w:rsid w:val="009A35E4"/>
    <w:rsid w:val="009A7918"/>
    <w:rsid w:val="009D1DC4"/>
    <w:rsid w:val="009D729E"/>
    <w:rsid w:val="009E1B3D"/>
    <w:rsid w:val="009E2B7E"/>
    <w:rsid w:val="00A23EE6"/>
    <w:rsid w:val="00A3161B"/>
    <w:rsid w:val="00A81DA8"/>
    <w:rsid w:val="00AA17FE"/>
    <w:rsid w:val="00AA213E"/>
    <w:rsid w:val="00AB48E6"/>
    <w:rsid w:val="00AC5062"/>
    <w:rsid w:val="00AD3A27"/>
    <w:rsid w:val="00AD42A1"/>
    <w:rsid w:val="00AD67D4"/>
    <w:rsid w:val="00AE195A"/>
    <w:rsid w:val="00B343FD"/>
    <w:rsid w:val="00B5242E"/>
    <w:rsid w:val="00B63368"/>
    <w:rsid w:val="00B66219"/>
    <w:rsid w:val="00B81DA6"/>
    <w:rsid w:val="00BC11EC"/>
    <w:rsid w:val="00BD4D80"/>
    <w:rsid w:val="00BE5596"/>
    <w:rsid w:val="00BF2658"/>
    <w:rsid w:val="00BF6857"/>
    <w:rsid w:val="00C001B3"/>
    <w:rsid w:val="00C06637"/>
    <w:rsid w:val="00C26424"/>
    <w:rsid w:val="00C32635"/>
    <w:rsid w:val="00C36EE2"/>
    <w:rsid w:val="00C41F13"/>
    <w:rsid w:val="00C44747"/>
    <w:rsid w:val="00C463F6"/>
    <w:rsid w:val="00C54B05"/>
    <w:rsid w:val="00C66926"/>
    <w:rsid w:val="00C9508E"/>
    <w:rsid w:val="00CB5708"/>
    <w:rsid w:val="00CE4571"/>
    <w:rsid w:val="00CE6DA2"/>
    <w:rsid w:val="00D35429"/>
    <w:rsid w:val="00D40DC1"/>
    <w:rsid w:val="00D5677B"/>
    <w:rsid w:val="00D669D7"/>
    <w:rsid w:val="00D70802"/>
    <w:rsid w:val="00DA72C6"/>
    <w:rsid w:val="00DC457E"/>
    <w:rsid w:val="00E155A9"/>
    <w:rsid w:val="00E4016A"/>
    <w:rsid w:val="00EA3E46"/>
    <w:rsid w:val="00EB0657"/>
    <w:rsid w:val="00EB3BC0"/>
    <w:rsid w:val="00EB6C46"/>
    <w:rsid w:val="00ED3BCB"/>
    <w:rsid w:val="00F06C61"/>
    <w:rsid w:val="00F23413"/>
    <w:rsid w:val="00F2733D"/>
    <w:rsid w:val="00F3321A"/>
    <w:rsid w:val="00F36814"/>
    <w:rsid w:val="00F40F82"/>
    <w:rsid w:val="00F42AF8"/>
    <w:rsid w:val="00F56B55"/>
    <w:rsid w:val="00F87248"/>
    <w:rsid w:val="00FC3BBA"/>
    <w:rsid w:val="00FD056C"/>
    <w:rsid w:val="00FD1853"/>
    <w:rsid w:val="00FD6455"/>
    <w:rsid w:val="00FF1AB6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D80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BD4D80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uiPriority w:val="99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52428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362</TotalTime>
  <Pages>10</Pages>
  <Words>2341</Words>
  <Characters>13344</Characters>
  <Application>Microsoft Office Outlook</Application>
  <DocSecurity>0</DocSecurity>
  <Lines>0</Lines>
  <Paragraphs>0</Paragraphs>
  <ScaleCrop>false</ScaleCrop>
  <Company>Администрация г.Новоалтайска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МНАлександрова</cp:lastModifiedBy>
  <cp:revision>93</cp:revision>
  <cp:lastPrinted>2016-12-27T02:21:00Z</cp:lastPrinted>
  <dcterms:created xsi:type="dcterms:W3CDTF">2015-08-18T08:15:00Z</dcterms:created>
  <dcterms:modified xsi:type="dcterms:W3CDTF">2017-01-18T08:25:00Z</dcterms:modified>
</cp:coreProperties>
</file>