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4D4B" w:rsidRDefault="00B44D4B" w:rsidP="007E3C3A">
      <w:pPr>
        <w:spacing w:before="120" w:after="120"/>
        <w:jc w:val="center"/>
        <w:rPr>
          <w:sz w:val="22"/>
          <w:szCs w:val="22"/>
        </w:rPr>
      </w:pPr>
      <w:r w:rsidRPr="00D87718">
        <w:rPr>
          <w:b/>
          <w:bCs/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style="width:45pt;height:52.5pt;visibility:visible">
            <v:imagedata r:id="rId5" o:title="" gain="74473f"/>
          </v:shape>
        </w:pict>
      </w:r>
    </w:p>
    <w:p w:rsidR="00B44D4B" w:rsidRPr="007E3C3A" w:rsidRDefault="00B44D4B" w:rsidP="00AF6B81">
      <w:pPr>
        <w:jc w:val="center"/>
        <w:rPr>
          <w:rFonts w:ascii="Arial" w:hAnsi="Arial" w:cs="Arial"/>
          <w:sz w:val="28"/>
          <w:szCs w:val="28"/>
        </w:rPr>
      </w:pPr>
      <w:r w:rsidRPr="007E3C3A">
        <w:rPr>
          <w:rFonts w:ascii="Arial" w:hAnsi="Arial" w:cs="Arial"/>
          <w:sz w:val="28"/>
          <w:szCs w:val="28"/>
        </w:rPr>
        <w:t>АДМИНИСТРАЦИЯ ГОРОДА НОВОАЛТАЙСКА</w:t>
      </w:r>
    </w:p>
    <w:p w:rsidR="00B44D4B" w:rsidRPr="007E3C3A" w:rsidRDefault="00B44D4B" w:rsidP="00AF6B81">
      <w:pPr>
        <w:jc w:val="center"/>
        <w:rPr>
          <w:rFonts w:ascii="Arial" w:hAnsi="Arial" w:cs="Arial"/>
          <w:sz w:val="28"/>
          <w:szCs w:val="28"/>
        </w:rPr>
      </w:pPr>
    </w:p>
    <w:p w:rsidR="00B44D4B" w:rsidRPr="007E3C3A" w:rsidRDefault="00B44D4B" w:rsidP="00AF6B81">
      <w:pPr>
        <w:jc w:val="center"/>
        <w:rPr>
          <w:rFonts w:ascii="Arial" w:hAnsi="Arial" w:cs="Arial"/>
          <w:sz w:val="28"/>
          <w:szCs w:val="28"/>
        </w:rPr>
      </w:pPr>
      <w:r w:rsidRPr="007E3C3A">
        <w:rPr>
          <w:rFonts w:ascii="Arial" w:hAnsi="Arial" w:cs="Arial"/>
          <w:sz w:val="28"/>
          <w:szCs w:val="28"/>
        </w:rPr>
        <w:t>АЛТАЙСКОГО КРАЯ</w:t>
      </w:r>
    </w:p>
    <w:p w:rsidR="00B44D4B" w:rsidRPr="007E3C3A" w:rsidRDefault="00B44D4B" w:rsidP="007E3C3A">
      <w:pPr>
        <w:rPr>
          <w:rFonts w:ascii="Arial" w:hAnsi="Arial" w:cs="Arial"/>
          <w:sz w:val="28"/>
          <w:szCs w:val="28"/>
        </w:rPr>
      </w:pPr>
    </w:p>
    <w:p w:rsidR="00B44D4B" w:rsidRPr="007E3C3A" w:rsidRDefault="00B44D4B" w:rsidP="00AF6B81">
      <w:pPr>
        <w:jc w:val="center"/>
        <w:rPr>
          <w:rFonts w:ascii="Arial" w:hAnsi="Arial" w:cs="Arial"/>
          <w:b/>
          <w:bCs/>
          <w:sz w:val="28"/>
          <w:szCs w:val="28"/>
        </w:rPr>
      </w:pPr>
      <w:r w:rsidRPr="007E3C3A">
        <w:rPr>
          <w:rFonts w:ascii="Arial" w:hAnsi="Arial" w:cs="Arial"/>
          <w:b/>
          <w:bCs/>
          <w:sz w:val="28"/>
          <w:szCs w:val="28"/>
        </w:rPr>
        <w:t>П О С Т А Н О В Л Е Н И Е</w:t>
      </w:r>
    </w:p>
    <w:p w:rsidR="00B44D4B" w:rsidRPr="007E3C3A" w:rsidRDefault="00B44D4B" w:rsidP="00AF6B81">
      <w:pPr>
        <w:jc w:val="center"/>
        <w:rPr>
          <w:rFonts w:ascii="Arial" w:hAnsi="Arial" w:cs="Arial"/>
          <w:b/>
          <w:bCs/>
        </w:rPr>
      </w:pPr>
    </w:p>
    <w:p w:rsidR="00B44D4B" w:rsidRPr="003832B5" w:rsidRDefault="00B44D4B" w:rsidP="00AF6B81">
      <w:pPr>
        <w:rPr>
          <w:rFonts w:ascii="Arial" w:hAnsi="Arial" w:cs="Arial"/>
        </w:rPr>
      </w:pPr>
    </w:p>
    <w:p w:rsidR="00B44D4B" w:rsidRDefault="00B44D4B" w:rsidP="008B5143">
      <w:pPr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12.11.20</w:t>
      </w:r>
      <w:r w:rsidRPr="00D968ED">
        <w:rPr>
          <w:rFonts w:ascii="Arial" w:hAnsi="Arial" w:cs="Arial"/>
          <w:sz w:val="28"/>
          <w:szCs w:val="28"/>
        </w:rPr>
        <w:t>1</w:t>
      </w:r>
      <w:r w:rsidRPr="00AF6B81">
        <w:rPr>
          <w:rFonts w:ascii="Arial" w:hAnsi="Arial" w:cs="Arial"/>
          <w:sz w:val="28"/>
          <w:szCs w:val="28"/>
        </w:rPr>
        <w:t>3</w:t>
      </w:r>
      <w:r>
        <w:rPr>
          <w:rFonts w:ascii="Arial" w:hAnsi="Arial" w:cs="Arial"/>
          <w:sz w:val="28"/>
          <w:szCs w:val="28"/>
        </w:rPr>
        <w:tab/>
        <w:t xml:space="preserve">              </w:t>
      </w:r>
      <w:r w:rsidRPr="003832B5">
        <w:rPr>
          <w:rFonts w:ascii="Arial" w:hAnsi="Arial" w:cs="Arial"/>
          <w:sz w:val="28"/>
          <w:szCs w:val="28"/>
        </w:rPr>
        <w:t>г.Новоалтайск</w:t>
      </w:r>
      <w:r>
        <w:rPr>
          <w:rFonts w:ascii="Arial" w:hAnsi="Arial" w:cs="Arial"/>
          <w:sz w:val="28"/>
          <w:szCs w:val="28"/>
        </w:rPr>
        <w:t xml:space="preserve">              </w:t>
      </w:r>
      <w:r w:rsidRPr="003832B5">
        <w:rPr>
          <w:rFonts w:ascii="Arial" w:hAnsi="Arial" w:cs="Arial"/>
          <w:sz w:val="28"/>
          <w:szCs w:val="28"/>
        </w:rPr>
        <w:t xml:space="preserve">             №</w:t>
      </w:r>
      <w:r>
        <w:rPr>
          <w:rFonts w:ascii="Arial" w:hAnsi="Arial" w:cs="Arial"/>
          <w:sz w:val="28"/>
          <w:szCs w:val="28"/>
        </w:rPr>
        <w:t xml:space="preserve"> 2553</w:t>
      </w:r>
    </w:p>
    <w:p w:rsidR="00B44D4B" w:rsidRDefault="00B44D4B" w:rsidP="001D6D11">
      <w:pPr>
        <w:spacing w:line="360" w:lineRule="auto"/>
        <w:jc w:val="both"/>
        <w:rPr>
          <w:sz w:val="28"/>
          <w:szCs w:val="28"/>
        </w:rPr>
      </w:pPr>
      <w:r>
        <w:rPr>
          <w:noProof/>
        </w:rPr>
        <w:pict>
          <v:rect id="_x0000_s1026" style="position:absolute;left:0;text-align:left;margin-left:-27pt;margin-top:17.1pt;width:121.2pt;height:3.55pt;z-index:251658240" strokecolor="white">
            <v:textbox style="mso-next-textbox:#_x0000_s1026">
              <w:txbxContent>
                <w:p w:rsidR="00B44D4B" w:rsidRDefault="00B44D4B" w:rsidP="00AF6B81"/>
              </w:txbxContent>
            </v:textbox>
          </v:rect>
        </w:pict>
      </w:r>
    </w:p>
    <w:p w:rsidR="00B44D4B" w:rsidRDefault="00B44D4B" w:rsidP="00AF6B81">
      <w:pPr>
        <w:jc w:val="both"/>
        <w:rPr>
          <w:sz w:val="28"/>
          <w:szCs w:val="28"/>
        </w:rPr>
      </w:pPr>
    </w:p>
    <w:p w:rsidR="00B44D4B" w:rsidRDefault="00B44D4B" w:rsidP="001D6D11">
      <w:pPr>
        <w:rPr>
          <w:sz w:val="28"/>
          <w:szCs w:val="28"/>
        </w:rPr>
      </w:pPr>
      <w:r w:rsidRPr="009202CA">
        <w:rPr>
          <w:sz w:val="28"/>
          <w:szCs w:val="28"/>
        </w:rPr>
        <w:t>О</w:t>
      </w:r>
      <w:r>
        <w:rPr>
          <w:sz w:val="28"/>
          <w:szCs w:val="28"/>
        </w:rPr>
        <w:t xml:space="preserve">б утверждении муниципальной </w:t>
      </w:r>
    </w:p>
    <w:p w:rsidR="00B44D4B" w:rsidRDefault="00B44D4B" w:rsidP="001D6D11">
      <w:pPr>
        <w:rPr>
          <w:sz w:val="28"/>
          <w:szCs w:val="28"/>
        </w:rPr>
      </w:pPr>
      <w:r>
        <w:rPr>
          <w:sz w:val="28"/>
          <w:szCs w:val="28"/>
        </w:rPr>
        <w:t>программы  «Развитие и сохранение</w:t>
      </w:r>
    </w:p>
    <w:p w:rsidR="00B44D4B" w:rsidRDefault="00B44D4B" w:rsidP="001D6D11">
      <w:pPr>
        <w:rPr>
          <w:sz w:val="28"/>
          <w:szCs w:val="28"/>
        </w:rPr>
      </w:pPr>
      <w:r w:rsidRPr="004F68B7">
        <w:rPr>
          <w:sz w:val="28"/>
          <w:szCs w:val="28"/>
        </w:rPr>
        <w:t xml:space="preserve">культуры и искусства города Новоалтайска </w:t>
      </w:r>
    </w:p>
    <w:p w:rsidR="00B44D4B" w:rsidRPr="004F68B7" w:rsidRDefault="00B44D4B" w:rsidP="001D6D11">
      <w:pPr>
        <w:rPr>
          <w:sz w:val="28"/>
          <w:szCs w:val="28"/>
        </w:rPr>
      </w:pPr>
      <w:r w:rsidRPr="004F68B7">
        <w:rPr>
          <w:sz w:val="28"/>
          <w:szCs w:val="28"/>
        </w:rPr>
        <w:t xml:space="preserve">на 2014 – 2016 годы» </w:t>
      </w:r>
    </w:p>
    <w:p w:rsidR="00B44D4B" w:rsidRDefault="00B44D4B" w:rsidP="001D6D11">
      <w:pPr>
        <w:pStyle w:val="BodyText"/>
        <w:ind w:firstLine="720"/>
      </w:pPr>
    </w:p>
    <w:p w:rsidR="00B44D4B" w:rsidRDefault="00B44D4B" w:rsidP="001D6D11">
      <w:pPr>
        <w:pStyle w:val="BodyText"/>
        <w:ind w:firstLine="720"/>
      </w:pPr>
    </w:p>
    <w:p w:rsidR="00B44D4B" w:rsidRDefault="00B44D4B" w:rsidP="001D6D11">
      <w:pPr>
        <w:ind w:firstLine="708"/>
        <w:jc w:val="both"/>
        <w:rPr>
          <w:sz w:val="28"/>
          <w:szCs w:val="28"/>
        </w:rPr>
      </w:pPr>
      <w:r w:rsidRPr="00B27859">
        <w:rPr>
          <w:sz w:val="28"/>
          <w:szCs w:val="28"/>
        </w:rPr>
        <w:t xml:space="preserve">В соответствии с Федеральным законом от 06.10.2003 №131-ФЗ «Об общих принципах организации местного самоуправления в Российской Федерации», </w:t>
      </w:r>
      <w:r>
        <w:rPr>
          <w:sz w:val="28"/>
          <w:szCs w:val="28"/>
        </w:rPr>
        <w:t xml:space="preserve"> Уставом  муниципального  образования  города  Новоалтайска</w:t>
      </w:r>
      <w:r w:rsidRPr="00B27859">
        <w:rPr>
          <w:sz w:val="28"/>
          <w:szCs w:val="28"/>
        </w:rPr>
        <w:t xml:space="preserve">, </w:t>
      </w:r>
    </w:p>
    <w:p w:rsidR="00B44D4B" w:rsidRPr="00B27859" w:rsidRDefault="00B44D4B" w:rsidP="002B2B45">
      <w:pPr>
        <w:jc w:val="both"/>
        <w:rPr>
          <w:sz w:val="28"/>
          <w:szCs w:val="28"/>
        </w:rPr>
      </w:pPr>
      <w:r w:rsidRPr="00B27859">
        <w:rPr>
          <w:sz w:val="28"/>
          <w:szCs w:val="28"/>
        </w:rPr>
        <w:t>п о с т а н о в л я ю:</w:t>
      </w:r>
    </w:p>
    <w:p w:rsidR="00B44D4B" w:rsidRPr="004F68B7" w:rsidRDefault="00B44D4B" w:rsidP="001D6D11">
      <w:pPr>
        <w:ind w:firstLine="540"/>
        <w:jc w:val="both"/>
        <w:rPr>
          <w:sz w:val="28"/>
          <w:szCs w:val="28"/>
        </w:rPr>
      </w:pPr>
      <w:r w:rsidRPr="00B27859">
        <w:rPr>
          <w:sz w:val="28"/>
          <w:szCs w:val="28"/>
        </w:rPr>
        <w:t>1. Утвер</w:t>
      </w:r>
      <w:r>
        <w:rPr>
          <w:sz w:val="28"/>
          <w:szCs w:val="28"/>
        </w:rPr>
        <w:t xml:space="preserve">дить муниципальную программу </w:t>
      </w:r>
      <w:r w:rsidRPr="004F68B7">
        <w:rPr>
          <w:sz w:val="28"/>
          <w:szCs w:val="28"/>
        </w:rPr>
        <w:t>«Развитие и сохранение культуры и искусства города Новоалтайска на 2014 – 2016 годы» согласно приложению.</w:t>
      </w:r>
    </w:p>
    <w:p w:rsidR="00B44D4B" w:rsidRPr="00B27859" w:rsidRDefault="00B44D4B" w:rsidP="001D6D11">
      <w:pPr>
        <w:pStyle w:val="BodyText"/>
        <w:ind w:firstLine="540"/>
        <w:rPr>
          <w:sz w:val="28"/>
          <w:szCs w:val="28"/>
        </w:rPr>
      </w:pPr>
      <w:r w:rsidRPr="00B27859">
        <w:rPr>
          <w:sz w:val="28"/>
          <w:szCs w:val="28"/>
        </w:rPr>
        <w:t>2. Контроль за исполнением настоящего постановления возложить на заместителя главы Администрации города Т.Ф. Михайлову.</w:t>
      </w:r>
    </w:p>
    <w:p w:rsidR="00B44D4B" w:rsidRDefault="00B44D4B" w:rsidP="001D6D11">
      <w:pPr>
        <w:ind w:left="360"/>
        <w:jc w:val="both"/>
        <w:rPr>
          <w:sz w:val="28"/>
          <w:szCs w:val="28"/>
        </w:rPr>
      </w:pPr>
    </w:p>
    <w:p w:rsidR="00B44D4B" w:rsidRDefault="00B44D4B" w:rsidP="00B47451">
      <w:pPr>
        <w:jc w:val="both"/>
        <w:rPr>
          <w:sz w:val="28"/>
          <w:szCs w:val="28"/>
        </w:rPr>
      </w:pPr>
      <w:r>
        <w:rPr>
          <w:sz w:val="28"/>
          <w:szCs w:val="28"/>
        </w:rPr>
        <w:t>Г</w:t>
      </w:r>
      <w:r w:rsidRPr="00A01587">
        <w:rPr>
          <w:sz w:val="28"/>
          <w:szCs w:val="28"/>
        </w:rPr>
        <w:t>лав</w:t>
      </w:r>
      <w:r>
        <w:rPr>
          <w:sz w:val="28"/>
          <w:szCs w:val="28"/>
        </w:rPr>
        <w:t>а А</w:t>
      </w:r>
      <w:r w:rsidRPr="00A01587">
        <w:rPr>
          <w:sz w:val="28"/>
          <w:szCs w:val="28"/>
        </w:rPr>
        <w:t>дминистрации города</w:t>
      </w:r>
      <w:r>
        <w:rPr>
          <w:sz w:val="28"/>
          <w:szCs w:val="28"/>
        </w:rPr>
        <w:t xml:space="preserve">       </w:t>
      </w:r>
      <w:r w:rsidRPr="00A01587">
        <w:rPr>
          <w:sz w:val="28"/>
          <w:szCs w:val="28"/>
        </w:rPr>
        <w:t xml:space="preserve">                     </w:t>
      </w:r>
      <w:r>
        <w:rPr>
          <w:sz w:val="28"/>
          <w:szCs w:val="28"/>
        </w:rPr>
        <w:t xml:space="preserve">                       Б.К. Парадовский</w:t>
      </w:r>
    </w:p>
    <w:p w:rsidR="00B44D4B" w:rsidRDefault="00B44D4B" w:rsidP="001D6D11">
      <w:pPr>
        <w:tabs>
          <w:tab w:val="left" w:pos="5820"/>
        </w:tabs>
        <w:jc w:val="both"/>
        <w:rPr>
          <w:sz w:val="28"/>
          <w:szCs w:val="28"/>
        </w:rPr>
      </w:pPr>
    </w:p>
    <w:p w:rsidR="00B44D4B" w:rsidRDefault="00B44D4B" w:rsidP="001D6D11"/>
    <w:p w:rsidR="00B44D4B" w:rsidRDefault="00B44D4B"/>
    <w:p w:rsidR="00B44D4B" w:rsidRDefault="00B44D4B" w:rsidP="00A64F63">
      <w:pPr>
        <w:widowControl w:val="0"/>
        <w:autoSpaceDE w:val="0"/>
        <w:autoSpaceDN w:val="0"/>
        <w:adjustRightInd w:val="0"/>
        <w:ind w:left="4608" w:firstLine="348"/>
        <w:outlineLvl w:val="1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</w:p>
    <w:p w:rsidR="00B44D4B" w:rsidRDefault="00B44D4B" w:rsidP="00A64F63">
      <w:pPr>
        <w:widowControl w:val="0"/>
        <w:autoSpaceDE w:val="0"/>
        <w:autoSpaceDN w:val="0"/>
        <w:adjustRightInd w:val="0"/>
        <w:ind w:left="4608" w:firstLine="348"/>
        <w:outlineLvl w:val="1"/>
        <w:rPr>
          <w:sz w:val="28"/>
          <w:szCs w:val="28"/>
        </w:rPr>
      </w:pPr>
    </w:p>
    <w:p w:rsidR="00B44D4B" w:rsidRDefault="00B44D4B" w:rsidP="00A64F63">
      <w:pPr>
        <w:widowControl w:val="0"/>
        <w:autoSpaceDE w:val="0"/>
        <w:autoSpaceDN w:val="0"/>
        <w:adjustRightInd w:val="0"/>
        <w:ind w:left="4608" w:firstLine="348"/>
        <w:outlineLvl w:val="1"/>
        <w:rPr>
          <w:sz w:val="28"/>
          <w:szCs w:val="28"/>
        </w:rPr>
      </w:pPr>
    </w:p>
    <w:p w:rsidR="00B44D4B" w:rsidRDefault="00B44D4B" w:rsidP="00A64F63">
      <w:pPr>
        <w:widowControl w:val="0"/>
        <w:autoSpaceDE w:val="0"/>
        <w:autoSpaceDN w:val="0"/>
        <w:adjustRightInd w:val="0"/>
        <w:ind w:left="4608" w:firstLine="348"/>
        <w:outlineLvl w:val="1"/>
        <w:rPr>
          <w:sz w:val="28"/>
          <w:szCs w:val="28"/>
        </w:rPr>
      </w:pPr>
    </w:p>
    <w:p w:rsidR="00B44D4B" w:rsidRDefault="00B44D4B" w:rsidP="00A64F63">
      <w:pPr>
        <w:widowControl w:val="0"/>
        <w:autoSpaceDE w:val="0"/>
        <w:autoSpaceDN w:val="0"/>
        <w:adjustRightInd w:val="0"/>
        <w:ind w:left="4608" w:firstLine="348"/>
        <w:outlineLvl w:val="1"/>
        <w:rPr>
          <w:sz w:val="28"/>
          <w:szCs w:val="28"/>
        </w:rPr>
      </w:pPr>
    </w:p>
    <w:p w:rsidR="00B44D4B" w:rsidRDefault="00B44D4B" w:rsidP="00A64F63">
      <w:pPr>
        <w:widowControl w:val="0"/>
        <w:autoSpaceDE w:val="0"/>
        <w:autoSpaceDN w:val="0"/>
        <w:adjustRightInd w:val="0"/>
        <w:ind w:left="4608" w:firstLine="348"/>
        <w:outlineLvl w:val="1"/>
        <w:rPr>
          <w:sz w:val="28"/>
          <w:szCs w:val="28"/>
        </w:rPr>
      </w:pPr>
    </w:p>
    <w:p w:rsidR="00B44D4B" w:rsidRDefault="00B44D4B" w:rsidP="00A64F63">
      <w:pPr>
        <w:widowControl w:val="0"/>
        <w:autoSpaceDE w:val="0"/>
        <w:autoSpaceDN w:val="0"/>
        <w:adjustRightInd w:val="0"/>
        <w:ind w:left="4608" w:firstLine="348"/>
        <w:outlineLvl w:val="1"/>
        <w:rPr>
          <w:sz w:val="28"/>
          <w:szCs w:val="28"/>
        </w:rPr>
      </w:pPr>
    </w:p>
    <w:p w:rsidR="00B44D4B" w:rsidRDefault="00B44D4B" w:rsidP="00A64F63">
      <w:pPr>
        <w:widowControl w:val="0"/>
        <w:autoSpaceDE w:val="0"/>
        <w:autoSpaceDN w:val="0"/>
        <w:adjustRightInd w:val="0"/>
        <w:ind w:left="4608" w:firstLine="348"/>
        <w:outlineLvl w:val="1"/>
        <w:rPr>
          <w:sz w:val="28"/>
          <w:szCs w:val="28"/>
        </w:rPr>
      </w:pPr>
    </w:p>
    <w:p w:rsidR="00B44D4B" w:rsidRDefault="00B44D4B" w:rsidP="00A64F63">
      <w:pPr>
        <w:widowControl w:val="0"/>
        <w:autoSpaceDE w:val="0"/>
        <w:autoSpaceDN w:val="0"/>
        <w:adjustRightInd w:val="0"/>
        <w:ind w:left="4608" w:firstLine="348"/>
        <w:outlineLvl w:val="1"/>
        <w:rPr>
          <w:sz w:val="28"/>
          <w:szCs w:val="28"/>
        </w:rPr>
      </w:pPr>
    </w:p>
    <w:p w:rsidR="00B44D4B" w:rsidRDefault="00B44D4B" w:rsidP="00A64F63">
      <w:pPr>
        <w:widowControl w:val="0"/>
        <w:autoSpaceDE w:val="0"/>
        <w:autoSpaceDN w:val="0"/>
        <w:adjustRightInd w:val="0"/>
        <w:ind w:left="4608" w:firstLine="348"/>
        <w:outlineLvl w:val="1"/>
        <w:rPr>
          <w:sz w:val="28"/>
          <w:szCs w:val="28"/>
        </w:rPr>
      </w:pPr>
    </w:p>
    <w:p w:rsidR="00B44D4B" w:rsidRDefault="00B44D4B" w:rsidP="00A64F63">
      <w:pPr>
        <w:widowControl w:val="0"/>
        <w:autoSpaceDE w:val="0"/>
        <w:autoSpaceDN w:val="0"/>
        <w:adjustRightInd w:val="0"/>
        <w:ind w:left="4608" w:firstLine="348"/>
        <w:outlineLvl w:val="1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</w:p>
    <w:p w:rsidR="00B44D4B" w:rsidRDefault="00B44D4B" w:rsidP="00A64F63">
      <w:pPr>
        <w:widowControl w:val="0"/>
        <w:autoSpaceDE w:val="0"/>
        <w:autoSpaceDN w:val="0"/>
        <w:adjustRightInd w:val="0"/>
        <w:ind w:left="4608" w:firstLine="348"/>
        <w:outlineLvl w:val="1"/>
        <w:rPr>
          <w:sz w:val="28"/>
          <w:szCs w:val="28"/>
        </w:rPr>
      </w:pPr>
      <w:r>
        <w:rPr>
          <w:sz w:val="28"/>
          <w:szCs w:val="28"/>
        </w:rPr>
        <w:t xml:space="preserve">                    Приложение  </w:t>
      </w:r>
    </w:p>
    <w:p w:rsidR="00B44D4B" w:rsidRDefault="00B44D4B" w:rsidP="00A64F63">
      <w:pPr>
        <w:widowControl w:val="0"/>
        <w:autoSpaceDE w:val="0"/>
        <w:autoSpaceDN w:val="0"/>
        <w:adjustRightInd w:val="0"/>
        <w:ind w:left="6024" w:firstLine="348"/>
        <w:outlineLvl w:val="1"/>
        <w:rPr>
          <w:sz w:val="28"/>
          <w:szCs w:val="28"/>
        </w:rPr>
      </w:pPr>
      <w:r>
        <w:rPr>
          <w:sz w:val="28"/>
          <w:szCs w:val="28"/>
        </w:rPr>
        <w:t xml:space="preserve">к  постановлению </w:t>
      </w:r>
    </w:p>
    <w:p w:rsidR="00B44D4B" w:rsidRDefault="00B44D4B" w:rsidP="00A64F63">
      <w:pPr>
        <w:widowControl w:val="0"/>
        <w:autoSpaceDE w:val="0"/>
        <w:autoSpaceDN w:val="0"/>
        <w:adjustRightInd w:val="0"/>
        <w:ind w:left="360"/>
        <w:outlineLvl w:val="1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Администрации города </w:t>
      </w:r>
    </w:p>
    <w:p w:rsidR="00B44D4B" w:rsidRDefault="00B44D4B" w:rsidP="00A64F63">
      <w:pPr>
        <w:widowControl w:val="0"/>
        <w:autoSpaceDE w:val="0"/>
        <w:autoSpaceDN w:val="0"/>
        <w:adjustRightInd w:val="0"/>
        <w:ind w:left="360"/>
        <w:outlineLvl w:val="1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от 12.11.2013 № 2553</w:t>
      </w:r>
    </w:p>
    <w:p w:rsidR="00B44D4B" w:rsidRDefault="00B44D4B" w:rsidP="00A64F63">
      <w:pPr>
        <w:widowControl w:val="0"/>
        <w:autoSpaceDE w:val="0"/>
        <w:autoSpaceDN w:val="0"/>
        <w:adjustRightInd w:val="0"/>
        <w:ind w:left="360"/>
        <w:outlineLvl w:val="1"/>
        <w:rPr>
          <w:sz w:val="28"/>
          <w:szCs w:val="28"/>
        </w:rPr>
      </w:pPr>
    </w:p>
    <w:p w:rsidR="00B44D4B" w:rsidRDefault="00B44D4B" w:rsidP="00A64F63">
      <w:pPr>
        <w:widowControl w:val="0"/>
        <w:autoSpaceDE w:val="0"/>
        <w:autoSpaceDN w:val="0"/>
        <w:adjustRightInd w:val="0"/>
        <w:ind w:left="360"/>
        <w:jc w:val="center"/>
        <w:outlineLvl w:val="1"/>
        <w:rPr>
          <w:sz w:val="28"/>
          <w:szCs w:val="28"/>
        </w:rPr>
      </w:pPr>
    </w:p>
    <w:p w:rsidR="00B44D4B" w:rsidRDefault="00B44D4B" w:rsidP="00A64F63">
      <w:pPr>
        <w:widowControl w:val="0"/>
        <w:autoSpaceDE w:val="0"/>
        <w:autoSpaceDN w:val="0"/>
        <w:adjustRightInd w:val="0"/>
        <w:ind w:left="360"/>
        <w:jc w:val="center"/>
        <w:outlineLvl w:val="1"/>
        <w:rPr>
          <w:sz w:val="28"/>
          <w:szCs w:val="28"/>
        </w:rPr>
      </w:pPr>
    </w:p>
    <w:p w:rsidR="00B44D4B" w:rsidRDefault="00B44D4B" w:rsidP="00A64F63">
      <w:pPr>
        <w:widowControl w:val="0"/>
        <w:autoSpaceDE w:val="0"/>
        <w:autoSpaceDN w:val="0"/>
        <w:adjustRightInd w:val="0"/>
        <w:ind w:left="360"/>
        <w:jc w:val="center"/>
        <w:outlineLvl w:val="1"/>
        <w:rPr>
          <w:sz w:val="28"/>
          <w:szCs w:val="28"/>
        </w:rPr>
      </w:pPr>
    </w:p>
    <w:p w:rsidR="00B44D4B" w:rsidRDefault="00B44D4B" w:rsidP="00A64F63">
      <w:pPr>
        <w:widowControl w:val="0"/>
        <w:autoSpaceDE w:val="0"/>
        <w:autoSpaceDN w:val="0"/>
        <w:adjustRightInd w:val="0"/>
        <w:ind w:left="360"/>
        <w:jc w:val="center"/>
        <w:outlineLvl w:val="1"/>
        <w:rPr>
          <w:sz w:val="28"/>
          <w:szCs w:val="28"/>
        </w:rPr>
      </w:pPr>
    </w:p>
    <w:p w:rsidR="00B44D4B" w:rsidRDefault="00B44D4B" w:rsidP="00A64F63">
      <w:pPr>
        <w:widowControl w:val="0"/>
        <w:autoSpaceDE w:val="0"/>
        <w:autoSpaceDN w:val="0"/>
        <w:adjustRightInd w:val="0"/>
        <w:ind w:left="360"/>
        <w:jc w:val="center"/>
        <w:outlineLvl w:val="1"/>
        <w:rPr>
          <w:sz w:val="28"/>
          <w:szCs w:val="28"/>
        </w:rPr>
      </w:pPr>
    </w:p>
    <w:p w:rsidR="00B44D4B" w:rsidRDefault="00B44D4B" w:rsidP="00A64F63">
      <w:pPr>
        <w:widowControl w:val="0"/>
        <w:autoSpaceDE w:val="0"/>
        <w:autoSpaceDN w:val="0"/>
        <w:adjustRightInd w:val="0"/>
        <w:ind w:left="360"/>
        <w:jc w:val="center"/>
        <w:outlineLvl w:val="1"/>
        <w:rPr>
          <w:sz w:val="28"/>
          <w:szCs w:val="28"/>
        </w:rPr>
      </w:pPr>
    </w:p>
    <w:p w:rsidR="00B44D4B" w:rsidRPr="002B2B45" w:rsidRDefault="00B44D4B" w:rsidP="00B47451">
      <w:pPr>
        <w:widowControl w:val="0"/>
        <w:autoSpaceDE w:val="0"/>
        <w:autoSpaceDN w:val="0"/>
        <w:adjustRightInd w:val="0"/>
        <w:spacing w:line="480" w:lineRule="auto"/>
        <w:jc w:val="center"/>
        <w:outlineLvl w:val="1"/>
        <w:rPr>
          <w:sz w:val="36"/>
          <w:szCs w:val="36"/>
        </w:rPr>
      </w:pPr>
      <w:r w:rsidRPr="002B2B45">
        <w:rPr>
          <w:sz w:val="36"/>
          <w:szCs w:val="36"/>
        </w:rPr>
        <w:t>Муниципальная программа</w:t>
      </w:r>
    </w:p>
    <w:p w:rsidR="00B44D4B" w:rsidRPr="002B2B45" w:rsidRDefault="00B44D4B" w:rsidP="00A64F63">
      <w:pPr>
        <w:widowControl w:val="0"/>
        <w:autoSpaceDE w:val="0"/>
        <w:autoSpaceDN w:val="0"/>
        <w:adjustRightInd w:val="0"/>
        <w:ind w:left="360"/>
        <w:jc w:val="center"/>
        <w:outlineLvl w:val="1"/>
        <w:rPr>
          <w:sz w:val="36"/>
          <w:szCs w:val="36"/>
        </w:rPr>
      </w:pPr>
      <w:r w:rsidRPr="002B2B45">
        <w:t xml:space="preserve"> «</w:t>
      </w:r>
      <w:r w:rsidRPr="002B2B45">
        <w:rPr>
          <w:sz w:val="36"/>
          <w:szCs w:val="36"/>
        </w:rPr>
        <w:t>Развитие и сохранение культуры и искусства города Новоалтайска на 2014 – 2016 годы»</w:t>
      </w:r>
    </w:p>
    <w:p w:rsidR="00B44D4B" w:rsidRPr="002B2B45" w:rsidRDefault="00B44D4B" w:rsidP="00A64F63">
      <w:pPr>
        <w:widowControl w:val="0"/>
        <w:autoSpaceDE w:val="0"/>
        <w:autoSpaceDN w:val="0"/>
        <w:adjustRightInd w:val="0"/>
        <w:ind w:left="360"/>
        <w:jc w:val="center"/>
        <w:outlineLvl w:val="1"/>
        <w:rPr>
          <w:sz w:val="28"/>
          <w:szCs w:val="28"/>
        </w:rPr>
      </w:pPr>
    </w:p>
    <w:p w:rsidR="00B44D4B" w:rsidRDefault="00B44D4B" w:rsidP="00A64F63">
      <w:pPr>
        <w:widowControl w:val="0"/>
        <w:autoSpaceDE w:val="0"/>
        <w:autoSpaceDN w:val="0"/>
        <w:adjustRightInd w:val="0"/>
        <w:ind w:left="360"/>
        <w:jc w:val="center"/>
        <w:outlineLvl w:val="1"/>
        <w:rPr>
          <w:sz w:val="28"/>
          <w:szCs w:val="28"/>
        </w:rPr>
      </w:pPr>
    </w:p>
    <w:p w:rsidR="00B44D4B" w:rsidRDefault="00B44D4B"/>
    <w:p w:rsidR="00B44D4B" w:rsidRDefault="00B44D4B"/>
    <w:p w:rsidR="00B44D4B" w:rsidRDefault="00B44D4B"/>
    <w:p w:rsidR="00B44D4B" w:rsidRDefault="00B44D4B"/>
    <w:p w:rsidR="00B44D4B" w:rsidRDefault="00B44D4B">
      <w:pPr>
        <w:sectPr w:rsidR="00B44D4B" w:rsidSect="008B5143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:rsidR="00B44D4B" w:rsidRPr="00C65001" w:rsidRDefault="00B44D4B" w:rsidP="00A64F63">
      <w:pPr>
        <w:widowControl w:val="0"/>
        <w:autoSpaceDE w:val="0"/>
        <w:autoSpaceDN w:val="0"/>
        <w:adjustRightInd w:val="0"/>
        <w:ind w:firstLine="540"/>
        <w:jc w:val="center"/>
        <w:rPr>
          <w:sz w:val="28"/>
          <w:szCs w:val="28"/>
        </w:rPr>
      </w:pPr>
      <w:r w:rsidRPr="00C65001">
        <w:rPr>
          <w:sz w:val="28"/>
          <w:szCs w:val="28"/>
        </w:rPr>
        <w:t xml:space="preserve">  1. Паспорт </w:t>
      </w:r>
      <w:r>
        <w:rPr>
          <w:sz w:val="28"/>
          <w:szCs w:val="28"/>
        </w:rPr>
        <w:t xml:space="preserve">муниципальной </w:t>
      </w:r>
      <w:r w:rsidRPr="00C65001">
        <w:rPr>
          <w:sz w:val="28"/>
          <w:szCs w:val="28"/>
        </w:rPr>
        <w:t>программы города</w:t>
      </w:r>
    </w:p>
    <w:p w:rsidR="00B44D4B" w:rsidRPr="00C65001" w:rsidRDefault="00B44D4B" w:rsidP="00A64F63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tbl>
      <w:tblPr>
        <w:tblW w:w="14884" w:type="dxa"/>
        <w:jc w:val="center"/>
        <w:tblCellSpacing w:w="5" w:type="nil"/>
        <w:tblLayout w:type="fixed"/>
        <w:tblCellMar>
          <w:left w:w="75" w:type="dxa"/>
          <w:right w:w="75" w:type="dxa"/>
        </w:tblCellMar>
        <w:tblLook w:val="0000"/>
      </w:tblPr>
      <w:tblGrid>
        <w:gridCol w:w="2694"/>
        <w:gridCol w:w="12190"/>
      </w:tblGrid>
      <w:tr w:rsidR="00B44D4B" w:rsidRPr="00C65001">
        <w:trPr>
          <w:tblCellSpacing w:w="5" w:type="nil"/>
          <w:jc w:val="center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D4B" w:rsidRPr="00C65001" w:rsidRDefault="00B44D4B" w:rsidP="00E22603">
            <w:pPr>
              <w:pStyle w:val="ConsPlusCell"/>
            </w:pPr>
            <w:r w:rsidRPr="00C65001">
              <w:t xml:space="preserve">Наименование </w:t>
            </w:r>
          </w:p>
          <w:p w:rsidR="00B44D4B" w:rsidRPr="00C65001" w:rsidRDefault="00B44D4B" w:rsidP="00E22603">
            <w:pPr>
              <w:pStyle w:val="ConsPlusCell"/>
            </w:pPr>
            <w:r w:rsidRPr="00C65001">
              <w:t>программы</w:t>
            </w:r>
          </w:p>
        </w:tc>
        <w:tc>
          <w:tcPr>
            <w:tcW w:w="1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D4B" w:rsidRPr="00C65001" w:rsidRDefault="00B44D4B" w:rsidP="00E22603">
            <w:pPr>
              <w:pStyle w:val="ConsPlusCell"/>
            </w:pPr>
            <w:r>
              <w:t>Муниципальная п</w:t>
            </w:r>
            <w:r w:rsidRPr="00C65001">
              <w:t xml:space="preserve">рограмма «Развитие и сохранение культуры и искусства города Новоалтайска на 2014 – 2016 годы» (далее – Программа) </w:t>
            </w:r>
          </w:p>
        </w:tc>
      </w:tr>
      <w:tr w:rsidR="00B44D4B" w:rsidRPr="00C65001">
        <w:trPr>
          <w:tblCellSpacing w:w="5" w:type="nil"/>
          <w:jc w:val="center"/>
        </w:trPr>
        <w:tc>
          <w:tcPr>
            <w:tcW w:w="269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D4B" w:rsidRPr="00C65001" w:rsidRDefault="00B44D4B" w:rsidP="00E22603">
            <w:pPr>
              <w:pStyle w:val="ConsPlusCell"/>
            </w:pPr>
            <w:r w:rsidRPr="00C65001">
              <w:t xml:space="preserve">Основание </w:t>
            </w:r>
          </w:p>
          <w:p w:rsidR="00B44D4B" w:rsidRPr="00C65001" w:rsidRDefault="00B44D4B" w:rsidP="00E22603">
            <w:pPr>
              <w:pStyle w:val="ConsPlusCell"/>
            </w:pPr>
            <w:r w:rsidRPr="00C65001">
              <w:t xml:space="preserve">для разработки </w:t>
            </w:r>
          </w:p>
          <w:p w:rsidR="00B44D4B" w:rsidRPr="00C65001" w:rsidRDefault="00B44D4B" w:rsidP="00E22603">
            <w:pPr>
              <w:pStyle w:val="ConsPlusCell"/>
            </w:pPr>
            <w:r w:rsidRPr="00C65001">
              <w:t>программы</w:t>
            </w:r>
          </w:p>
        </w:tc>
        <w:tc>
          <w:tcPr>
            <w:tcW w:w="1219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D4B" w:rsidRPr="00C65001" w:rsidRDefault="00B44D4B" w:rsidP="00E22603">
            <w:pPr>
              <w:pStyle w:val="ConsPlusCell"/>
              <w:jc w:val="both"/>
            </w:pPr>
            <w:r w:rsidRPr="00C65001">
              <w:t xml:space="preserve">Федеральный </w:t>
            </w:r>
            <w:hyperlink r:id="rId6" w:history="1">
              <w:r w:rsidRPr="00C65001">
                <w:t>закон</w:t>
              </w:r>
            </w:hyperlink>
            <w:r w:rsidRPr="00C65001">
              <w:t xml:space="preserve"> от 06.10.2003 № 131-ФЗ «Об общих принципах организации местного самоуправления в Российской Федерации»;</w:t>
            </w:r>
          </w:p>
          <w:p w:rsidR="00B44D4B" w:rsidRPr="00C65001" w:rsidRDefault="00B44D4B" w:rsidP="00E22603">
            <w:pPr>
              <w:pStyle w:val="ConsPlusCell"/>
              <w:jc w:val="both"/>
            </w:pPr>
            <w:hyperlink r:id="rId7" w:history="1">
              <w:r w:rsidRPr="00C65001">
                <w:t>Закон</w:t>
              </w:r>
            </w:hyperlink>
            <w:r w:rsidRPr="00C65001">
              <w:t xml:space="preserve"> Российской Федерации от 09.10.1992 № 3612-1 «Основы законодательства Российской Федерации о культуре»;</w:t>
            </w:r>
          </w:p>
          <w:p w:rsidR="00B44D4B" w:rsidRPr="00C65001" w:rsidRDefault="00B44D4B" w:rsidP="00E22603">
            <w:pPr>
              <w:pStyle w:val="ConsPlusCell"/>
              <w:jc w:val="both"/>
            </w:pPr>
            <w:r w:rsidRPr="00C65001">
              <w:t xml:space="preserve">Федеральный </w:t>
            </w:r>
            <w:hyperlink r:id="rId8" w:history="1">
              <w:r w:rsidRPr="00C65001">
                <w:t>закон</w:t>
              </w:r>
            </w:hyperlink>
            <w:r w:rsidRPr="00C65001">
              <w:t xml:space="preserve"> от 25.06.2002  № 73-ФЗ «Об объектах культурного наследия (памятниках истории и культуры) народов Российской Федерации»;</w:t>
            </w:r>
          </w:p>
          <w:p w:rsidR="00B44D4B" w:rsidRPr="00C65001" w:rsidRDefault="00B44D4B" w:rsidP="00E22603">
            <w:pPr>
              <w:pStyle w:val="ConsPlusCell"/>
              <w:jc w:val="both"/>
            </w:pPr>
            <w:r w:rsidRPr="00C65001">
              <w:t xml:space="preserve">Федеральный </w:t>
            </w:r>
            <w:hyperlink r:id="rId9" w:history="1">
              <w:r w:rsidRPr="00C65001">
                <w:t>закон</w:t>
              </w:r>
            </w:hyperlink>
            <w:r w:rsidRPr="00C65001">
              <w:t xml:space="preserve"> от 06.01.1999 № 7-ФЗ «О народных художественных промыслах»;</w:t>
            </w:r>
          </w:p>
          <w:p w:rsidR="00B44D4B" w:rsidRPr="00C65001" w:rsidRDefault="00B44D4B" w:rsidP="00E22603">
            <w:pPr>
              <w:pStyle w:val="ConsPlusCell"/>
              <w:jc w:val="both"/>
            </w:pPr>
            <w:r w:rsidRPr="00C65001">
              <w:t xml:space="preserve">Федеральный </w:t>
            </w:r>
            <w:hyperlink r:id="rId10" w:history="1">
              <w:r w:rsidRPr="00C65001">
                <w:t>закон</w:t>
              </w:r>
            </w:hyperlink>
            <w:r w:rsidRPr="00C65001">
              <w:t xml:space="preserve"> от 26.05.1996 № 54-ФЗ «О  Музейном фонде Российской Федерации и музеях в Российской Федерации»; </w:t>
            </w:r>
          </w:p>
          <w:p w:rsidR="00B44D4B" w:rsidRPr="00C65001" w:rsidRDefault="00B44D4B" w:rsidP="00E22603">
            <w:pPr>
              <w:pStyle w:val="ConsPlusCell"/>
              <w:jc w:val="both"/>
            </w:pPr>
            <w:r w:rsidRPr="00C65001">
              <w:t xml:space="preserve">Федеральный </w:t>
            </w:r>
            <w:hyperlink r:id="rId11" w:history="1">
              <w:r w:rsidRPr="00C65001">
                <w:t>закон</w:t>
              </w:r>
            </w:hyperlink>
            <w:r w:rsidRPr="00C65001">
              <w:t xml:space="preserve"> от  29.12.1994 № 78-ФЗ «О библиотечном деле»;</w:t>
            </w:r>
          </w:p>
          <w:p w:rsidR="00B44D4B" w:rsidRPr="00C65001" w:rsidRDefault="00B44D4B" w:rsidP="00E22603">
            <w:pPr>
              <w:pStyle w:val="ConsPlusCell"/>
              <w:jc w:val="both"/>
            </w:pPr>
            <w:hyperlink r:id="rId12" w:history="1">
              <w:r w:rsidRPr="00C65001">
                <w:t>Закон</w:t>
              </w:r>
            </w:hyperlink>
            <w:r w:rsidRPr="00C65001">
              <w:t xml:space="preserve">  Российской Федерации от 10.07.1992 № 3266-1 «Об образовании»;</w:t>
            </w:r>
          </w:p>
          <w:p w:rsidR="00B44D4B" w:rsidRPr="00C65001" w:rsidRDefault="00B44D4B" w:rsidP="00E22603">
            <w:pPr>
              <w:pStyle w:val="ConsPlusCell"/>
              <w:jc w:val="both"/>
            </w:pPr>
            <w:hyperlink r:id="rId13" w:history="1">
              <w:r w:rsidRPr="00C65001">
                <w:t>Постановление</w:t>
              </w:r>
            </w:hyperlink>
            <w:r w:rsidRPr="00C65001">
              <w:t xml:space="preserve"> Правительства Российской Федерации от 03.03.2012 № 186 «О федеральной целевой программе «Культура России (2012 - 2018 годы)»;</w:t>
            </w:r>
          </w:p>
          <w:p w:rsidR="00B44D4B" w:rsidRPr="00C65001" w:rsidRDefault="00B44D4B" w:rsidP="00E22603">
            <w:pPr>
              <w:pStyle w:val="ConsPlusCell"/>
              <w:jc w:val="both"/>
            </w:pPr>
            <w:hyperlink r:id="rId14" w:history="1">
              <w:r w:rsidRPr="00C65001">
                <w:t>Закон</w:t>
              </w:r>
            </w:hyperlink>
            <w:r w:rsidRPr="00C65001">
              <w:t xml:space="preserve"> Алтайского края от 12.05.2005 № 32-ЗС «Об объектах культурного наследия (памятниках истории  и культуры) в Алтайском крае»;</w:t>
            </w:r>
          </w:p>
          <w:p w:rsidR="00B44D4B" w:rsidRPr="00C65001" w:rsidRDefault="00B44D4B" w:rsidP="00E22603">
            <w:pPr>
              <w:pStyle w:val="ConsPlusCell"/>
              <w:jc w:val="both"/>
            </w:pPr>
            <w:hyperlink r:id="rId15" w:history="1">
              <w:r w:rsidRPr="00C65001">
                <w:t>Постановление</w:t>
              </w:r>
            </w:hyperlink>
            <w:r w:rsidRPr="00C65001">
              <w:t xml:space="preserve"> Администрации Алтайского края от 19.11.2010  № 517 «Об утверждении краевой целевой про</w:t>
            </w:r>
            <w:r>
              <w:t xml:space="preserve">грамм </w:t>
            </w:r>
            <w:r w:rsidRPr="00C65001">
              <w:t>«Культура</w:t>
            </w:r>
            <w:r>
              <w:t xml:space="preserve"> </w:t>
            </w:r>
            <w:r w:rsidRPr="00C65001">
              <w:t>Алтайского края» на 2011 - 2015 годы»;</w:t>
            </w:r>
          </w:p>
          <w:p w:rsidR="00B44D4B" w:rsidRPr="00C65001" w:rsidRDefault="00B44D4B" w:rsidP="00E22603">
            <w:pPr>
              <w:pStyle w:val="ConsPlusCell"/>
              <w:jc w:val="both"/>
            </w:pPr>
            <w:r w:rsidRPr="00C65001">
              <w:t>Решение Новоалтайского городского Собрания депутатов от 19.02.2013 года № 2  «Об утверждении «Программы социально-экономического развития города Новоалтайска на 2013 – 2017 годы»</w:t>
            </w:r>
          </w:p>
          <w:p w:rsidR="00B44D4B" w:rsidRDefault="00B44D4B" w:rsidP="00E22603">
            <w:pPr>
              <w:pStyle w:val="ConsPlusCell"/>
              <w:jc w:val="both"/>
            </w:pPr>
            <w:r w:rsidRPr="00C65001">
              <w:t xml:space="preserve">Постановление Администрации города Новоалтайска от 17.04.2013 №789 «Об утверждении плана мероприятий («дорожной карты») «Изменения в отраслях социальной сферы, направленные на повышение эффективности сферы культуры города Новоалтайска»  </w:t>
            </w:r>
          </w:p>
          <w:p w:rsidR="00B44D4B" w:rsidRPr="00C65001" w:rsidRDefault="00B44D4B" w:rsidP="00E22603">
            <w:pPr>
              <w:pStyle w:val="ConsPlusCell"/>
              <w:jc w:val="both"/>
            </w:pPr>
          </w:p>
        </w:tc>
      </w:tr>
      <w:tr w:rsidR="00B44D4B" w:rsidRPr="00C65001">
        <w:trPr>
          <w:tblCellSpacing w:w="5" w:type="nil"/>
          <w:jc w:val="center"/>
        </w:trPr>
        <w:tc>
          <w:tcPr>
            <w:tcW w:w="269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D4B" w:rsidRPr="00C65001" w:rsidRDefault="00B44D4B" w:rsidP="00E22603">
            <w:pPr>
              <w:pStyle w:val="ConsPlusCell"/>
            </w:pPr>
            <w:r w:rsidRPr="00C65001">
              <w:t xml:space="preserve">Заказчик программы </w:t>
            </w:r>
          </w:p>
        </w:tc>
        <w:tc>
          <w:tcPr>
            <w:tcW w:w="1219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D4B" w:rsidRPr="00C65001" w:rsidRDefault="00B44D4B" w:rsidP="00E22603">
            <w:pPr>
              <w:pStyle w:val="ConsPlusCell"/>
            </w:pPr>
            <w:r w:rsidRPr="00C65001">
              <w:t>Администраци</w:t>
            </w:r>
            <w:r>
              <w:t>я</w:t>
            </w:r>
            <w:r w:rsidRPr="00C65001">
              <w:t xml:space="preserve"> города Новоалтайска</w:t>
            </w:r>
          </w:p>
        </w:tc>
      </w:tr>
      <w:tr w:rsidR="00B44D4B" w:rsidRPr="00C65001">
        <w:trPr>
          <w:trHeight w:val="1275"/>
          <w:tblCellSpacing w:w="5" w:type="nil"/>
          <w:jc w:val="center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44D4B" w:rsidRDefault="00B44D4B" w:rsidP="00E22603">
            <w:pPr>
              <w:pStyle w:val="ConsPlusCell"/>
            </w:pPr>
          </w:p>
          <w:p w:rsidR="00B44D4B" w:rsidRPr="00C65001" w:rsidRDefault="00B44D4B" w:rsidP="00E22603">
            <w:pPr>
              <w:pStyle w:val="ConsPlusCell"/>
            </w:pPr>
            <w:r w:rsidRPr="00C65001">
              <w:t xml:space="preserve">Разработчик </w:t>
            </w:r>
          </w:p>
          <w:p w:rsidR="00B44D4B" w:rsidRPr="00C65001" w:rsidRDefault="00B44D4B" w:rsidP="00E22603">
            <w:pPr>
              <w:pStyle w:val="ConsPlusCell"/>
            </w:pPr>
            <w:r w:rsidRPr="00C65001">
              <w:t xml:space="preserve">программы </w:t>
            </w:r>
          </w:p>
        </w:tc>
        <w:tc>
          <w:tcPr>
            <w:tcW w:w="1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D4B" w:rsidRDefault="00B44D4B" w:rsidP="00E22603">
            <w:pPr>
              <w:pStyle w:val="ConsPlusCell"/>
            </w:pPr>
          </w:p>
          <w:p w:rsidR="00B44D4B" w:rsidRPr="00C65001" w:rsidRDefault="00B44D4B" w:rsidP="00E22603">
            <w:pPr>
              <w:pStyle w:val="ConsPlusCell"/>
            </w:pPr>
            <w:r w:rsidRPr="00C65001">
              <w:t>Комитет по культуре Администрации города Новоалтайска</w:t>
            </w:r>
          </w:p>
        </w:tc>
      </w:tr>
      <w:tr w:rsidR="00B44D4B" w:rsidRPr="00C65001">
        <w:trPr>
          <w:tblCellSpacing w:w="5" w:type="nil"/>
          <w:jc w:val="center"/>
        </w:trPr>
        <w:tc>
          <w:tcPr>
            <w:tcW w:w="269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D4B" w:rsidRPr="00C65001" w:rsidRDefault="00B44D4B" w:rsidP="00E22603">
            <w:pPr>
              <w:pStyle w:val="ConsPlusCell"/>
            </w:pPr>
            <w:r>
              <w:t xml:space="preserve">Исполнитель основных мероприятий программы  </w:t>
            </w:r>
          </w:p>
        </w:tc>
        <w:tc>
          <w:tcPr>
            <w:tcW w:w="1219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D4B" w:rsidRDefault="00B44D4B" w:rsidP="00E22603">
            <w:pPr>
              <w:pStyle w:val="ConsPlusCell"/>
            </w:pPr>
            <w:r w:rsidRPr="00C65001">
              <w:t>Комитет по культуре Администрации города Новоалтайска</w:t>
            </w:r>
          </w:p>
          <w:p w:rsidR="00B44D4B" w:rsidRDefault="00B44D4B" w:rsidP="00E22603">
            <w:pPr>
              <w:pStyle w:val="ConsPlusCell"/>
            </w:pPr>
            <w:r>
              <w:t xml:space="preserve">Муниципальные бюджетные учреждения культуры </w:t>
            </w:r>
          </w:p>
          <w:p w:rsidR="00B44D4B" w:rsidRPr="00C65001" w:rsidRDefault="00B44D4B" w:rsidP="00E22603">
            <w:pPr>
              <w:pStyle w:val="ConsPlusCell"/>
            </w:pPr>
            <w:r>
              <w:t xml:space="preserve">Муниципальные бюджетные образовательные учреждения дополнительного образования детей  </w:t>
            </w:r>
          </w:p>
        </w:tc>
      </w:tr>
      <w:tr w:rsidR="00B44D4B" w:rsidRPr="00C65001">
        <w:trPr>
          <w:tblCellSpacing w:w="5" w:type="nil"/>
          <w:jc w:val="center"/>
        </w:trPr>
        <w:tc>
          <w:tcPr>
            <w:tcW w:w="269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D4B" w:rsidRPr="00C65001" w:rsidRDefault="00B44D4B" w:rsidP="00E22603">
            <w:pPr>
              <w:pStyle w:val="ConsPlusCell"/>
            </w:pPr>
            <w:r w:rsidRPr="00C65001">
              <w:t xml:space="preserve">Цель и задачи программы </w:t>
            </w:r>
          </w:p>
        </w:tc>
        <w:tc>
          <w:tcPr>
            <w:tcW w:w="1219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D4B" w:rsidRPr="00C65001" w:rsidRDefault="00B44D4B" w:rsidP="00E22603">
            <w:pPr>
              <w:pStyle w:val="ConsPlusCell"/>
            </w:pPr>
            <w:r w:rsidRPr="00C65001">
              <w:t>Цель Программы: модернизация сферы культуры города, её творческое и материально-техническое совершенствование.</w:t>
            </w:r>
          </w:p>
          <w:p w:rsidR="00B44D4B" w:rsidRPr="00C65001" w:rsidRDefault="00B44D4B" w:rsidP="00E22603">
            <w:pPr>
              <w:pStyle w:val="ConsPlusCell"/>
            </w:pPr>
            <w:r w:rsidRPr="00C65001">
              <w:t xml:space="preserve">Задачи Программы: </w:t>
            </w:r>
          </w:p>
          <w:p w:rsidR="00B44D4B" w:rsidRPr="00C65001" w:rsidRDefault="00B44D4B" w:rsidP="00A64F63">
            <w:pPr>
              <w:pStyle w:val="ConsPlusCell"/>
              <w:numPr>
                <w:ilvl w:val="0"/>
                <w:numId w:val="12"/>
              </w:numPr>
            </w:pPr>
            <w:r w:rsidRPr="00C65001">
              <w:t>развитие самодеятельного художественного творчества;</w:t>
            </w:r>
          </w:p>
          <w:p w:rsidR="00B44D4B" w:rsidRPr="00C65001" w:rsidRDefault="00B44D4B" w:rsidP="00A64F63">
            <w:pPr>
              <w:pStyle w:val="ConsPlusCell"/>
              <w:numPr>
                <w:ilvl w:val="0"/>
                <w:numId w:val="12"/>
              </w:numPr>
            </w:pPr>
            <w:r w:rsidRPr="00C65001">
              <w:t>модернизация библиотечной деятельности;</w:t>
            </w:r>
          </w:p>
          <w:p w:rsidR="00B44D4B" w:rsidRPr="00C65001" w:rsidRDefault="00B44D4B" w:rsidP="00A64F63">
            <w:pPr>
              <w:pStyle w:val="ConsPlusCell"/>
              <w:numPr>
                <w:ilvl w:val="0"/>
                <w:numId w:val="12"/>
              </w:numPr>
            </w:pPr>
            <w:r w:rsidRPr="00C65001">
              <w:t>модернизация музейной и выставочной деятельности МБУК «Новоалтайский краеведческий музей имени Марусина В.Я.»;</w:t>
            </w:r>
          </w:p>
          <w:p w:rsidR="00B44D4B" w:rsidRPr="00C65001" w:rsidRDefault="00B44D4B" w:rsidP="00A64F63">
            <w:pPr>
              <w:pStyle w:val="ConsPlusCell"/>
              <w:numPr>
                <w:ilvl w:val="0"/>
                <w:numId w:val="12"/>
              </w:numPr>
            </w:pPr>
            <w:r w:rsidRPr="00C65001">
              <w:t>организация художественного образования и интеграция культуры в образовательную деятельность;</w:t>
            </w:r>
          </w:p>
          <w:p w:rsidR="00B44D4B" w:rsidRPr="00C65001" w:rsidRDefault="00B44D4B" w:rsidP="00A64F63">
            <w:pPr>
              <w:pStyle w:val="ConsPlusCell"/>
              <w:numPr>
                <w:ilvl w:val="0"/>
                <w:numId w:val="12"/>
              </w:numPr>
            </w:pPr>
            <w:r w:rsidRPr="00C65001">
              <w:t>сохранени</w:t>
            </w:r>
            <w:r>
              <w:t>е объектов культурного наследия.</w:t>
            </w:r>
          </w:p>
        </w:tc>
      </w:tr>
      <w:tr w:rsidR="00B44D4B" w:rsidRPr="00C65001">
        <w:trPr>
          <w:tblCellSpacing w:w="5" w:type="nil"/>
          <w:jc w:val="center"/>
        </w:trPr>
        <w:tc>
          <w:tcPr>
            <w:tcW w:w="269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D4B" w:rsidRPr="00C65001" w:rsidRDefault="00B44D4B" w:rsidP="00E22603">
            <w:pPr>
              <w:pStyle w:val="ConsPlusCell"/>
            </w:pPr>
            <w:r w:rsidRPr="00C65001">
              <w:t xml:space="preserve">Сроки реализации программы </w:t>
            </w:r>
          </w:p>
        </w:tc>
        <w:tc>
          <w:tcPr>
            <w:tcW w:w="1219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D4B" w:rsidRPr="00C65001" w:rsidRDefault="00B44D4B" w:rsidP="00E22603">
            <w:pPr>
              <w:pStyle w:val="ConsPlusCell"/>
            </w:pPr>
            <w:r w:rsidRPr="00C65001">
              <w:t xml:space="preserve">2014 – 2016 годы </w:t>
            </w:r>
          </w:p>
        </w:tc>
      </w:tr>
      <w:tr w:rsidR="00B44D4B" w:rsidRPr="00C65001">
        <w:trPr>
          <w:trHeight w:val="400"/>
          <w:tblCellSpacing w:w="5" w:type="nil"/>
          <w:jc w:val="center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D4B" w:rsidRPr="00C65001" w:rsidRDefault="00B44D4B" w:rsidP="00E22603">
            <w:pPr>
              <w:pStyle w:val="ConsPlusCell"/>
            </w:pPr>
            <w:r w:rsidRPr="00C65001">
              <w:t>Объемы и источники финансирования программы (по годам)</w:t>
            </w:r>
          </w:p>
        </w:tc>
        <w:tc>
          <w:tcPr>
            <w:tcW w:w="1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D4B" w:rsidRPr="00C65001" w:rsidRDefault="00B44D4B" w:rsidP="00E22603">
            <w:pPr>
              <w:pStyle w:val="ConsPlusCell"/>
            </w:pPr>
            <w:r>
              <w:t>Общий объём финансовых затрат составляет 35075,0 тыс. руб., в том числе</w:t>
            </w:r>
            <w:r w:rsidRPr="003E568E">
              <w:t xml:space="preserve"> 500</w:t>
            </w:r>
            <w:r>
              <w:t xml:space="preserve"> тыс. руб. из краевого бюджета</w:t>
            </w:r>
            <w:r w:rsidRPr="003E568E">
              <w:t xml:space="preserve">, </w:t>
            </w:r>
            <w:r w:rsidRPr="00387510">
              <w:t>300</w:t>
            </w:r>
            <w:r>
              <w:t xml:space="preserve"> тыс. руб. приносящая доход деятельность.34275,0 тыс. руб. из средств  бюджета городского округа, в том числе 2014 год –3300,0 тыс.руб., 2015 год –6785,0 тыс.руб., 2016 год – 24</w:t>
            </w:r>
            <w:r w:rsidRPr="007C5177">
              <w:t>190</w:t>
            </w:r>
            <w:r>
              <w:t>,0 тыс.руб. Объем финансирования подлежит ежегодному уточнению в соответствии с решением о бюджете городского округа на очередной финансовый год.</w:t>
            </w:r>
          </w:p>
        </w:tc>
      </w:tr>
      <w:tr w:rsidR="00B44D4B" w:rsidRPr="00C65001">
        <w:trPr>
          <w:trHeight w:val="9292"/>
          <w:tblCellSpacing w:w="5" w:type="nil"/>
          <w:jc w:val="center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D4B" w:rsidRPr="00C65001" w:rsidRDefault="00B44D4B" w:rsidP="00E22603">
            <w:pPr>
              <w:pStyle w:val="ConsPlusCell"/>
            </w:pPr>
            <w:r w:rsidRPr="00C65001">
              <w:t xml:space="preserve">Ожидаемые результаты реализации программы </w:t>
            </w:r>
          </w:p>
          <w:p w:rsidR="00B44D4B" w:rsidRPr="00C65001" w:rsidRDefault="00B44D4B" w:rsidP="00E22603">
            <w:pPr>
              <w:pStyle w:val="ConsPlusCell"/>
            </w:pPr>
            <w:r w:rsidRPr="00C65001">
              <w:t>(важнейшие целевые индикаторы)</w:t>
            </w:r>
          </w:p>
        </w:tc>
        <w:tc>
          <w:tcPr>
            <w:tcW w:w="1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D4B" w:rsidRPr="00C65001" w:rsidRDefault="00B44D4B" w:rsidP="00E22603">
            <w:pPr>
              <w:pStyle w:val="ConsPlusCell"/>
            </w:pPr>
            <w:r w:rsidRPr="00C65001">
              <w:t>В результате реализации Программы к 2016 году ожидается:</w:t>
            </w:r>
          </w:p>
          <w:p w:rsidR="00B44D4B" w:rsidRPr="00C65001" w:rsidRDefault="00B44D4B" w:rsidP="00A64F63">
            <w:pPr>
              <w:pStyle w:val="ConsPlusCell"/>
              <w:numPr>
                <w:ilvl w:val="0"/>
                <w:numId w:val="18"/>
              </w:numPr>
            </w:pPr>
            <w:r w:rsidRPr="00C65001">
              <w:t>увеличение количества клубных формирований до 48;</w:t>
            </w:r>
          </w:p>
          <w:p w:rsidR="00B44D4B" w:rsidRPr="00C65001" w:rsidRDefault="00B44D4B" w:rsidP="00A64F63">
            <w:pPr>
              <w:pStyle w:val="ConsPlusCell"/>
              <w:numPr>
                <w:ilvl w:val="0"/>
                <w:numId w:val="18"/>
              </w:numPr>
            </w:pPr>
            <w:r w:rsidRPr="00C65001">
              <w:t>увеличение количества участников клубных формиро</w:t>
            </w:r>
            <w:r>
              <w:t>ваний до 1010</w:t>
            </w:r>
            <w:r w:rsidRPr="00C65001">
              <w:t xml:space="preserve"> человек;</w:t>
            </w:r>
          </w:p>
          <w:p w:rsidR="00B44D4B" w:rsidRPr="00C65001" w:rsidRDefault="00B44D4B" w:rsidP="00A64F63">
            <w:pPr>
              <w:pStyle w:val="ConsPlusCell"/>
              <w:numPr>
                <w:ilvl w:val="0"/>
                <w:numId w:val="18"/>
              </w:numPr>
            </w:pPr>
            <w:r w:rsidRPr="00C65001">
              <w:t>увеличение количества мероприя</w:t>
            </w:r>
            <w:r>
              <w:t>тий культурно-досуг</w:t>
            </w:r>
            <w:r w:rsidRPr="00C65001">
              <w:t>о</w:t>
            </w:r>
            <w:r>
              <w:t>во</w:t>
            </w:r>
            <w:r w:rsidRPr="00C65001">
              <w:t>го типа до 858;</w:t>
            </w:r>
          </w:p>
          <w:p w:rsidR="00B44D4B" w:rsidRPr="00C65001" w:rsidRDefault="00B44D4B" w:rsidP="00A64F63">
            <w:pPr>
              <w:pStyle w:val="ConsPlusCell"/>
              <w:numPr>
                <w:ilvl w:val="0"/>
                <w:numId w:val="18"/>
              </w:numPr>
            </w:pPr>
            <w:r w:rsidRPr="00C65001">
              <w:t>увеличение доли населения, участвующего в платных культурно-досуговых мероприятиях до 54%;</w:t>
            </w:r>
          </w:p>
          <w:p w:rsidR="00B44D4B" w:rsidRPr="00C65001" w:rsidRDefault="00B44D4B" w:rsidP="00A64F63">
            <w:pPr>
              <w:pStyle w:val="ConsPlusCell"/>
              <w:numPr>
                <w:ilvl w:val="0"/>
                <w:numId w:val="18"/>
              </w:numPr>
            </w:pPr>
            <w:r w:rsidRPr="00C65001">
              <w:t>увеличение доли новых поступлений в общем объёме библиотеч</w:t>
            </w:r>
            <w:r>
              <w:t>ного фона до 3,2</w:t>
            </w:r>
            <w:r w:rsidRPr="00C65001">
              <w:t>%;</w:t>
            </w:r>
          </w:p>
          <w:p w:rsidR="00B44D4B" w:rsidRPr="00C65001" w:rsidRDefault="00B44D4B" w:rsidP="00A64F63">
            <w:pPr>
              <w:pStyle w:val="ConsPlusCell"/>
              <w:numPr>
                <w:ilvl w:val="0"/>
                <w:numId w:val="18"/>
              </w:numPr>
            </w:pPr>
            <w:r w:rsidRPr="00C65001">
              <w:t>количество экземпляров библ</w:t>
            </w:r>
            <w:r>
              <w:t>иотечного фонда на 1 тыс. чел.  д</w:t>
            </w:r>
            <w:r w:rsidRPr="00C65001">
              <w:t>о 3129;</w:t>
            </w:r>
          </w:p>
          <w:p w:rsidR="00B44D4B" w:rsidRPr="00C65001" w:rsidRDefault="00B44D4B" w:rsidP="00A64F63">
            <w:pPr>
              <w:pStyle w:val="ConsPlusCell"/>
              <w:numPr>
                <w:ilvl w:val="0"/>
                <w:numId w:val="18"/>
              </w:numPr>
            </w:pPr>
            <w:r w:rsidRPr="00C65001">
              <w:t>увеличение доли компьютеризованных библиотек до 100%;</w:t>
            </w:r>
          </w:p>
          <w:p w:rsidR="00B44D4B" w:rsidRPr="00C65001" w:rsidRDefault="00B44D4B" w:rsidP="00A64F63">
            <w:pPr>
              <w:pStyle w:val="ConsPlusCell"/>
              <w:numPr>
                <w:ilvl w:val="0"/>
                <w:numId w:val="18"/>
              </w:numPr>
            </w:pPr>
            <w:r w:rsidRPr="00C65001">
              <w:t>увеличение количества посетителей МБУК «Новоалтайский краеведческий музей имени Марусина</w:t>
            </w:r>
            <w:r>
              <w:t xml:space="preserve"> В.Я.» до 6150 </w:t>
            </w:r>
            <w:r w:rsidRPr="00C65001">
              <w:t xml:space="preserve"> человек в год (в т.ч. участники городских мероприятий и акций и посетители и передвижных выставок);</w:t>
            </w:r>
          </w:p>
          <w:p w:rsidR="00B44D4B" w:rsidRPr="00C65001" w:rsidRDefault="00B44D4B" w:rsidP="00A64F63">
            <w:pPr>
              <w:pStyle w:val="ConsPlusCell"/>
              <w:numPr>
                <w:ilvl w:val="0"/>
                <w:numId w:val="18"/>
              </w:numPr>
            </w:pPr>
            <w:r w:rsidRPr="00C65001">
              <w:t>увеличение количества мероприятий (в т.ч. лекций, экскурсий) в МБУК «Новоалтайский краеведческий м</w:t>
            </w:r>
            <w:r>
              <w:t xml:space="preserve">узей имени Марусина В.Я.» до 240 </w:t>
            </w:r>
            <w:r w:rsidRPr="00C65001">
              <w:t xml:space="preserve"> в год;</w:t>
            </w:r>
          </w:p>
          <w:p w:rsidR="00B44D4B" w:rsidRPr="00C65001" w:rsidRDefault="00B44D4B" w:rsidP="00A64F63">
            <w:pPr>
              <w:pStyle w:val="ConsPlusCell"/>
              <w:numPr>
                <w:ilvl w:val="0"/>
                <w:numId w:val="18"/>
              </w:numPr>
            </w:pPr>
            <w:r w:rsidRPr="00C65001">
              <w:t xml:space="preserve">пополнение общего фонда музея (в сравнении с предыдущим годом) до </w:t>
            </w:r>
            <w:r>
              <w:t>6</w:t>
            </w:r>
            <w:r w:rsidRPr="00C65001">
              <w:t>%;</w:t>
            </w:r>
          </w:p>
          <w:p w:rsidR="00B44D4B" w:rsidRPr="00C65001" w:rsidRDefault="00B44D4B" w:rsidP="00A64F63">
            <w:pPr>
              <w:pStyle w:val="ConsPlusCell"/>
              <w:numPr>
                <w:ilvl w:val="0"/>
                <w:numId w:val="18"/>
              </w:numPr>
            </w:pPr>
            <w:r w:rsidRPr="00C65001">
              <w:t>увеличение доли представленных (во всех формах)  зрителю музейных предметов в общем количестве музейных предметов ос</w:t>
            </w:r>
            <w:r>
              <w:t>новного фонда до 20</w:t>
            </w:r>
            <w:r w:rsidRPr="00C65001">
              <w:t>%;</w:t>
            </w:r>
          </w:p>
          <w:p w:rsidR="00B44D4B" w:rsidRPr="00C65001" w:rsidRDefault="00B44D4B" w:rsidP="00A64F63">
            <w:pPr>
              <w:pStyle w:val="ConsPlusCell"/>
              <w:numPr>
                <w:ilvl w:val="0"/>
                <w:numId w:val="18"/>
              </w:numPr>
            </w:pPr>
            <w:r w:rsidRPr="00C65001">
              <w:t>увеличение доли учащихся в учреждениях дополнительного образования в общей численности детей школьного возраста до 22%;</w:t>
            </w:r>
          </w:p>
          <w:p w:rsidR="00B44D4B" w:rsidRPr="00C65001" w:rsidRDefault="00B44D4B" w:rsidP="00A64F63">
            <w:pPr>
              <w:pStyle w:val="ConsPlusCell"/>
              <w:numPr>
                <w:ilvl w:val="0"/>
                <w:numId w:val="18"/>
              </w:numPr>
            </w:pPr>
            <w:r w:rsidRPr="00C65001">
              <w:t>увеличение доли лауреатов, дипломантов региональных, всероссийских и международных конкурсов от общего количества учащихся до 18,2%;</w:t>
            </w:r>
          </w:p>
          <w:p w:rsidR="00B44D4B" w:rsidRPr="00C65001" w:rsidRDefault="00B44D4B" w:rsidP="00A64F63">
            <w:pPr>
              <w:pStyle w:val="ConsPlusCell"/>
              <w:numPr>
                <w:ilvl w:val="0"/>
                <w:numId w:val="18"/>
              </w:numPr>
            </w:pPr>
            <w:r w:rsidRPr="00C65001">
              <w:t>увеличение доли объектов культурного наследия, находящегося в удовлетворительном состоянии, в общем количестве объектов культурного наследия федерального, регионального и местного (муниципального) значения на территории г. Новоалтайска до 58%;</w:t>
            </w:r>
          </w:p>
          <w:p w:rsidR="00B44D4B" w:rsidRPr="00C65001" w:rsidRDefault="00B44D4B" w:rsidP="00A64F63">
            <w:pPr>
              <w:pStyle w:val="ConsPlusCell"/>
              <w:numPr>
                <w:ilvl w:val="0"/>
                <w:numId w:val="18"/>
              </w:numPr>
            </w:pPr>
            <w:r w:rsidRPr="00C65001">
              <w:t xml:space="preserve">улучшение качества предоставляемых услуг до 74,8%.  </w:t>
            </w:r>
          </w:p>
        </w:tc>
      </w:tr>
      <w:tr w:rsidR="00B44D4B" w:rsidRPr="00C65001">
        <w:trPr>
          <w:trHeight w:val="61"/>
          <w:tblCellSpacing w:w="5" w:type="nil"/>
          <w:jc w:val="center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44D4B" w:rsidRPr="00C65001" w:rsidRDefault="00B44D4B" w:rsidP="00E22603">
            <w:pPr>
              <w:pStyle w:val="ConsPlusCell"/>
            </w:pPr>
          </w:p>
        </w:tc>
        <w:tc>
          <w:tcPr>
            <w:tcW w:w="1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D4B" w:rsidRPr="00C65001" w:rsidRDefault="00B44D4B" w:rsidP="00BD40BB">
            <w:pPr>
              <w:pStyle w:val="ConsPlusCell"/>
            </w:pPr>
          </w:p>
        </w:tc>
      </w:tr>
      <w:tr w:rsidR="00B44D4B" w:rsidRPr="00C65001">
        <w:trPr>
          <w:tblCellSpacing w:w="5" w:type="nil"/>
          <w:jc w:val="center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D4B" w:rsidRPr="00C65001" w:rsidRDefault="00B44D4B" w:rsidP="00E22603">
            <w:pPr>
              <w:pStyle w:val="ConsPlusCell"/>
            </w:pPr>
            <w:r w:rsidRPr="00C65001">
              <w:t xml:space="preserve">Контроль за ходом выполнения программы </w:t>
            </w:r>
          </w:p>
        </w:tc>
        <w:tc>
          <w:tcPr>
            <w:tcW w:w="1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D4B" w:rsidRPr="00C65001" w:rsidRDefault="00B44D4B" w:rsidP="00E22603">
            <w:pPr>
              <w:pStyle w:val="ConsPlusCell"/>
            </w:pPr>
            <w:r w:rsidRPr="00C65001">
              <w:t xml:space="preserve">Координацию и контроль за реализацией Программы обеспечивает комитет по культуре Администрации города Новоалтайска. Реализация программных мероприятий возлагается на исполнителей, которыми являются учреждения, подведомственные комитету по культуре Администрации города Новоалтайска. </w:t>
            </w:r>
          </w:p>
        </w:tc>
      </w:tr>
    </w:tbl>
    <w:p w:rsidR="00B44D4B" w:rsidRPr="00C65001" w:rsidRDefault="00B44D4B" w:rsidP="00A64F63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B44D4B" w:rsidRPr="00C65001" w:rsidRDefault="00B44D4B" w:rsidP="00A64F63">
      <w:pPr>
        <w:widowControl w:val="0"/>
        <w:autoSpaceDE w:val="0"/>
        <w:autoSpaceDN w:val="0"/>
        <w:adjustRightInd w:val="0"/>
        <w:jc w:val="center"/>
        <w:outlineLvl w:val="1"/>
        <w:rPr>
          <w:sz w:val="28"/>
          <w:szCs w:val="28"/>
        </w:rPr>
      </w:pPr>
      <w:r w:rsidRPr="00C65001">
        <w:rPr>
          <w:sz w:val="28"/>
          <w:szCs w:val="28"/>
        </w:rPr>
        <w:t>2. Анализ ситуации</w:t>
      </w:r>
    </w:p>
    <w:p w:rsidR="00B44D4B" w:rsidRPr="00C65001" w:rsidRDefault="00B44D4B" w:rsidP="00A64F63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tbl>
      <w:tblPr>
        <w:tblW w:w="14884" w:type="dxa"/>
        <w:tblCellSpacing w:w="5" w:type="nil"/>
        <w:tblInd w:w="-73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5954"/>
        <w:gridCol w:w="1843"/>
        <w:gridCol w:w="2835"/>
        <w:gridCol w:w="4252"/>
      </w:tblGrid>
      <w:tr w:rsidR="00B44D4B" w:rsidRPr="00C65001">
        <w:trPr>
          <w:trHeight w:val="400"/>
          <w:tblCellSpacing w:w="5" w:type="nil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D4B" w:rsidRPr="00C65001" w:rsidRDefault="00B44D4B" w:rsidP="00E22603">
            <w:pPr>
              <w:pStyle w:val="ConsPlusCell"/>
            </w:pPr>
            <w:r w:rsidRPr="00C65001">
              <w:t xml:space="preserve">Краткое описание </w:t>
            </w:r>
          </w:p>
          <w:p w:rsidR="00B44D4B" w:rsidRPr="00C65001" w:rsidRDefault="00B44D4B" w:rsidP="00E22603">
            <w:pPr>
              <w:pStyle w:val="ConsPlusCell"/>
            </w:pPr>
            <w:r w:rsidRPr="00C65001">
              <w:t xml:space="preserve">проблемной ситуации </w:t>
            </w:r>
            <w:r w:rsidRPr="00C65001">
              <w:br/>
              <w:t xml:space="preserve">(в целом) </w:t>
            </w:r>
          </w:p>
        </w:tc>
        <w:tc>
          <w:tcPr>
            <w:tcW w:w="89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D4B" w:rsidRPr="00C65001" w:rsidRDefault="00B44D4B" w:rsidP="00E22603">
            <w:pPr>
              <w:pStyle w:val="ConsPlusCell"/>
            </w:pPr>
            <w:r w:rsidRPr="00C65001">
              <w:t>Материально-техническая база учреждений отрасли культуры города не соответствуют современным запросам горожан. Необходимо не только сохранять  имеющийся культурный потенциал города, эффективно его использовать и развивать для свободной творческой деятельности, но и активно модернизировать работу учреждений культуры.</w:t>
            </w:r>
          </w:p>
        </w:tc>
      </w:tr>
      <w:tr w:rsidR="00B44D4B" w:rsidRPr="00C65001">
        <w:trPr>
          <w:trHeight w:val="1200"/>
          <w:tblCellSpacing w:w="5" w:type="nil"/>
        </w:trPr>
        <w:tc>
          <w:tcPr>
            <w:tcW w:w="595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D4B" w:rsidRPr="00C65001" w:rsidRDefault="00B44D4B" w:rsidP="00E22603">
            <w:pPr>
              <w:pStyle w:val="ConsPlusCell"/>
            </w:pPr>
            <w:r w:rsidRPr="00C65001">
              <w:t>Перечень лиц, групп лиц, участвующих в ситуации, их численность и интересы, какие действия (либо в чем бездействие) данных лиц приводят к проблемной ситуации</w:t>
            </w:r>
          </w:p>
        </w:tc>
        <w:tc>
          <w:tcPr>
            <w:tcW w:w="893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D4B" w:rsidRPr="00C65001" w:rsidRDefault="00B44D4B" w:rsidP="00E22603">
            <w:pPr>
              <w:pStyle w:val="ConsPlusCell"/>
            </w:pPr>
            <w:r w:rsidRPr="00C65001">
              <w:t>По состоянию на 01.01.2013 на территории города Новоалтайска находятся следующие муниципальные учреждения:</w:t>
            </w:r>
          </w:p>
          <w:p w:rsidR="00B44D4B" w:rsidRPr="00C65001" w:rsidRDefault="00B44D4B" w:rsidP="00A64F63">
            <w:pPr>
              <w:pStyle w:val="ConsPlusCell"/>
              <w:numPr>
                <w:ilvl w:val="0"/>
                <w:numId w:val="8"/>
              </w:numPr>
              <w:ind w:left="0" w:firstLine="66"/>
            </w:pPr>
            <w:r w:rsidRPr="00C65001">
              <w:t>библиотека – МБУК «Центральная городская библиотека имени Л.С. Мерзликина», в состав которой входят Центральная городская библиотека имени Л.С. Мерзликина, Центральная детская библиотека и 7 филиалов (число посещений – 222921 посещений в год);</w:t>
            </w:r>
          </w:p>
          <w:p w:rsidR="00B44D4B" w:rsidRPr="00C65001" w:rsidRDefault="00B44D4B" w:rsidP="00A64F63">
            <w:pPr>
              <w:pStyle w:val="ConsPlusCell"/>
              <w:numPr>
                <w:ilvl w:val="0"/>
                <w:numId w:val="8"/>
              </w:numPr>
              <w:ind w:left="0" w:firstLine="66"/>
            </w:pPr>
            <w:r w:rsidRPr="00C65001">
              <w:t>учреждения культуры клубного типа – 2, включающие 6 объектов культуры (число участн</w:t>
            </w:r>
            <w:r>
              <w:t>иков клубных формирований – 990</w:t>
            </w:r>
            <w:r w:rsidRPr="00C65001">
              <w:t xml:space="preserve"> человек в год);</w:t>
            </w:r>
          </w:p>
          <w:p w:rsidR="00B44D4B" w:rsidRPr="00C65001" w:rsidRDefault="00B44D4B" w:rsidP="00A64F63">
            <w:pPr>
              <w:pStyle w:val="ConsPlusCell"/>
              <w:numPr>
                <w:ilvl w:val="0"/>
                <w:numId w:val="8"/>
              </w:numPr>
              <w:ind w:left="0" w:firstLine="66"/>
            </w:pPr>
            <w:r w:rsidRPr="00C65001">
              <w:t>музей – 1 (число посетителей –</w:t>
            </w:r>
            <w:r>
              <w:t xml:space="preserve">6000 </w:t>
            </w:r>
            <w:r w:rsidRPr="00C65001">
              <w:t>человек в год);</w:t>
            </w:r>
          </w:p>
          <w:p w:rsidR="00B44D4B" w:rsidRDefault="00B44D4B" w:rsidP="00A64F63">
            <w:pPr>
              <w:pStyle w:val="ConsPlusCell"/>
              <w:numPr>
                <w:ilvl w:val="0"/>
                <w:numId w:val="8"/>
              </w:numPr>
              <w:ind w:left="0" w:firstLine="66"/>
            </w:pPr>
            <w:r w:rsidRPr="00C65001">
              <w:t xml:space="preserve">школы искусств – 3 (контингент обучающихся составляет 1465 человек).    </w:t>
            </w:r>
          </w:p>
          <w:p w:rsidR="00B44D4B" w:rsidRDefault="00B44D4B" w:rsidP="00EF201D">
            <w:pPr>
              <w:pStyle w:val="ConsPlusCell"/>
            </w:pPr>
          </w:p>
          <w:p w:rsidR="00B44D4B" w:rsidRDefault="00B44D4B" w:rsidP="00EF201D">
            <w:pPr>
              <w:pStyle w:val="ConsPlusCell"/>
            </w:pPr>
          </w:p>
          <w:p w:rsidR="00B44D4B" w:rsidRPr="00C65001" w:rsidRDefault="00B44D4B" w:rsidP="00EF201D">
            <w:pPr>
              <w:pStyle w:val="ConsPlusCell"/>
            </w:pPr>
          </w:p>
        </w:tc>
      </w:tr>
      <w:tr w:rsidR="00B44D4B" w:rsidRPr="00C65001">
        <w:trPr>
          <w:trHeight w:val="600"/>
          <w:tblCellSpacing w:w="5" w:type="nil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D4B" w:rsidRPr="00C65001" w:rsidRDefault="00B44D4B" w:rsidP="00E22603">
            <w:pPr>
              <w:pStyle w:val="ConsPlusCell"/>
            </w:pPr>
            <w:r w:rsidRPr="00C65001">
              <w:t xml:space="preserve">Наименование процессов, в ходе которых возникла данная ситуация, этапы указанных процессов </w:t>
            </w:r>
          </w:p>
        </w:tc>
        <w:tc>
          <w:tcPr>
            <w:tcW w:w="89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D4B" w:rsidRDefault="00B44D4B" w:rsidP="00E22603">
            <w:pPr>
              <w:pStyle w:val="ConsPlusCell"/>
            </w:pPr>
            <w:r w:rsidRPr="00C65001">
              <w:t>Естественный износ зданий и оборудования учреждений культуры, изменение запросов (требований) граждан к учреждениям культуры, обусловленное развитием технологий.</w:t>
            </w:r>
          </w:p>
          <w:p w:rsidR="00B44D4B" w:rsidRPr="00C65001" w:rsidRDefault="00B44D4B" w:rsidP="00E22603">
            <w:pPr>
              <w:pStyle w:val="ConsPlusCell"/>
            </w:pPr>
          </w:p>
        </w:tc>
      </w:tr>
      <w:tr w:rsidR="00B44D4B" w:rsidRPr="00C65001">
        <w:trPr>
          <w:trHeight w:val="400"/>
          <w:tblCellSpacing w:w="5" w:type="nil"/>
        </w:trPr>
        <w:tc>
          <w:tcPr>
            <w:tcW w:w="59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D4B" w:rsidRPr="00C65001" w:rsidRDefault="00B44D4B" w:rsidP="00E22603">
            <w:pPr>
              <w:pStyle w:val="ConsPlusCell"/>
            </w:pPr>
            <w:r w:rsidRPr="00C65001">
              <w:t>Наименование показателей, реально</w:t>
            </w:r>
            <w:r w:rsidRPr="00C65001">
              <w:br/>
              <w:t>отражающих наличие проблемной ситуации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D4B" w:rsidRPr="00C65001" w:rsidRDefault="00B44D4B" w:rsidP="00E22603">
            <w:pPr>
              <w:pStyle w:val="ConsPlusCell"/>
              <w:jc w:val="center"/>
            </w:pPr>
            <w:r w:rsidRPr="00C65001">
              <w:t>Ед.</w:t>
            </w:r>
            <w:r w:rsidRPr="00C65001">
              <w:br/>
              <w:t>изм.</w:t>
            </w:r>
          </w:p>
        </w:tc>
        <w:tc>
          <w:tcPr>
            <w:tcW w:w="70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D4B" w:rsidRPr="00C65001" w:rsidRDefault="00B44D4B" w:rsidP="00E22603">
            <w:pPr>
              <w:pStyle w:val="ConsPlusCell"/>
              <w:jc w:val="center"/>
            </w:pPr>
            <w:r w:rsidRPr="00C65001">
              <w:t>Значение показателя</w:t>
            </w:r>
          </w:p>
        </w:tc>
      </w:tr>
      <w:tr w:rsidR="00B44D4B" w:rsidRPr="00C65001">
        <w:trPr>
          <w:tblCellSpacing w:w="5" w:type="nil"/>
        </w:trPr>
        <w:tc>
          <w:tcPr>
            <w:tcW w:w="595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D4B" w:rsidRPr="00C65001" w:rsidRDefault="00B44D4B" w:rsidP="00E22603">
            <w:pPr>
              <w:pStyle w:val="ConsPlusCell"/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D4B" w:rsidRPr="00C65001" w:rsidRDefault="00B44D4B" w:rsidP="00E22603">
            <w:pPr>
              <w:pStyle w:val="ConsPlusCell"/>
              <w:jc w:val="center"/>
            </w:pP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D4B" w:rsidRPr="00C65001" w:rsidRDefault="00B44D4B" w:rsidP="00E22603">
            <w:pPr>
              <w:pStyle w:val="ConsPlusCell"/>
              <w:jc w:val="center"/>
            </w:pPr>
            <w:r w:rsidRPr="00C65001">
              <w:t>2012</w:t>
            </w:r>
          </w:p>
        </w:tc>
        <w:tc>
          <w:tcPr>
            <w:tcW w:w="42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D4B" w:rsidRPr="00C65001" w:rsidRDefault="00B44D4B" w:rsidP="00E22603">
            <w:pPr>
              <w:pStyle w:val="ConsPlusCell"/>
              <w:jc w:val="center"/>
            </w:pPr>
            <w:r w:rsidRPr="00C65001">
              <w:t>2013</w:t>
            </w:r>
          </w:p>
          <w:p w:rsidR="00B44D4B" w:rsidRPr="00C65001" w:rsidRDefault="00B44D4B" w:rsidP="00E22603">
            <w:pPr>
              <w:pStyle w:val="ConsPlusCell"/>
              <w:jc w:val="center"/>
            </w:pPr>
            <w:r w:rsidRPr="00C65001">
              <w:t>(оценка)</w:t>
            </w:r>
          </w:p>
        </w:tc>
      </w:tr>
      <w:tr w:rsidR="00B44D4B" w:rsidRPr="00C65001">
        <w:trPr>
          <w:tblCellSpacing w:w="5" w:type="nil"/>
        </w:trPr>
        <w:tc>
          <w:tcPr>
            <w:tcW w:w="595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D4B" w:rsidRPr="00C65001" w:rsidRDefault="00B44D4B" w:rsidP="00E22603">
            <w:pPr>
              <w:pStyle w:val="ConsPlusCell"/>
            </w:pPr>
            <w:r w:rsidRPr="00C65001">
              <w:t>Физический износ зданий:</w:t>
            </w:r>
          </w:p>
          <w:p w:rsidR="00B44D4B" w:rsidRPr="00C65001" w:rsidRDefault="00B44D4B" w:rsidP="00A64F63">
            <w:pPr>
              <w:pStyle w:val="ConsPlusCell"/>
              <w:numPr>
                <w:ilvl w:val="0"/>
                <w:numId w:val="19"/>
              </w:numPr>
            </w:pPr>
            <w:r w:rsidRPr="00C65001">
              <w:t>ремонт кровли</w:t>
            </w:r>
          </w:p>
          <w:p w:rsidR="00B44D4B" w:rsidRPr="00C65001" w:rsidRDefault="00B44D4B" w:rsidP="00A64F63">
            <w:pPr>
              <w:pStyle w:val="ConsPlusCell"/>
              <w:numPr>
                <w:ilvl w:val="0"/>
                <w:numId w:val="19"/>
              </w:numPr>
            </w:pPr>
            <w:r w:rsidRPr="00C65001">
              <w:t>ремонт фасада</w:t>
            </w:r>
          </w:p>
          <w:p w:rsidR="00B44D4B" w:rsidRPr="00C65001" w:rsidRDefault="00B44D4B" w:rsidP="00A64F63">
            <w:pPr>
              <w:pStyle w:val="ConsPlusCell"/>
              <w:numPr>
                <w:ilvl w:val="0"/>
                <w:numId w:val="19"/>
              </w:numPr>
            </w:pPr>
            <w:r w:rsidRPr="00C65001">
              <w:t>ремонт отопительной системы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D4B" w:rsidRPr="00C65001" w:rsidRDefault="00B44D4B" w:rsidP="00E22603">
            <w:pPr>
              <w:pStyle w:val="ConsPlusCell"/>
            </w:pPr>
          </w:p>
          <w:p w:rsidR="00B44D4B" w:rsidRDefault="00B44D4B" w:rsidP="00E22603">
            <w:pPr>
              <w:pStyle w:val="ConsPlusCell"/>
              <w:jc w:val="center"/>
            </w:pPr>
          </w:p>
          <w:p w:rsidR="00B44D4B" w:rsidRPr="00C65001" w:rsidRDefault="00B44D4B" w:rsidP="00E22603">
            <w:pPr>
              <w:pStyle w:val="ConsPlusCell"/>
              <w:jc w:val="center"/>
            </w:pPr>
            <w:r w:rsidRPr="00C65001">
              <w:t>кол-во учр-ий</w:t>
            </w:r>
          </w:p>
          <w:p w:rsidR="00B44D4B" w:rsidRPr="00C65001" w:rsidRDefault="00B44D4B" w:rsidP="00E22603">
            <w:pPr>
              <w:pStyle w:val="ConsPlusCell"/>
              <w:jc w:val="center"/>
            </w:pPr>
            <w:r w:rsidRPr="00C65001">
              <w:t>кол-во учр-ий</w:t>
            </w:r>
          </w:p>
          <w:p w:rsidR="00B44D4B" w:rsidRPr="00C65001" w:rsidRDefault="00B44D4B" w:rsidP="00E22603">
            <w:pPr>
              <w:pStyle w:val="ConsPlusCell"/>
              <w:jc w:val="center"/>
            </w:pPr>
            <w:r w:rsidRPr="00C65001">
              <w:t>кол-во учр-ий</w:t>
            </w: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D4B" w:rsidRPr="00C65001" w:rsidRDefault="00B44D4B" w:rsidP="00E22603">
            <w:pPr>
              <w:pStyle w:val="ConsPlusCell"/>
            </w:pPr>
          </w:p>
          <w:p w:rsidR="00B44D4B" w:rsidRDefault="00B44D4B" w:rsidP="00E22603">
            <w:pPr>
              <w:pStyle w:val="ConsPlusCell"/>
              <w:jc w:val="center"/>
            </w:pPr>
          </w:p>
          <w:p w:rsidR="00B44D4B" w:rsidRDefault="00B44D4B" w:rsidP="00E22603">
            <w:pPr>
              <w:pStyle w:val="ConsPlusCell"/>
              <w:jc w:val="center"/>
            </w:pPr>
            <w:r>
              <w:t>3</w:t>
            </w:r>
          </w:p>
          <w:p w:rsidR="00B44D4B" w:rsidRDefault="00B44D4B" w:rsidP="00E22603">
            <w:pPr>
              <w:pStyle w:val="ConsPlusCell"/>
              <w:jc w:val="center"/>
            </w:pPr>
            <w:r>
              <w:t>1</w:t>
            </w:r>
          </w:p>
          <w:p w:rsidR="00B44D4B" w:rsidRPr="00C65001" w:rsidRDefault="00B44D4B" w:rsidP="00E22603">
            <w:pPr>
              <w:pStyle w:val="ConsPlusCell"/>
              <w:jc w:val="center"/>
            </w:pPr>
            <w:r>
              <w:t>1</w:t>
            </w:r>
          </w:p>
        </w:tc>
        <w:tc>
          <w:tcPr>
            <w:tcW w:w="42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D4B" w:rsidRPr="00C65001" w:rsidRDefault="00B44D4B" w:rsidP="00E22603">
            <w:pPr>
              <w:pStyle w:val="ConsPlusCell"/>
              <w:jc w:val="center"/>
            </w:pPr>
          </w:p>
          <w:p w:rsidR="00B44D4B" w:rsidRDefault="00B44D4B" w:rsidP="00E22603">
            <w:pPr>
              <w:pStyle w:val="ConsPlusCell"/>
              <w:jc w:val="center"/>
            </w:pPr>
          </w:p>
          <w:p w:rsidR="00B44D4B" w:rsidRPr="00C65001" w:rsidRDefault="00B44D4B" w:rsidP="00E22603">
            <w:pPr>
              <w:pStyle w:val="ConsPlusCell"/>
              <w:jc w:val="center"/>
            </w:pPr>
            <w:r w:rsidRPr="00C65001">
              <w:t>5</w:t>
            </w:r>
          </w:p>
          <w:p w:rsidR="00B44D4B" w:rsidRPr="00C65001" w:rsidRDefault="00B44D4B" w:rsidP="00E22603">
            <w:pPr>
              <w:pStyle w:val="ConsPlusCell"/>
              <w:jc w:val="center"/>
            </w:pPr>
            <w:r w:rsidRPr="00C65001">
              <w:t>2</w:t>
            </w:r>
          </w:p>
          <w:p w:rsidR="00B44D4B" w:rsidRPr="00C65001" w:rsidRDefault="00B44D4B" w:rsidP="00E22603">
            <w:pPr>
              <w:pStyle w:val="ConsPlusCell"/>
              <w:jc w:val="center"/>
            </w:pPr>
            <w:r w:rsidRPr="00C65001">
              <w:t>3</w:t>
            </w:r>
          </w:p>
        </w:tc>
      </w:tr>
      <w:tr w:rsidR="00B44D4B" w:rsidRPr="00C65001">
        <w:trPr>
          <w:tblCellSpacing w:w="5" w:type="nil"/>
        </w:trPr>
        <w:tc>
          <w:tcPr>
            <w:tcW w:w="595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D4B" w:rsidRPr="00C65001" w:rsidRDefault="00B44D4B" w:rsidP="00E22603">
            <w:pPr>
              <w:pStyle w:val="ConsPlusCell"/>
            </w:pPr>
            <w:r w:rsidRPr="00C65001">
              <w:t xml:space="preserve">Доля новых поступлений в общем объёме библиотечного фонда 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D4B" w:rsidRPr="00C65001" w:rsidRDefault="00B44D4B" w:rsidP="00E22603">
            <w:pPr>
              <w:pStyle w:val="ConsPlusCell"/>
              <w:jc w:val="center"/>
            </w:pPr>
            <w:r w:rsidRPr="00C65001">
              <w:t>%</w:t>
            </w: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D4B" w:rsidRPr="00C65001" w:rsidRDefault="00B44D4B" w:rsidP="00E22603">
            <w:pPr>
              <w:pStyle w:val="ConsPlusCell"/>
              <w:jc w:val="center"/>
            </w:pPr>
            <w:r>
              <w:t>3,6</w:t>
            </w:r>
          </w:p>
        </w:tc>
        <w:tc>
          <w:tcPr>
            <w:tcW w:w="42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D4B" w:rsidRPr="00C65001" w:rsidRDefault="00B44D4B" w:rsidP="00E22603">
            <w:pPr>
              <w:pStyle w:val="ConsPlusCell"/>
              <w:jc w:val="center"/>
            </w:pPr>
            <w:r>
              <w:t>3,7</w:t>
            </w:r>
          </w:p>
        </w:tc>
      </w:tr>
      <w:tr w:rsidR="00B44D4B" w:rsidRPr="00C65001">
        <w:trPr>
          <w:tblCellSpacing w:w="5" w:type="nil"/>
        </w:trPr>
        <w:tc>
          <w:tcPr>
            <w:tcW w:w="595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D4B" w:rsidRPr="00C65001" w:rsidRDefault="00B44D4B" w:rsidP="00E22603">
            <w:pPr>
              <w:pStyle w:val="ConsPlusCell"/>
            </w:pPr>
            <w:r w:rsidRPr="00C65001">
              <w:t xml:space="preserve">Доля компьютеризованных библиотек (структурных подразделений) 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D4B" w:rsidRPr="00C65001" w:rsidRDefault="00B44D4B" w:rsidP="00E22603">
            <w:pPr>
              <w:pStyle w:val="ConsPlusCell"/>
              <w:jc w:val="center"/>
            </w:pPr>
            <w:r w:rsidRPr="00C65001">
              <w:t>%</w:t>
            </w: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D4B" w:rsidRPr="00C65001" w:rsidRDefault="00B44D4B" w:rsidP="00E22603">
            <w:pPr>
              <w:pStyle w:val="ConsPlusCell"/>
              <w:jc w:val="center"/>
            </w:pPr>
            <w:r w:rsidRPr="00C65001">
              <w:t>66,6</w:t>
            </w:r>
          </w:p>
        </w:tc>
        <w:tc>
          <w:tcPr>
            <w:tcW w:w="42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D4B" w:rsidRPr="00C65001" w:rsidRDefault="00B44D4B" w:rsidP="00E22603">
            <w:pPr>
              <w:pStyle w:val="ConsPlusCell"/>
              <w:jc w:val="center"/>
            </w:pPr>
            <w:r w:rsidRPr="00C65001">
              <w:t>66,6</w:t>
            </w:r>
          </w:p>
        </w:tc>
      </w:tr>
      <w:tr w:rsidR="00B44D4B" w:rsidRPr="00C65001">
        <w:trPr>
          <w:trHeight w:val="1200"/>
          <w:tblCellSpacing w:w="5" w:type="nil"/>
        </w:trPr>
        <w:tc>
          <w:tcPr>
            <w:tcW w:w="595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D4B" w:rsidRPr="00C65001" w:rsidRDefault="00B44D4B" w:rsidP="00E22603">
            <w:pPr>
              <w:pStyle w:val="ConsPlusCell"/>
            </w:pPr>
            <w:r w:rsidRPr="00C65001">
              <w:t>Анализ существующих тенденций, причин возникновения проблемной ситуации и возможных сценариев ее развития, если не предпринимать мер, с указанием оценки вероятности</w:t>
            </w:r>
          </w:p>
        </w:tc>
        <w:tc>
          <w:tcPr>
            <w:tcW w:w="893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D4B" w:rsidRPr="00C65001" w:rsidRDefault="00B44D4B" w:rsidP="00E22603">
            <w:pPr>
              <w:pStyle w:val="ConsPlusCell"/>
              <w:jc w:val="both"/>
            </w:pPr>
            <w:r w:rsidRPr="00C65001">
              <w:t>Несоответствие материально-технической базы отрасли культуры города современным запросам горожан является причиной возникновения проблемной ситуации. Неприменение программно-целевого метода в решении проблем развития культуры на территории города приведёт к снижению качества и разнообразия предоставляемых культурных услуг, невозможности обеспечения свободного и равного доступа к культурным ценностям информации для широкого круга потребителей и в целом отрицательно отразится на качестве жизни населения города Новоалтайска, а также приведёт к росту социальной напряженности, обусловленной сохранением неравной доступности услуг культуры для различных районов и групп населения города Новоалтайска.</w:t>
            </w:r>
          </w:p>
        </w:tc>
      </w:tr>
      <w:tr w:rsidR="00B44D4B" w:rsidRPr="00C65001">
        <w:trPr>
          <w:trHeight w:val="5519"/>
          <w:tblCellSpacing w:w="5" w:type="nil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44D4B" w:rsidRPr="00C65001" w:rsidRDefault="00B44D4B" w:rsidP="00E22603">
            <w:pPr>
              <w:pStyle w:val="ConsPlusCell"/>
            </w:pPr>
            <w:r w:rsidRPr="00C65001">
              <w:t xml:space="preserve">Перечень решаемых программой проблем </w:t>
            </w:r>
          </w:p>
        </w:tc>
        <w:tc>
          <w:tcPr>
            <w:tcW w:w="893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44D4B" w:rsidRPr="00C65001" w:rsidRDefault="00B44D4B" w:rsidP="00A64F63">
            <w:pPr>
              <w:pStyle w:val="ConsPlusCell"/>
              <w:numPr>
                <w:ilvl w:val="0"/>
                <w:numId w:val="10"/>
              </w:numPr>
              <w:ind w:left="350"/>
              <w:jc w:val="both"/>
            </w:pPr>
            <w:r w:rsidRPr="00C65001">
              <w:t>недостаточная оснащённость учреждений культуры современным оборудованием и техникой, музыкальными инструментами и реквизитом;</w:t>
            </w:r>
          </w:p>
          <w:p w:rsidR="00B44D4B" w:rsidRPr="00C65001" w:rsidRDefault="00B44D4B" w:rsidP="00A64F63">
            <w:pPr>
              <w:pStyle w:val="ConsPlusCell"/>
              <w:numPr>
                <w:ilvl w:val="0"/>
                <w:numId w:val="10"/>
              </w:numPr>
              <w:ind w:left="350"/>
              <w:jc w:val="both"/>
            </w:pPr>
            <w:r w:rsidRPr="00C65001">
              <w:t>медленные темпы обновления и пополнения книжных фондов библиотек (их несоответствие с общероссийскими показателями);</w:t>
            </w:r>
          </w:p>
          <w:p w:rsidR="00B44D4B" w:rsidRPr="00C65001" w:rsidRDefault="00B44D4B" w:rsidP="00A64F63">
            <w:pPr>
              <w:pStyle w:val="ConsPlusCell"/>
              <w:numPr>
                <w:ilvl w:val="0"/>
                <w:numId w:val="10"/>
              </w:numPr>
              <w:ind w:left="350"/>
              <w:jc w:val="both"/>
            </w:pPr>
            <w:r w:rsidRPr="00C65001">
              <w:t xml:space="preserve">недостаточный уровень технического оснащения и программного обеспечения библиотек; </w:t>
            </w:r>
          </w:p>
          <w:p w:rsidR="00B44D4B" w:rsidRPr="00C65001" w:rsidRDefault="00B44D4B" w:rsidP="00A64F63">
            <w:pPr>
              <w:pStyle w:val="ConsPlusCell"/>
              <w:numPr>
                <w:ilvl w:val="0"/>
                <w:numId w:val="10"/>
              </w:numPr>
              <w:ind w:left="350"/>
              <w:jc w:val="both"/>
            </w:pPr>
            <w:r w:rsidRPr="00C65001">
              <w:t>нехватка специализированных помещений для проведения учебной и концертно-репетиционной деятельности в учреждениях дополнительного образования;</w:t>
            </w:r>
          </w:p>
          <w:p w:rsidR="00B44D4B" w:rsidRPr="00C65001" w:rsidRDefault="00B44D4B" w:rsidP="00A64F63">
            <w:pPr>
              <w:pStyle w:val="ConsPlusCell"/>
              <w:numPr>
                <w:ilvl w:val="0"/>
                <w:numId w:val="10"/>
              </w:numPr>
              <w:ind w:left="350"/>
              <w:jc w:val="both"/>
            </w:pPr>
            <w:r w:rsidRPr="00C65001">
              <w:t xml:space="preserve">недостаточное использование компьютерных технологий для популяризации деятельности учреждений культуры, организации широкого доступа жителей города Новоалтайска к фондам музеев, библиотек; </w:t>
            </w:r>
          </w:p>
          <w:p w:rsidR="00B44D4B" w:rsidRPr="00C65001" w:rsidRDefault="00B44D4B" w:rsidP="00A64F63">
            <w:pPr>
              <w:pStyle w:val="ConsPlusCell"/>
              <w:numPr>
                <w:ilvl w:val="0"/>
                <w:numId w:val="10"/>
              </w:numPr>
              <w:ind w:left="350"/>
              <w:jc w:val="both"/>
            </w:pPr>
            <w:r w:rsidRPr="00C65001">
              <w:t xml:space="preserve">отсутствии необходимых условий для людей с ограниченными возможностями.  </w:t>
            </w:r>
          </w:p>
        </w:tc>
      </w:tr>
      <w:tr w:rsidR="00B44D4B" w:rsidRPr="00C65001">
        <w:trPr>
          <w:trHeight w:val="800"/>
          <w:tblCellSpacing w:w="5" w:type="nil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D4B" w:rsidRPr="00C65001" w:rsidRDefault="00B44D4B" w:rsidP="00E22603">
            <w:pPr>
              <w:pStyle w:val="ConsPlusCell"/>
            </w:pPr>
            <w:r w:rsidRPr="00C65001">
              <w:t xml:space="preserve">Возможные варианты решения проблемы, оценка преимуществ и рисков, возникающих при различных вариантах решения проблемы </w:t>
            </w:r>
          </w:p>
        </w:tc>
        <w:tc>
          <w:tcPr>
            <w:tcW w:w="89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D4B" w:rsidRPr="00C65001" w:rsidRDefault="00B44D4B" w:rsidP="00E22603">
            <w:pPr>
              <w:pStyle w:val="ConsPlusCell"/>
              <w:jc w:val="both"/>
            </w:pPr>
            <w:r w:rsidRPr="00C65001">
              <w:t xml:space="preserve">I вариант опирается на подходы, которые были разработаны в предыдущей   Программе, и является логическим ее продолжением. Финансовое   обоснование варианта сводится к решению комплекса текущих задач и мероприятий, к которым добавляются  новые  мероприятия, обусловленные современными потребностями развития сферы культуры.                                              </w:t>
            </w:r>
            <w:r w:rsidRPr="00C65001">
              <w:br/>
              <w:t>II вариант исходит из необходимости достижения целей и решения задач  развития культуры города, реализации Постановления Администрации города Новоалтайска от 17.04.2013 №789 «Об утверждении плана мероприятий («дорожной карты») «Изменения в отраслях социальной сферы, направленные на повышение эффективности сферы культуры города Новоалтайска»  для чего выделяются приоритетные направления    модернизации библиотечной деятельности, музейной и выставочной деятельности МБУК «Новоалтайский краеведческий музей имени Марусина В.Я.», художественного образования детей,   информатизации отрасли, дается их обоснование, предлагается перечень программных мероприятий, на основании этого определяется необходимый объем финансовых средств.</w:t>
            </w:r>
          </w:p>
          <w:p w:rsidR="00B44D4B" w:rsidRPr="00C65001" w:rsidRDefault="00B44D4B" w:rsidP="00E22603">
            <w:pPr>
              <w:pStyle w:val="ConsPlusCell"/>
            </w:pPr>
            <w:r w:rsidRPr="00C65001">
              <w:t xml:space="preserve">Для I варианта наиболее вероятные риски связаны с возможным снижением финансового обеспечения культуры в зависимости от имеющихся ресурсов.                     </w:t>
            </w:r>
            <w:r w:rsidRPr="00C65001">
              <w:br/>
              <w:t>Максимальная эффективность мероприятий Программы, выраженная в  соотношении достигнутых результатов и понесенных затрат, может быть обеспечена в рамках II варианта за счет повышения качества услуг в сфере культуры.</w:t>
            </w:r>
          </w:p>
        </w:tc>
      </w:tr>
    </w:tbl>
    <w:p w:rsidR="00B44D4B" w:rsidRPr="00C65001" w:rsidRDefault="00B44D4B" w:rsidP="00A64F63">
      <w:pPr>
        <w:widowControl w:val="0"/>
        <w:autoSpaceDE w:val="0"/>
        <w:autoSpaceDN w:val="0"/>
        <w:adjustRightInd w:val="0"/>
        <w:ind w:firstLine="540"/>
        <w:jc w:val="both"/>
        <w:outlineLvl w:val="2"/>
        <w:rPr>
          <w:sz w:val="28"/>
          <w:szCs w:val="28"/>
        </w:rPr>
      </w:pPr>
    </w:p>
    <w:p w:rsidR="00B44D4B" w:rsidRPr="00C65001" w:rsidRDefault="00B44D4B" w:rsidP="00A64F63">
      <w:pPr>
        <w:widowControl w:val="0"/>
        <w:autoSpaceDE w:val="0"/>
        <w:autoSpaceDN w:val="0"/>
        <w:adjustRightInd w:val="0"/>
        <w:ind w:firstLine="540"/>
        <w:jc w:val="both"/>
        <w:outlineLvl w:val="2"/>
        <w:rPr>
          <w:sz w:val="28"/>
          <w:szCs w:val="28"/>
        </w:rPr>
      </w:pPr>
      <w:r w:rsidRPr="00C65001">
        <w:rPr>
          <w:sz w:val="28"/>
          <w:szCs w:val="28"/>
        </w:rPr>
        <w:t>Обоснование целесообразности решения проблемы программно-целевым методом:</w:t>
      </w:r>
    </w:p>
    <w:tbl>
      <w:tblPr>
        <w:tblW w:w="14742" w:type="dxa"/>
        <w:tblCellSpacing w:w="5" w:type="nil"/>
        <w:tblInd w:w="-73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3828"/>
        <w:gridCol w:w="10914"/>
      </w:tblGrid>
      <w:tr w:rsidR="00B44D4B" w:rsidRPr="00C65001">
        <w:trPr>
          <w:trHeight w:val="600"/>
          <w:tblCellSpacing w:w="5" w:type="nil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D4B" w:rsidRPr="00C65001" w:rsidRDefault="00B44D4B" w:rsidP="00E22603">
            <w:pPr>
              <w:pStyle w:val="ConsPlusCell"/>
            </w:pPr>
            <w:r w:rsidRPr="00C65001">
              <w:t xml:space="preserve">Описание межфункционального и межведомственного характера проблем, решаемых программой </w:t>
            </w:r>
          </w:p>
        </w:tc>
        <w:tc>
          <w:tcPr>
            <w:tcW w:w="10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D4B" w:rsidRPr="00C65001" w:rsidRDefault="00B44D4B" w:rsidP="00E22603">
            <w:pPr>
              <w:pStyle w:val="ConsPlusCell"/>
            </w:pPr>
            <w:r w:rsidRPr="00C65001">
              <w:t xml:space="preserve">Решение указанных в Программе проблем требует взаимодействия органов местного самоуправления, учреждений культуры и дополнительного образования детей, а также межведомственного взаимодействия краевых и городских органов власти.   </w:t>
            </w:r>
          </w:p>
        </w:tc>
      </w:tr>
      <w:tr w:rsidR="00B44D4B" w:rsidRPr="00C65001">
        <w:trPr>
          <w:trHeight w:val="800"/>
          <w:tblCellSpacing w:w="5" w:type="nil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D4B" w:rsidRPr="00C65001" w:rsidRDefault="00B44D4B" w:rsidP="00E22603">
            <w:pPr>
              <w:pStyle w:val="ConsPlusCell"/>
            </w:pPr>
            <w:r w:rsidRPr="00C65001">
              <w:t>Основные ограничения (управленческие, законодательные и иные), не позволяющие достичь цели программы в условиях текущей</w:t>
            </w:r>
            <w:r w:rsidRPr="00C65001">
              <w:br/>
              <w:t xml:space="preserve">деятельности </w:t>
            </w:r>
          </w:p>
        </w:tc>
        <w:tc>
          <w:tcPr>
            <w:tcW w:w="10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D4B" w:rsidRPr="00C65001" w:rsidRDefault="00B44D4B" w:rsidP="00E22603">
            <w:pPr>
              <w:pStyle w:val="ConsPlusCell"/>
            </w:pPr>
            <w:r w:rsidRPr="00C65001">
              <w:t>Недостаточность финансовых средств, направляемых на развитие и модернизацию учреждений культурной сферы. Программно-целевой метод управления культурным развитием выведет культуру на уровень, позволяющий ей стать полноценным и активным участником социально-экономических процессов, происходящих в городе, а также сконцентрировать финансовые ресурсы на конкретных объектах и приоритетных для развития отрасли направлениях.</w:t>
            </w:r>
          </w:p>
        </w:tc>
      </w:tr>
      <w:tr w:rsidR="00B44D4B" w:rsidRPr="00C65001">
        <w:trPr>
          <w:trHeight w:val="1200"/>
          <w:tblCellSpacing w:w="5" w:type="nil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D4B" w:rsidRDefault="00B44D4B" w:rsidP="00E22603">
            <w:pPr>
              <w:pStyle w:val="ConsPlusCell"/>
            </w:pPr>
            <w:r w:rsidRPr="00C65001">
              <w:t>Оценка обеспеченности органов местного самоуправления полномочиями по вопросам, решаемым при</w:t>
            </w:r>
            <w:r w:rsidRPr="00C65001">
              <w:br/>
              <w:t>реализации программы согласно Федеральному</w:t>
            </w:r>
            <w:r w:rsidRPr="00C65001">
              <w:br/>
            </w:r>
            <w:hyperlink r:id="rId16" w:history="1">
              <w:r w:rsidRPr="00C65001">
                <w:t>закону</w:t>
              </w:r>
            </w:hyperlink>
            <w:r w:rsidRPr="00C65001">
              <w:t xml:space="preserve"> от 06.10.2003 № 131-ФЗ «Об общих принципах организации местного самоуправления в Российской Федерации» </w:t>
            </w:r>
          </w:p>
          <w:p w:rsidR="00B44D4B" w:rsidRPr="00C65001" w:rsidRDefault="00B44D4B" w:rsidP="00E22603">
            <w:pPr>
              <w:pStyle w:val="ConsPlusCell"/>
            </w:pPr>
          </w:p>
        </w:tc>
        <w:tc>
          <w:tcPr>
            <w:tcW w:w="10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D4B" w:rsidRPr="00C65001" w:rsidRDefault="00B44D4B" w:rsidP="00E22603">
            <w:pPr>
              <w:pStyle w:val="ConsPlusCell"/>
              <w:jc w:val="both"/>
            </w:pPr>
            <w:r w:rsidRPr="00C65001">
              <w:t xml:space="preserve">В соответствии с </w:t>
            </w:r>
            <w:hyperlink r:id="rId17" w:history="1">
              <w:r w:rsidRPr="00C65001">
                <w:t>пунктами 16</w:t>
              </w:r>
            </w:hyperlink>
            <w:r w:rsidRPr="00C65001">
              <w:t xml:space="preserve"> - </w:t>
            </w:r>
            <w:hyperlink r:id="rId18" w:history="1">
              <w:r w:rsidRPr="00C65001">
                <w:t>17.1 части 1 статьи 16</w:t>
              </w:r>
            </w:hyperlink>
            <w:r w:rsidRPr="00C65001">
              <w:t xml:space="preserve"> Федерального закона от 06.10.2003 №131-ФЗ «Об общих принципах организации местного самоуправления в Российской Федерации» к вопросам местного значения городского округа относятся:</w:t>
            </w:r>
          </w:p>
          <w:p w:rsidR="00B44D4B" w:rsidRPr="00C65001" w:rsidRDefault="00B44D4B" w:rsidP="00A64F63">
            <w:pPr>
              <w:pStyle w:val="ConsPlusCell"/>
              <w:numPr>
                <w:ilvl w:val="0"/>
                <w:numId w:val="11"/>
              </w:numPr>
              <w:jc w:val="both"/>
            </w:pPr>
            <w:r w:rsidRPr="00C65001">
              <w:t>организация библиотечного обслуживания  населения, комплектование и обеспечение сохранности библиотечных фондов библиотек городского округа;</w:t>
            </w:r>
          </w:p>
          <w:p w:rsidR="00B44D4B" w:rsidRPr="00C65001" w:rsidRDefault="00B44D4B" w:rsidP="00A64F63">
            <w:pPr>
              <w:pStyle w:val="ConsPlusCell"/>
              <w:numPr>
                <w:ilvl w:val="0"/>
                <w:numId w:val="11"/>
              </w:numPr>
              <w:jc w:val="both"/>
            </w:pPr>
            <w:r w:rsidRPr="00C65001">
              <w:t xml:space="preserve"> создание условий для организации досуга и обеспечения жителей городского округа услугами учреждений культуры; </w:t>
            </w:r>
          </w:p>
          <w:p w:rsidR="00B44D4B" w:rsidRPr="00C65001" w:rsidRDefault="00B44D4B" w:rsidP="00A64F63">
            <w:pPr>
              <w:pStyle w:val="ConsPlusCell"/>
              <w:numPr>
                <w:ilvl w:val="0"/>
                <w:numId w:val="11"/>
              </w:numPr>
              <w:jc w:val="both"/>
            </w:pPr>
            <w:r w:rsidRPr="00C65001">
              <w:t>создание условий для развития местного традиционного народного художественного творчества, участие в сохранении, возрождении и развитии народных художественных промыслов в городском округе;</w:t>
            </w:r>
          </w:p>
          <w:p w:rsidR="00B44D4B" w:rsidRPr="00C65001" w:rsidRDefault="00B44D4B" w:rsidP="00A64F63">
            <w:pPr>
              <w:pStyle w:val="ConsPlusCell"/>
              <w:numPr>
                <w:ilvl w:val="0"/>
                <w:numId w:val="11"/>
              </w:numPr>
              <w:jc w:val="both"/>
            </w:pPr>
            <w:r w:rsidRPr="00C65001">
              <w:t>организация предоставления дополнительного образования в сфере искусств.</w:t>
            </w:r>
          </w:p>
        </w:tc>
      </w:tr>
    </w:tbl>
    <w:p w:rsidR="00B44D4B" w:rsidRPr="00C65001" w:rsidRDefault="00B44D4B" w:rsidP="00A64F63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B44D4B" w:rsidRPr="00C65001" w:rsidRDefault="00B44D4B" w:rsidP="00A64F63">
      <w:pPr>
        <w:widowControl w:val="0"/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</w:rPr>
      </w:pPr>
      <w:r w:rsidRPr="00C65001">
        <w:rPr>
          <w:sz w:val="28"/>
          <w:szCs w:val="28"/>
        </w:rPr>
        <w:t xml:space="preserve">Культура города Новоалтайска является одной из составляющих общекультурного пространства Алтайского края, достаточным ресурсом, включающим развитую сеть учреждений культуры, библиотеку, музей, учреждения культурно-досугового типа, детские школы искусств. </w:t>
      </w:r>
    </w:p>
    <w:p w:rsidR="00B44D4B" w:rsidRPr="00C65001" w:rsidRDefault="00B44D4B" w:rsidP="00A64F63">
      <w:pPr>
        <w:widowControl w:val="0"/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</w:rPr>
      </w:pPr>
      <w:r w:rsidRPr="00C65001">
        <w:rPr>
          <w:sz w:val="28"/>
          <w:szCs w:val="28"/>
        </w:rPr>
        <w:t>В 2011 – 2013 гг. в рамках реализации муниципальной программы «Сохранение и развитие культуры города Новоалтайска на 2011 – 2013 годы» проделана определённая работа, связанная с пополнением и сохранением библиотечных фондов, оснащением звукоусилительной аппаратурой, музыкальными инструментами, компьютеризацией и автоматизацией учреждений культуры.</w:t>
      </w:r>
    </w:p>
    <w:p w:rsidR="00B44D4B" w:rsidRPr="00C65001" w:rsidRDefault="00B44D4B" w:rsidP="00A64F63">
      <w:pPr>
        <w:pStyle w:val="ConsPlusNormal"/>
        <w:widowControl/>
        <w:ind w:firstLine="5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65001">
        <w:rPr>
          <w:rFonts w:ascii="Times New Roman" w:hAnsi="Times New Roman" w:cs="Times New Roman"/>
          <w:color w:val="000000"/>
          <w:sz w:val="28"/>
          <w:szCs w:val="28"/>
        </w:rPr>
        <w:t xml:space="preserve">В городе существуют  муниципальные творческие коллективы: муниципальный оркестр эстрадно-духовой музыки, народный ансамбль русской песни «Белоросы», ансамбль русских народных инструментов «Русские узоры», народный ансамбль «Ярославна», Хор ветеранов войны и труда, которому в этом году присвоено почётное звание «Заслуженный коллектив Алтайского края».  </w:t>
      </w:r>
    </w:p>
    <w:p w:rsidR="00B44D4B" w:rsidRPr="00C65001" w:rsidRDefault="00B44D4B" w:rsidP="00A64F63">
      <w:pPr>
        <w:pStyle w:val="ConsPlusNormal"/>
        <w:widowControl/>
        <w:ind w:firstLine="5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65001">
        <w:rPr>
          <w:rFonts w:ascii="Times New Roman" w:hAnsi="Times New Roman" w:cs="Times New Roman"/>
          <w:color w:val="000000"/>
          <w:sz w:val="28"/>
          <w:szCs w:val="28"/>
        </w:rPr>
        <w:t xml:space="preserve">В </w:t>
      </w:r>
      <w:r w:rsidRPr="00C65001">
        <w:rPr>
          <w:rFonts w:ascii="Times New Roman" w:hAnsi="Times New Roman" w:cs="Times New Roman"/>
          <w:sz w:val="28"/>
          <w:szCs w:val="28"/>
        </w:rPr>
        <w:t xml:space="preserve"> культурно-дос</w:t>
      </w:r>
      <w:r>
        <w:rPr>
          <w:rFonts w:ascii="Times New Roman" w:hAnsi="Times New Roman" w:cs="Times New Roman"/>
          <w:sz w:val="28"/>
          <w:szCs w:val="28"/>
        </w:rPr>
        <w:t>уговых учреждениях  действуют 47</w:t>
      </w:r>
      <w:r w:rsidRPr="00C65001">
        <w:rPr>
          <w:rFonts w:ascii="Times New Roman" w:hAnsi="Times New Roman" w:cs="Times New Roman"/>
          <w:sz w:val="28"/>
          <w:szCs w:val="28"/>
        </w:rPr>
        <w:t xml:space="preserve"> клубных формирований,  в которых занимается около </w:t>
      </w:r>
      <w:r>
        <w:rPr>
          <w:rFonts w:ascii="Times New Roman" w:hAnsi="Times New Roman" w:cs="Times New Roman"/>
          <w:sz w:val="28"/>
          <w:szCs w:val="28"/>
        </w:rPr>
        <w:t>980</w:t>
      </w:r>
      <w:r w:rsidRPr="00C65001">
        <w:rPr>
          <w:rFonts w:ascii="Times New Roman" w:hAnsi="Times New Roman" w:cs="Times New Roman"/>
          <w:sz w:val="28"/>
          <w:szCs w:val="28"/>
        </w:rPr>
        <w:t xml:space="preserve"> человек.</w:t>
      </w:r>
      <w:r w:rsidRPr="00C65001">
        <w:rPr>
          <w:rFonts w:ascii="Times New Roman" w:hAnsi="Times New Roman" w:cs="Times New Roman"/>
          <w:color w:val="000000"/>
          <w:sz w:val="28"/>
          <w:szCs w:val="28"/>
        </w:rPr>
        <w:t xml:space="preserve"> Почетное звание «народный коллектив» имеют вокальная студия «Сольвейг», ансамбль русской народной песни «Белоросы», которые осуществляют свою деятельность на базе МБУК «КДЦ», ансамбль классического танца «Антре», в котором занимаются учащиеся МБУ ДОД «ДШИ № 1», а также звание «Образцовый детский коллектив» носит хореографический ансамбль  «Коробейники».</w:t>
      </w:r>
    </w:p>
    <w:p w:rsidR="00B44D4B" w:rsidRPr="00C65001" w:rsidRDefault="00B44D4B" w:rsidP="00A64F63">
      <w:pPr>
        <w:pStyle w:val="ConsPlusNormal"/>
        <w:widowControl/>
        <w:ind w:firstLine="5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65001">
        <w:rPr>
          <w:rFonts w:ascii="Times New Roman" w:hAnsi="Times New Roman" w:cs="Times New Roman"/>
          <w:color w:val="000000"/>
          <w:sz w:val="28"/>
          <w:szCs w:val="28"/>
        </w:rPr>
        <w:t xml:space="preserve">В последнее время в городе активно развивается театральное творчество: студии «Шок-о-лад», «Маскарад», театральная студия «Солнышки», шоу-группа «Дива», представляют свои спектакли для жителей и гостей города.    </w:t>
      </w:r>
    </w:p>
    <w:p w:rsidR="00B44D4B" w:rsidRPr="00C65001" w:rsidRDefault="00B44D4B" w:rsidP="00A64F6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65001">
        <w:rPr>
          <w:rFonts w:ascii="Times New Roman" w:hAnsi="Times New Roman" w:cs="Times New Roman"/>
          <w:sz w:val="28"/>
          <w:szCs w:val="28"/>
        </w:rPr>
        <w:t xml:space="preserve">В учреждениях дополнительного образования ежегодно обучается около 1500 детей. Важнейшим показателем результативности работы учреждений является участие детей и подростков в конкурсах и фестивалях. Воспитанники учреждений дополнительного образования достойно представляют наш город на краевых и  всероссийских фестивалях детского творчества. Одаренным учащимся ежегодно назначается стипендия главы Администрации города Новоалтайска. </w:t>
      </w:r>
    </w:p>
    <w:p w:rsidR="00B44D4B" w:rsidRPr="00C65001" w:rsidRDefault="00B44D4B" w:rsidP="00A64F6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65001">
        <w:rPr>
          <w:rFonts w:ascii="Times New Roman" w:hAnsi="Times New Roman" w:cs="Times New Roman"/>
          <w:sz w:val="28"/>
          <w:szCs w:val="28"/>
        </w:rPr>
        <w:t>Читателями библиотек являются свыше тридцати тысяч горожан, которые посещают библиотеку более двухсот десяти тысяч раз в год и получают на руки ежегодно более восемьсот тысяч экземпляров книг и изданий.</w:t>
      </w:r>
    </w:p>
    <w:p w:rsidR="00B44D4B" w:rsidRPr="00C65001" w:rsidRDefault="00B44D4B" w:rsidP="00A64F63">
      <w:pPr>
        <w:pStyle w:val="NormalWeb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C65001">
        <w:rPr>
          <w:sz w:val="28"/>
          <w:szCs w:val="28"/>
        </w:rPr>
        <w:t>Активное участие принимает в грантовых конкурсах</w:t>
      </w:r>
      <w:r>
        <w:rPr>
          <w:sz w:val="28"/>
          <w:szCs w:val="28"/>
        </w:rPr>
        <w:t xml:space="preserve"> Детская центральная библиотека, которая </w:t>
      </w:r>
      <w:r w:rsidRPr="00C65001">
        <w:rPr>
          <w:sz w:val="28"/>
          <w:szCs w:val="28"/>
        </w:rPr>
        <w:t xml:space="preserve"> в 2012 г. получила грант Управления Алтайского края по культуре и архивному делу на создание модельной библиотеки; в 2013 г. проект </w:t>
      </w:r>
      <w:r w:rsidRPr="00C65001">
        <w:rPr>
          <w:rStyle w:val="Strong"/>
          <w:b w:val="0"/>
          <w:bCs w:val="0"/>
          <w:sz w:val="28"/>
          <w:szCs w:val="28"/>
        </w:rPr>
        <w:t>«Библиотека – навигатор в мире информации»</w:t>
      </w:r>
      <w:r w:rsidRPr="00C65001">
        <w:rPr>
          <w:sz w:val="28"/>
          <w:szCs w:val="28"/>
        </w:rPr>
        <w:t xml:space="preserve"> одобрен Экспертным Советом Фонда Михаила Прохорова</w:t>
      </w:r>
      <w:r w:rsidRPr="00C65001">
        <w:rPr>
          <w:rStyle w:val="Strong"/>
          <w:sz w:val="28"/>
          <w:szCs w:val="28"/>
        </w:rPr>
        <w:t>.</w:t>
      </w:r>
      <w:r w:rsidRPr="00C65001">
        <w:rPr>
          <w:color w:val="333333"/>
          <w:sz w:val="28"/>
          <w:szCs w:val="28"/>
        </w:rPr>
        <w:t xml:space="preserve"> </w:t>
      </w:r>
      <w:r w:rsidRPr="00C65001">
        <w:rPr>
          <w:sz w:val="28"/>
          <w:szCs w:val="28"/>
        </w:rPr>
        <w:t>Это позволит к началу учебного года создать платформу для проведения серии библиотечных уроков, направленных на формирование информационной грамотности учащихся начальных классов, на их обучение навыкам самостоятельного поиска и работы с информацией, текстом.</w:t>
      </w:r>
    </w:p>
    <w:p w:rsidR="00B44D4B" w:rsidRPr="00C65001" w:rsidRDefault="00B44D4B" w:rsidP="00A64F63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65001">
        <w:rPr>
          <w:rFonts w:ascii="Times New Roman" w:hAnsi="Times New Roman" w:cs="Times New Roman"/>
          <w:sz w:val="28"/>
          <w:szCs w:val="28"/>
        </w:rPr>
        <w:t>Сегодняшнюю ситуацию в отрасли можно охарактеризовать как начало принципиально нового этапа ее устойчивого развития.</w:t>
      </w:r>
    </w:p>
    <w:p w:rsidR="00B44D4B" w:rsidRPr="00C65001" w:rsidRDefault="00B44D4B" w:rsidP="00A64F63">
      <w:pPr>
        <w:widowControl w:val="0"/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</w:rPr>
      </w:pPr>
      <w:r w:rsidRPr="00C65001">
        <w:rPr>
          <w:sz w:val="28"/>
          <w:szCs w:val="28"/>
        </w:rPr>
        <w:t>Вместе с тем, в развитии сферы культуры существует ряд нерешенных проблем:</w:t>
      </w:r>
    </w:p>
    <w:p w:rsidR="00B44D4B" w:rsidRPr="00C65001" w:rsidRDefault="00B44D4B" w:rsidP="00A64F63">
      <w:pPr>
        <w:widowControl w:val="0"/>
        <w:numPr>
          <w:ilvl w:val="0"/>
          <w:numId w:val="16"/>
        </w:numPr>
        <w:autoSpaceDE w:val="0"/>
        <w:autoSpaceDN w:val="0"/>
        <w:adjustRightInd w:val="0"/>
        <w:ind w:left="0" w:firstLine="709"/>
        <w:jc w:val="both"/>
        <w:outlineLvl w:val="1"/>
        <w:rPr>
          <w:sz w:val="28"/>
          <w:szCs w:val="28"/>
        </w:rPr>
      </w:pPr>
      <w:r w:rsidRPr="00C65001">
        <w:rPr>
          <w:sz w:val="28"/>
          <w:szCs w:val="28"/>
        </w:rPr>
        <w:t>физический износ зданий учреждений культуры;</w:t>
      </w:r>
    </w:p>
    <w:p w:rsidR="00B44D4B" w:rsidRPr="00C65001" w:rsidRDefault="00B44D4B" w:rsidP="00A64F63">
      <w:pPr>
        <w:widowControl w:val="0"/>
        <w:numPr>
          <w:ilvl w:val="0"/>
          <w:numId w:val="16"/>
        </w:numPr>
        <w:autoSpaceDE w:val="0"/>
        <w:autoSpaceDN w:val="0"/>
        <w:adjustRightInd w:val="0"/>
        <w:ind w:left="0" w:firstLine="709"/>
        <w:jc w:val="both"/>
        <w:outlineLvl w:val="1"/>
        <w:rPr>
          <w:sz w:val="28"/>
          <w:szCs w:val="28"/>
        </w:rPr>
      </w:pPr>
      <w:r w:rsidRPr="00C65001">
        <w:rPr>
          <w:sz w:val="28"/>
          <w:szCs w:val="28"/>
        </w:rPr>
        <w:t>недостаточная оснащённость учреждений культуры современным оборудованием и техникой, музыкальными инструментами и реквизитом;</w:t>
      </w:r>
    </w:p>
    <w:p w:rsidR="00B44D4B" w:rsidRPr="00C65001" w:rsidRDefault="00B44D4B" w:rsidP="00A64F63">
      <w:pPr>
        <w:widowControl w:val="0"/>
        <w:numPr>
          <w:ilvl w:val="0"/>
          <w:numId w:val="16"/>
        </w:numPr>
        <w:autoSpaceDE w:val="0"/>
        <w:autoSpaceDN w:val="0"/>
        <w:adjustRightInd w:val="0"/>
        <w:ind w:left="0" w:firstLine="709"/>
        <w:jc w:val="both"/>
        <w:outlineLvl w:val="1"/>
        <w:rPr>
          <w:sz w:val="28"/>
          <w:szCs w:val="28"/>
        </w:rPr>
      </w:pPr>
      <w:r w:rsidRPr="00C65001">
        <w:rPr>
          <w:sz w:val="28"/>
          <w:szCs w:val="28"/>
        </w:rPr>
        <w:t>медленные темпы обновления и пополнения книжных фондов библиотек;</w:t>
      </w:r>
    </w:p>
    <w:p w:rsidR="00B44D4B" w:rsidRPr="00C65001" w:rsidRDefault="00B44D4B" w:rsidP="00A64F63">
      <w:pPr>
        <w:widowControl w:val="0"/>
        <w:numPr>
          <w:ilvl w:val="0"/>
          <w:numId w:val="16"/>
        </w:numPr>
        <w:autoSpaceDE w:val="0"/>
        <w:autoSpaceDN w:val="0"/>
        <w:adjustRightInd w:val="0"/>
        <w:ind w:left="0" w:firstLine="709"/>
        <w:jc w:val="both"/>
        <w:outlineLvl w:val="1"/>
        <w:rPr>
          <w:sz w:val="28"/>
          <w:szCs w:val="28"/>
        </w:rPr>
      </w:pPr>
      <w:r w:rsidRPr="00C65001">
        <w:rPr>
          <w:sz w:val="28"/>
          <w:szCs w:val="28"/>
        </w:rPr>
        <w:t>недостаточное использование компьютерных технологий для популяризации деятельности учреждений культуры, организации широкого доступа жителей города Новоалтайска к фондам музеев, библиотек;</w:t>
      </w:r>
    </w:p>
    <w:p w:rsidR="00B44D4B" w:rsidRPr="00C65001" w:rsidRDefault="00B44D4B" w:rsidP="00A64F63">
      <w:pPr>
        <w:widowControl w:val="0"/>
        <w:numPr>
          <w:ilvl w:val="0"/>
          <w:numId w:val="16"/>
        </w:numPr>
        <w:autoSpaceDE w:val="0"/>
        <w:autoSpaceDN w:val="0"/>
        <w:adjustRightInd w:val="0"/>
        <w:ind w:left="0" w:firstLine="709"/>
        <w:jc w:val="both"/>
        <w:outlineLvl w:val="1"/>
        <w:rPr>
          <w:sz w:val="28"/>
          <w:szCs w:val="28"/>
        </w:rPr>
      </w:pPr>
      <w:r w:rsidRPr="00C65001">
        <w:rPr>
          <w:sz w:val="28"/>
          <w:szCs w:val="28"/>
        </w:rPr>
        <w:t xml:space="preserve">низкая заработная плата работников учреждений культуры. </w:t>
      </w:r>
    </w:p>
    <w:p w:rsidR="00B44D4B" w:rsidRPr="00C65001" w:rsidRDefault="00B44D4B" w:rsidP="00A64F63">
      <w:pPr>
        <w:autoSpaceDE w:val="0"/>
        <w:snapToGrid w:val="0"/>
        <w:ind w:right="57" w:firstLine="709"/>
        <w:jc w:val="both"/>
        <w:rPr>
          <w:sz w:val="28"/>
          <w:szCs w:val="28"/>
        </w:rPr>
      </w:pPr>
      <w:r w:rsidRPr="00C65001">
        <w:rPr>
          <w:sz w:val="28"/>
          <w:szCs w:val="28"/>
        </w:rPr>
        <w:t xml:space="preserve">Программно-целевой метод решения проблем, исполнение плана мероприятий («дорожной карты») «Изменения в    отраслях социальной сферы, направленные на повышение эффективности сферы культуры города Новоалтайска» позволит за 3 года (2014 – 2016 годы) осуществить конкретные меры  по развитию и модернизации культурного потенциала города.  </w:t>
      </w:r>
    </w:p>
    <w:p w:rsidR="00B44D4B" w:rsidRPr="00C65001" w:rsidRDefault="00B44D4B" w:rsidP="00A64F63">
      <w:pPr>
        <w:autoSpaceDE w:val="0"/>
        <w:snapToGrid w:val="0"/>
        <w:ind w:right="57" w:firstLine="709"/>
        <w:jc w:val="both"/>
        <w:rPr>
          <w:sz w:val="28"/>
          <w:szCs w:val="28"/>
        </w:rPr>
      </w:pPr>
      <w:r w:rsidRPr="00C65001">
        <w:rPr>
          <w:sz w:val="28"/>
          <w:szCs w:val="28"/>
        </w:rPr>
        <w:t xml:space="preserve">  </w:t>
      </w:r>
    </w:p>
    <w:p w:rsidR="00B44D4B" w:rsidRDefault="00B44D4B" w:rsidP="00A64F63">
      <w:pPr>
        <w:widowControl w:val="0"/>
        <w:autoSpaceDE w:val="0"/>
        <w:autoSpaceDN w:val="0"/>
        <w:adjustRightInd w:val="0"/>
        <w:jc w:val="center"/>
        <w:outlineLvl w:val="1"/>
        <w:rPr>
          <w:sz w:val="28"/>
          <w:szCs w:val="28"/>
        </w:rPr>
      </w:pPr>
      <w:r w:rsidRPr="00C65001">
        <w:rPr>
          <w:sz w:val="28"/>
          <w:szCs w:val="28"/>
        </w:rPr>
        <w:t>3. Основная цель и задачи программы</w:t>
      </w:r>
    </w:p>
    <w:p w:rsidR="00B44D4B" w:rsidRPr="00C65001" w:rsidRDefault="00B44D4B" w:rsidP="00A64F63">
      <w:pPr>
        <w:widowControl w:val="0"/>
        <w:autoSpaceDE w:val="0"/>
        <w:autoSpaceDN w:val="0"/>
        <w:adjustRightInd w:val="0"/>
        <w:jc w:val="center"/>
        <w:outlineLvl w:val="1"/>
        <w:rPr>
          <w:sz w:val="28"/>
          <w:szCs w:val="28"/>
        </w:rPr>
      </w:pPr>
    </w:p>
    <w:p w:rsidR="00B44D4B" w:rsidRPr="00C65001" w:rsidRDefault="00B44D4B" w:rsidP="00A64F63">
      <w:pPr>
        <w:pStyle w:val="ConsPlusCell"/>
      </w:pPr>
      <w:r>
        <w:t xml:space="preserve">     </w:t>
      </w:r>
      <w:r w:rsidRPr="00C65001">
        <w:t>Цель Программы: модернизация сферы культуры города, её творческое и материально-техническое совершенствование.</w:t>
      </w:r>
    </w:p>
    <w:p w:rsidR="00B44D4B" w:rsidRPr="00C65001" w:rsidRDefault="00B44D4B" w:rsidP="00A64F63">
      <w:pPr>
        <w:widowControl w:val="0"/>
        <w:autoSpaceDE w:val="0"/>
        <w:autoSpaceDN w:val="0"/>
        <w:adjustRightInd w:val="0"/>
        <w:jc w:val="both"/>
        <w:outlineLvl w:val="2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Pr="00C65001">
        <w:rPr>
          <w:sz w:val="28"/>
          <w:szCs w:val="28"/>
        </w:rPr>
        <w:t>Задачи Программы, направленные на достижение ее целей:</w:t>
      </w:r>
    </w:p>
    <w:p w:rsidR="00B44D4B" w:rsidRPr="00C65001" w:rsidRDefault="00B44D4B" w:rsidP="00A64F63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tbl>
      <w:tblPr>
        <w:tblW w:w="14742" w:type="dxa"/>
        <w:tblCellSpacing w:w="5" w:type="nil"/>
        <w:tblInd w:w="-73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709"/>
        <w:gridCol w:w="14033"/>
      </w:tblGrid>
      <w:tr w:rsidR="00B44D4B" w:rsidRPr="00C65001">
        <w:trPr>
          <w:trHeight w:val="400"/>
          <w:tblCellSpacing w:w="5" w:type="nil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D4B" w:rsidRPr="00C65001" w:rsidRDefault="00B44D4B" w:rsidP="00E22603">
            <w:pPr>
              <w:pStyle w:val="ConsPlusCell"/>
              <w:jc w:val="center"/>
            </w:pPr>
            <w:r w:rsidRPr="00C65001">
              <w:t>N</w:t>
            </w:r>
            <w:r w:rsidRPr="00C65001">
              <w:br/>
              <w:t>п/п</w:t>
            </w:r>
          </w:p>
        </w:tc>
        <w:tc>
          <w:tcPr>
            <w:tcW w:w="14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D4B" w:rsidRPr="00C65001" w:rsidRDefault="00B44D4B" w:rsidP="00E22603">
            <w:pPr>
              <w:pStyle w:val="ConsPlusCell"/>
              <w:jc w:val="center"/>
            </w:pPr>
            <w:r w:rsidRPr="00C65001">
              <w:t xml:space="preserve">Наименование задач, направленных на </w:t>
            </w:r>
            <w:r w:rsidRPr="00C65001">
              <w:br/>
              <w:t>достижение цели</w:t>
            </w:r>
          </w:p>
        </w:tc>
      </w:tr>
      <w:tr w:rsidR="00B44D4B" w:rsidRPr="00C65001">
        <w:trPr>
          <w:tblCellSpacing w:w="5" w:type="nil"/>
        </w:trPr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D4B" w:rsidRPr="00C65001" w:rsidRDefault="00B44D4B" w:rsidP="00A64F63">
            <w:pPr>
              <w:pStyle w:val="ConsPlusCell"/>
              <w:numPr>
                <w:ilvl w:val="0"/>
                <w:numId w:val="13"/>
              </w:numPr>
              <w:ind w:left="0" w:firstLine="0"/>
              <w:jc w:val="center"/>
            </w:pPr>
          </w:p>
        </w:tc>
        <w:tc>
          <w:tcPr>
            <w:tcW w:w="1403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D4B" w:rsidRPr="00C65001" w:rsidRDefault="00B44D4B" w:rsidP="00E22603">
            <w:pPr>
              <w:pStyle w:val="ConsPlusCell"/>
            </w:pPr>
            <w:r w:rsidRPr="00C65001">
              <w:t>Развитие самодеятельного художественного творчества</w:t>
            </w:r>
          </w:p>
        </w:tc>
      </w:tr>
      <w:tr w:rsidR="00B44D4B" w:rsidRPr="00C65001">
        <w:trPr>
          <w:tblCellSpacing w:w="5" w:type="nil"/>
        </w:trPr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D4B" w:rsidRPr="00C65001" w:rsidRDefault="00B44D4B" w:rsidP="00A64F63">
            <w:pPr>
              <w:pStyle w:val="ConsPlusCell"/>
              <w:numPr>
                <w:ilvl w:val="0"/>
                <w:numId w:val="13"/>
              </w:numPr>
              <w:ind w:left="0" w:firstLine="0"/>
              <w:jc w:val="center"/>
            </w:pPr>
          </w:p>
        </w:tc>
        <w:tc>
          <w:tcPr>
            <w:tcW w:w="1403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D4B" w:rsidRPr="00C65001" w:rsidRDefault="00B44D4B" w:rsidP="00E22603">
            <w:pPr>
              <w:pStyle w:val="ConsPlusCell"/>
            </w:pPr>
            <w:r w:rsidRPr="00C65001">
              <w:t>Модернизация библиотечной деятельности</w:t>
            </w:r>
          </w:p>
        </w:tc>
      </w:tr>
      <w:tr w:rsidR="00B44D4B" w:rsidRPr="00C65001">
        <w:trPr>
          <w:tblCellSpacing w:w="5" w:type="nil"/>
        </w:trPr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D4B" w:rsidRPr="00C65001" w:rsidRDefault="00B44D4B" w:rsidP="00A64F63">
            <w:pPr>
              <w:pStyle w:val="ConsPlusCell"/>
              <w:numPr>
                <w:ilvl w:val="0"/>
                <w:numId w:val="13"/>
              </w:numPr>
              <w:ind w:left="0" w:firstLine="0"/>
              <w:jc w:val="center"/>
            </w:pPr>
          </w:p>
        </w:tc>
        <w:tc>
          <w:tcPr>
            <w:tcW w:w="1403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D4B" w:rsidRPr="00C65001" w:rsidRDefault="00B44D4B" w:rsidP="00E22603">
            <w:pPr>
              <w:pStyle w:val="ConsPlusCell"/>
            </w:pPr>
            <w:r w:rsidRPr="00C65001">
              <w:t>Модернизация музейной и выставочной деятельности МБУК «Новоалтайский краеведческий музей имени Марусина В.Я.»</w:t>
            </w:r>
          </w:p>
        </w:tc>
      </w:tr>
      <w:tr w:rsidR="00B44D4B" w:rsidRPr="00C65001">
        <w:trPr>
          <w:tblCellSpacing w:w="5" w:type="nil"/>
        </w:trPr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D4B" w:rsidRPr="00C65001" w:rsidRDefault="00B44D4B" w:rsidP="00A64F63">
            <w:pPr>
              <w:pStyle w:val="ConsPlusCell"/>
              <w:numPr>
                <w:ilvl w:val="0"/>
                <w:numId w:val="13"/>
              </w:numPr>
              <w:ind w:left="0" w:firstLine="0"/>
              <w:jc w:val="center"/>
            </w:pPr>
          </w:p>
        </w:tc>
        <w:tc>
          <w:tcPr>
            <w:tcW w:w="1403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D4B" w:rsidRPr="00C65001" w:rsidRDefault="00B44D4B" w:rsidP="00E22603">
            <w:pPr>
              <w:pStyle w:val="ConsPlusCell"/>
            </w:pPr>
            <w:r w:rsidRPr="00C65001">
              <w:t>Организация художественного образования и интеграция культуры в образовательную деятельность</w:t>
            </w:r>
          </w:p>
        </w:tc>
      </w:tr>
      <w:tr w:rsidR="00B44D4B" w:rsidRPr="00C65001">
        <w:trPr>
          <w:tblCellSpacing w:w="5" w:type="nil"/>
        </w:trPr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D4B" w:rsidRPr="00C65001" w:rsidRDefault="00B44D4B" w:rsidP="00A64F63">
            <w:pPr>
              <w:pStyle w:val="ConsPlusCell"/>
              <w:numPr>
                <w:ilvl w:val="0"/>
                <w:numId w:val="13"/>
              </w:numPr>
              <w:ind w:left="0" w:firstLine="0"/>
              <w:jc w:val="center"/>
            </w:pPr>
          </w:p>
        </w:tc>
        <w:tc>
          <w:tcPr>
            <w:tcW w:w="1403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D4B" w:rsidRPr="00C65001" w:rsidRDefault="00B44D4B" w:rsidP="00E22603">
            <w:pPr>
              <w:pStyle w:val="ConsPlusCell"/>
            </w:pPr>
            <w:r w:rsidRPr="00C65001">
              <w:t>Сохранение объектов культурного наследия</w:t>
            </w:r>
          </w:p>
        </w:tc>
      </w:tr>
    </w:tbl>
    <w:p w:rsidR="00B44D4B" w:rsidRPr="00C65001" w:rsidRDefault="00B44D4B" w:rsidP="00A64F63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B44D4B" w:rsidRPr="00C65001" w:rsidRDefault="00B44D4B" w:rsidP="00A64F63">
      <w:pPr>
        <w:widowControl w:val="0"/>
        <w:autoSpaceDE w:val="0"/>
        <w:autoSpaceDN w:val="0"/>
        <w:adjustRightInd w:val="0"/>
        <w:jc w:val="center"/>
        <w:outlineLvl w:val="2"/>
        <w:rPr>
          <w:sz w:val="28"/>
          <w:szCs w:val="28"/>
        </w:rPr>
      </w:pPr>
      <w:r>
        <w:rPr>
          <w:sz w:val="28"/>
          <w:szCs w:val="28"/>
        </w:rPr>
        <w:br w:type="page"/>
      </w:r>
      <w:r w:rsidRPr="00C65001">
        <w:rPr>
          <w:sz w:val="28"/>
          <w:szCs w:val="28"/>
        </w:rPr>
        <w:t>Индикаторы, характеризующие решение задач программы:</w:t>
      </w:r>
    </w:p>
    <w:p w:rsidR="00B44D4B" w:rsidRPr="00C65001" w:rsidRDefault="00B44D4B" w:rsidP="00A64F63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tbl>
      <w:tblPr>
        <w:tblW w:w="14742" w:type="dxa"/>
        <w:tblCellSpacing w:w="5" w:type="nil"/>
        <w:tblInd w:w="-73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567"/>
        <w:gridCol w:w="2913"/>
        <w:gridCol w:w="5734"/>
        <w:gridCol w:w="1134"/>
        <w:gridCol w:w="4394"/>
      </w:tblGrid>
      <w:tr w:rsidR="00B44D4B" w:rsidRPr="00C65001">
        <w:trPr>
          <w:trHeight w:val="800"/>
          <w:tblCellSpacing w:w="5" w:type="nil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D4B" w:rsidRPr="00C65001" w:rsidRDefault="00B44D4B" w:rsidP="00E22603">
            <w:pPr>
              <w:pStyle w:val="ConsPlusCell"/>
              <w:jc w:val="center"/>
            </w:pPr>
            <w:r w:rsidRPr="00C65001">
              <w:t>N</w:t>
            </w:r>
            <w:r w:rsidRPr="00C65001">
              <w:br/>
              <w:t>п/п</w:t>
            </w:r>
          </w:p>
        </w:tc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D4B" w:rsidRPr="00C65001" w:rsidRDefault="00B44D4B" w:rsidP="00E22603">
            <w:pPr>
              <w:pStyle w:val="ConsPlusCell"/>
              <w:jc w:val="center"/>
            </w:pPr>
            <w:r w:rsidRPr="00C65001">
              <w:t xml:space="preserve">Наименование задач, </w:t>
            </w:r>
            <w:r w:rsidRPr="00C65001">
              <w:br/>
              <w:t>направленных на</w:t>
            </w:r>
            <w:r w:rsidRPr="00C65001">
              <w:br/>
              <w:t>достижение цели</w:t>
            </w:r>
          </w:p>
        </w:tc>
        <w:tc>
          <w:tcPr>
            <w:tcW w:w="5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D4B" w:rsidRPr="00C65001" w:rsidRDefault="00B44D4B" w:rsidP="00E22603">
            <w:pPr>
              <w:pStyle w:val="ConsPlusCell"/>
              <w:jc w:val="center"/>
            </w:pPr>
            <w:r w:rsidRPr="00C65001">
              <w:t>Наименование</w:t>
            </w:r>
            <w:r w:rsidRPr="00C65001">
              <w:br/>
              <w:t>индикатора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D4B" w:rsidRPr="00C65001" w:rsidRDefault="00B44D4B" w:rsidP="00E22603">
            <w:pPr>
              <w:pStyle w:val="ConsPlusCell"/>
              <w:jc w:val="center"/>
            </w:pPr>
            <w:r w:rsidRPr="00C65001">
              <w:t xml:space="preserve">Ед. </w:t>
            </w:r>
            <w:r w:rsidRPr="00C65001">
              <w:br/>
              <w:t>изм.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D4B" w:rsidRPr="00C65001" w:rsidRDefault="00B44D4B" w:rsidP="00E22603">
            <w:pPr>
              <w:pStyle w:val="ConsPlusCell"/>
              <w:jc w:val="center"/>
            </w:pPr>
            <w:r w:rsidRPr="00C65001">
              <w:t>Итоговое значение</w:t>
            </w:r>
            <w:r w:rsidRPr="00C65001">
              <w:br/>
              <w:t>индикатора на</w:t>
            </w:r>
            <w:r w:rsidRPr="00C65001">
              <w:br/>
              <w:t xml:space="preserve">момент завершения </w:t>
            </w:r>
            <w:r w:rsidRPr="00C65001">
              <w:br/>
              <w:t>программы</w:t>
            </w:r>
          </w:p>
        </w:tc>
      </w:tr>
      <w:tr w:rsidR="00B44D4B" w:rsidRPr="00C65001">
        <w:trPr>
          <w:trHeight w:val="230"/>
          <w:tblCellSpacing w:w="5" w:type="nil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44D4B" w:rsidRPr="00C65001" w:rsidRDefault="00B44D4B" w:rsidP="00A64F63">
            <w:pPr>
              <w:pStyle w:val="ConsPlusCell"/>
              <w:numPr>
                <w:ilvl w:val="0"/>
                <w:numId w:val="14"/>
              </w:numPr>
              <w:ind w:left="67" w:hanging="67"/>
              <w:jc w:val="center"/>
            </w:pPr>
          </w:p>
        </w:tc>
        <w:tc>
          <w:tcPr>
            <w:tcW w:w="291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44D4B" w:rsidRPr="00C65001" w:rsidRDefault="00B44D4B" w:rsidP="00E22603">
            <w:pPr>
              <w:pStyle w:val="ConsPlusCell"/>
              <w:jc w:val="both"/>
            </w:pPr>
            <w:r w:rsidRPr="00C65001">
              <w:t>Развитие самодеятельного художественного творчества</w:t>
            </w:r>
          </w:p>
        </w:tc>
        <w:tc>
          <w:tcPr>
            <w:tcW w:w="5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D4B" w:rsidRPr="00C65001" w:rsidRDefault="00B44D4B" w:rsidP="00E22603">
            <w:pPr>
              <w:pStyle w:val="ConsPlusCell"/>
              <w:jc w:val="both"/>
            </w:pPr>
            <w:r>
              <w:t>К</w:t>
            </w:r>
            <w:r w:rsidRPr="00C65001">
              <w:t>оличеств</w:t>
            </w:r>
            <w:r>
              <w:t>о</w:t>
            </w:r>
            <w:r w:rsidRPr="00C65001">
              <w:t xml:space="preserve"> клубных формирований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D4B" w:rsidRPr="00C65001" w:rsidRDefault="00B44D4B" w:rsidP="00E22603">
            <w:pPr>
              <w:pStyle w:val="ConsPlusCell"/>
              <w:jc w:val="center"/>
            </w:pPr>
            <w:r w:rsidRPr="00C65001">
              <w:t>кол.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D4B" w:rsidRPr="00C65001" w:rsidRDefault="00B44D4B" w:rsidP="00E22603">
            <w:pPr>
              <w:pStyle w:val="ConsPlusCell"/>
              <w:jc w:val="center"/>
            </w:pPr>
            <w:r w:rsidRPr="00C65001">
              <w:t>48</w:t>
            </w:r>
          </w:p>
        </w:tc>
      </w:tr>
      <w:tr w:rsidR="00B44D4B" w:rsidRPr="00C65001">
        <w:trPr>
          <w:trHeight w:val="276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44D4B" w:rsidRPr="00C65001" w:rsidRDefault="00B44D4B" w:rsidP="00A64F63">
            <w:pPr>
              <w:pStyle w:val="ConsPlusCell"/>
              <w:numPr>
                <w:ilvl w:val="0"/>
                <w:numId w:val="14"/>
              </w:numPr>
              <w:ind w:left="67" w:hanging="67"/>
              <w:jc w:val="center"/>
            </w:pPr>
          </w:p>
        </w:tc>
        <w:tc>
          <w:tcPr>
            <w:tcW w:w="291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44D4B" w:rsidRPr="00C65001" w:rsidRDefault="00B44D4B" w:rsidP="00E22603">
            <w:pPr>
              <w:pStyle w:val="ConsPlusCell"/>
              <w:jc w:val="both"/>
            </w:pPr>
          </w:p>
        </w:tc>
        <w:tc>
          <w:tcPr>
            <w:tcW w:w="5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D4B" w:rsidRPr="00C65001" w:rsidRDefault="00B44D4B" w:rsidP="00E22603">
            <w:pPr>
              <w:pStyle w:val="ConsPlusCell"/>
              <w:jc w:val="both"/>
            </w:pPr>
            <w:r>
              <w:t>К</w:t>
            </w:r>
            <w:r w:rsidRPr="00C65001">
              <w:t>о</w:t>
            </w:r>
            <w:r>
              <w:t>личество</w:t>
            </w:r>
            <w:r w:rsidRPr="00C65001">
              <w:t xml:space="preserve"> участников клубных формирований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D4B" w:rsidRPr="00C65001" w:rsidRDefault="00B44D4B" w:rsidP="00E22603">
            <w:pPr>
              <w:pStyle w:val="ConsPlusCell"/>
              <w:jc w:val="center"/>
            </w:pPr>
            <w:r w:rsidRPr="00C65001">
              <w:t>чел.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D4B" w:rsidRPr="00C65001" w:rsidRDefault="00B44D4B" w:rsidP="00E22603">
            <w:pPr>
              <w:pStyle w:val="ConsPlusCell"/>
              <w:jc w:val="center"/>
            </w:pPr>
            <w:r w:rsidRPr="00C65001">
              <w:t>1</w:t>
            </w:r>
            <w:r>
              <w:t>010</w:t>
            </w:r>
          </w:p>
        </w:tc>
      </w:tr>
      <w:tr w:rsidR="00B44D4B" w:rsidRPr="00C65001">
        <w:trPr>
          <w:trHeight w:val="300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44D4B" w:rsidRPr="00C65001" w:rsidRDefault="00B44D4B" w:rsidP="00A64F63">
            <w:pPr>
              <w:pStyle w:val="ConsPlusCell"/>
              <w:numPr>
                <w:ilvl w:val="0"/>
                <w:numId w:val="14"/>
              </w:numPr>
              <w:ind w:left="67" w:hanging="67"/>
              <w:jc w:val="center"/>
            </w:pPr>
          </w:p>
        </w:tc>
        <w:tc>
          <w:tcPr>
            <w:tcW w:w="291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44D4B" w:rsidRPr="00C65001" w:rsidRDefault="00B44D4B" w:rsidP="00E22603">
            <w:pPr>
              <w:pStyle w:val="ConsPlusCell"/>
              <w:jc w:val="both"/>
            </w:pPr>
          </w:p>
        </w:tc>
        <w:tc>
          <w:tcPr>
            <w:tcW w:w="5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D4B" w:rsidRPr="00C65001" w:rsidRDefault="00B44D4B" w:rsidP="00E22603">
            <w:pPr>
              <w:pStyle w:val="ConsPlusCell"/>
              <w:jc w:val="both"/>
            </w:pPr>
            <w:r>
              <w:t>К</w:t>
            </w:r>
            <w:r w:rsidRPr="00C65001">
              <w:t>оличеств</w:t>
            </w:r>
            <w:r>
              <w:t>о</w:t>
            </w:r>
            <w:r w:rsidRPr="00C65001">
              <w:t xml:space="preserve"> мероприятий культурно-досувого типа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D4B" w:rsidRPr="00C65001" w:rsidRDefault="00B44D4B" w:rsidP="00E22603">
            <w:pPr>
              <w:pStyle w:val="ConsPlusCell"/>
              <w:jc w:val="center"/>
            </w:pPr>
            <w:r w:rsidRPr="00C65001">
              <w:t>ед.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D4B" w:rsidRPr="00C65001" w:rsidRDefault="00B44D4B" w:rsidP="00E22603">
            <w:pPr>
              <w:pStyle w:val="ConsPlusCell"/>
              <w:jc w:val="center"/>
            </w:pPr>
            <w:r w:rsidRPr="00C65001">
              <w:t>858</w:t>
            </w:r>
          </w:p>
        </w:tc>
      </w:tr>
      <w:tr w:rsidR="00B44D4B" w:rsidRPr="00C65001">
        <w:trPr>
          <w:trHeight w:val="300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D4B" w:rsidRPr="00C65001" w:rsidRDefault="00B44D4B" w:rsidP="00E22603">
            <w:pPr>
              <w:pStyle w:val="ConsPlusCell"/>
              <w:jc w:val="center"/>
            </w:pPr>
          </w:p>
        </w:tc>
        <w:tc>
          <w:tcPr>
            <w:tcW w:w="291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D4B" w:rsidRPr="00C65001" w:rsidRDefault="00B44D4B" w:rsidP="00E22603">
            <w:pPr>
              <w:pStyle w:val="ConsPlusCell"/>
              <w:jc w:val="both"/>
            </w:pPr>
          </w:p>
        </w:tc>
        <w:tc>
          <w:tcPr>
            <w:tcW w:w="5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D4B" w:rsidRPr="00C65001" w:rsidRDefault="00B44D4B" w:rsidP="00E22603">
            <w:pPr>
              <w:pStyle w:val="ConsPlusCell"/>
              <w:jc w:val="both"/>
            </w:pPr>
            <w:r>
              <w:t>Д</w:t>
            </w:r>
            <w:r w:rsidRPr="00C65001">
              <w:t>о</w:t>
            </w:r>
            <w:r>
              <w:t>ля</w:t>
            </w:r>
            <w:r w:rsidRPr="00C65001">
              <w:t xml:space="preserve"> населения, участвующего в платных культурно-досуговых мероприятиях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D4B" w:rsidRPr="00C65001" w:rsidRDefault="00B44D4B" w:rsidP="00E22603">
            <w:pPr>
              <w:pStyle w:val="ConsPlusCell"/>
              <w:jc w:val="center"/>
            </w:pPr>
            <w:r w:rsidRPr="00C65001">
              <w:t>%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D4B" w:rsidRPr="00C65001" w:rsidRDefault="00B44D4B" w:rsidP="00E22603">
            <w:pPr>
              <w:pStyle w:val="ConsPlusCell"/>
              <w:jc w:val="center"/>
            </w:pPr>
            <w:r w:rsidRPr="00C65001">
              <w:t>54</w:t>
            </w:r>
          </w:p>
        </w:tc>
      </w:tr>
      <w:tr w:rsidR="00B44D4B" w:rsidRPr="00C65001">
        <w:trPr>
          <w:trHeight w:val="316"/>
          <w:tblCellSpacing w:w="5" w:type="nil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44D4B" w:rsidRPr="00C65001" w:rsidRDefault="00B44D4B" w:rsidP="00A64F63">
            <w:pPr>
              <w:pStyle w:val="ConsPlusCell"/>
              <w:numPr>
                <w:ilvl w:val="0"/>
                <w:numId w:val="14"/>
              </w:numPr>
              <w:ind w:left="67" w:hanging="67"/>
              <w:jc w:val="center"/>
            </w:pPr>
          </w:p>
        </w:tc>
        <w:tc>
          <w:tcPr>
            <w:tcW w:w="291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44D4B" w:rsidRPr="00C65001" w:rsidRDefault="00B44D4B" w:rsidP="00E22603">
            <w:pPr>
              <w:pStyle w:val="ConsPlusCell"/>
              <w:jc w:val="both"/>
            </w:pPr>
            <w:r w:rsidRPr="00C65001">
              <w:t>Модернизация библиотечной деятельности</w:t>
            </w:r>
          </w:p>
        </w:tc>
        <w:tc>
          <w:tcPr>
            <w:tcW w:w="5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D4B" w:rsidRPr="00C65001" w:rsidRDefault="00B44D4B" w:rsidP="00E22603">
            <w:pPr>
              <w:pStyle w:val="ConsPlusCell"/>
              <w:jc w:val="both"/>
            </w:pPr>
            <w:r>
              <w:t>Д</w:t>
            </w:r>
            <w:r w:rsidRPr="00C65001">
              <w:t>о</w:t>
            </w:r>
            <w:r>
              <w:t>ля</w:t>
            </w:r>
            <w:r w:rsidRPr="00C65001">
              <w:t xml:space="preserve"> новых поступлений в общем объеме библиотечного фонда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D4B" w:rsidRPr="00C65001" w:rsidRDefault="00B44D4B" w:rsidP="00E22603">
            <w:pPr>
              <w:pStyle w:val="ConsPlusCell"/>
              <w:jc w:val="center"/>
            </w:pPr>
            <w:r w:rsidRPr="00C65001">
              <w:t>%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D4B" w:rsidRPr="00C65001" w:rsidRDefault="00B44D4B" w:rsidP="00E22603">
            <w:pPr>
              <w:pStyle w:val="ConsPlusCell"/>
              <w:jc w:val="center"/>
            </w:pPr>
            <w:r w:rsidRPr="00C65001">
              <w:t>3,</w:t>
            </w:r>
            <w:r>
              <w:t>2</w:t>
            </w:r>
          </w:p>
        </w:tc>
      </w:tr>
      <w:tr w:rsidR="00B44D4B" w:rsidRPr="00C65001">
        <w:trPr>
          <w:trHeight w:val="230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44D4B" w:rsidRPr="00C65001" w:rsidRDefault="00B44D4B" w:rsidP="00A64F63">
            <w:pPr>
              <w:pStyle w:val="ConsPlusCell"/>
              <w:numPr>
                <w:ilvl w:val="0"/>
                <w:numId w:val="14"/>
              </w:numPr>
              <w:ind w:left="67" w:hanging="67"/>
              <w:jc w:val="center"/>
            </w:pPr>
          </w:p>
        </w:tc>
        <w:tc>
          <w:tcPr>
            <w:tcW w:w="291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44D4B" w:rsidRPr="00C65001" w:rsidRDefault="00B44D4B" w:rsidP="00E22603">
            <w:pPr>
              <w:pStyle w:val="ConsPlusCell"/>
              <w:jc w:val="both"/>
            </w:pPr>
          </w:p>
        </w:tc>
        <w:tc>
          <w:tcPr>
            <w:tcW w:w="5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D4B" w:rsidRPr="00C65001" w:rsidRDefault="00B44D4B" w:rsidP="00E22603">
            <w:pPr>
              <w:pStyle w:val="ConsPlusCell"/>
              <w:jc w:val="both"/>
            </w:pPr>
            <w:r w:rsidRPr="00C65001">
              <w:t xml:space="preserve">Количество экземпляров библиотечного фонда на 1 тыс. чел.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D4B" w:rsidRPr="00C65001" w:rsidRDefault="00B44D4B" w:rsidP="00E22603">
            <w:pPr>
              <w:pStyle w:val="ConsPlusCell"/>
              <w:jc w:val="center"/>
            </w:pPr>
            <w:r w:rsidRPr="00C65001">
              <w:t>ед.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D4B" w:rsidRPr="00C65001" w:rsidRDefault="00B44D4B" w:rsidP="00E22603">
            <w:pPr>
              <w:pStyle w:val="ConsPlusCell"/>
              <w:jc w:val="center"/>
            </w:pPr>
            <w:r w:rsidRPr="00C65001">
              <w:t>3129</w:t>
            </w:r>
          </w:p>
        </w:tc>
      </w:tr>
      <w:tr w:rsidR="00B44D4B" w:rsidRPr="00C65001">
        <w:trPr>
          <w:trHeight w:val="230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D4B" w:rsidRPr="00C65001" w:rsidRDefault="00B44D4B" w:rsidP="00A64F63">
            <w:pPr>
              <w:pStyle w:val="ConsPlusCell"/>
              <w:numPr>
                <w:ilvl w:val="0"/>
                <w:numId w:val="14"/>
              </w:numPr>
              <w:ind w:left="67" w:hanging="67"/>
              <w:jc w:val="center"/>
            </w:pPr>
          </w:p>
        </w:tc>
        <w:tc>
          <w:tcPr>
            <w:tcW w:w="291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D4B" w:rsidRPr="00C65001" w:rsidRDefault="00B44D4B" w:rsidP="00E22603">
            <w:pPr>
              <w:pStyle w:val="ConsPlusCell"/>
              <w:jc w:val="both"/>
            </w:pPr>
          </w:p>
        </w:tc>
        <w:tc>
          <w:tcPr>
            <w:tcW w:w="5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D4B" w:rsidRPr="00C65001" w:rsidRDefault="00B44D4B" w:rsidP="00E22603">
            <w:pPr>
              <w:pStyle w:val="ConsPlusCell"/>
              <w:jc w:val="both"/>
            </w:pPr>
            <w:r>
              <w:t>Д</w:t>
            </w:r>
            <w:r w:rsidRPr="00C65001">
              <w:t>ол</w:t>
            </w:r>
            <w:r>
              <w:t>я</w:t>
            </w:r>
            <w:r w:rsidRPr="00C65001">
              <w:t xml:space="preserve"> компьютеризованных библиотек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D4B" w:rsidRPr="00C65001" w:rsidRDefault="00B44D4B" w:rsidP="00E22603">
            <w:pPr>
              <w:pStyle w:val="ConsPlusCell"/>
              <w:jc w:val="center"/>
            </w:pPr>
            <w:r w:rsidRPr="00C65001">
              <w:t>%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D4B" w:rsidRPr="00C65001" w:rsidRDefault="00B44D4B" w:rsidP="00E22603">
            <w:pPr>
              <w:pStyle w:val="ConsPlusCell"/>
              <w:jc w:val="center"/>
            </w:pPr>
            <w:r w:rsidRPr="00C65001">
              <w:t>100</w:t>
            </w:r>
          </w:p>
        </w:tc>
      </w:tr>
      <w:tr w:rsidR="00B44D4B" w:rsidRPr="00C65001">
        <w:trPr>
          <w:trHeight w:val="297"/>
          <w:tblCellSpacing w:w="5" w:type="nil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D4B" w:rsidRPr="00C65001" w:rsidRDefault="00B44D4B" w:rsidP="00A64F63">
            <w:pPr>
              <w:pStyle w:val="ConsPlusCell"/>
              <w:numPr>
                <w:ilvl w:val="0"/>
                <w:numId w:val="14"/>
              </w:numPr>
              <w:ind w:left="67" w:hanging="67"/>
              <w:jc w:val="center"/>
            </w:pPr>
          </w:p>
        </w:tc>
        <w:tc>
          <w:tcPr>
            <w:tcW w:w="29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D4B" w:rsidRPr="00C65001" w:rsidRDefault="00B44D4B" w:rsidP="00E22603">
            <w:pPr>
              <w:pStyle w:val="ConsPlusCell"/>
              <w:jc w:val="both"/>
            </w:pPr>
            <w:r w:rsidRPr="00C65001">
              <w:t>Модернизация музейной и выставочной деятельности МБУК «Новоалтайский краеведческий музей имени Марусина В.Я.»</w:t>
            </w:r>
          </w:p>
        </w:tc>
        <w:tc>
          <w:tcPr>
            <w:tcW w:w="5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D4B" w:rsidRPr="00C65001" w:rsidRDefault="00B44D4B" w:rsidP="00E22603">
            <w:pPr>
              <w:pStyle w:val="ConsPlusCell"/>
              <w:jc w:val="both"/>
            </w:pPr>
            <w:r>
              <w:t>К</w:t>
            </w:r>
            <w:r w:rsidRPr="00C65001">
              <w:t>оличеств</w:t>
            </w:r>
            <w:r>
              <w:t>о</w:t>
            </w:r>
            <w:r w:rsidRPr="00C65001">
              <w:t xml:space="preserve"> посетителей, в т.ч. участники городских мероприятий и акций и посетители и передвижных выставок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D4B" w:rsidRPr="00C65001" w:rsidRDefault="00B44D4B" w:rsidP="00E22603">
            <w:pPr>
              <w:pStyle w:val="ConsPlusCell"/>
              <w:jc w:val="center"/>
            </w:pPr>
            <w:r w:rsidRPr="00C65001">
              <w:t>чел.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D4B" w:rsidRPr="00C65001" w:rsidRDefault="00B44D4B" w:rsidP="00E22603">
            <w:pPr>
              <w:pStyle w:val="ConsPlusCell"/>
              <w:jc w:val="center"/>
            </w:pPr>
            <w:r>
              <w:t>6150</w:t>
            </w:r>
          </w:p>
        </w:tc>
      </w:tr>
      <w:tr w:rsidR="00B44D4B" w:rsidRPr="00C65001">
        <w:trPr>
          <w:trHeight w:val="414"/>
          <w:tblCellSpacing w:w="5" w:type="nil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D4B" w:rsidRPr="00C65001" w:rsidRDefault="00B44D4B" w:rsidP="00A64F63">
            <w:pPr>
              <w:pStyle w:val="ConsPlusCell"/>
              <w:numPr>
                <w:ilvl w:val="0"/>
                <w:numId w:val="14"/>
              </w:numPr>
              <w:ind w:left="67" w:hanging="67"/>
              <w:jc w:val="center"/>
            </w:pPr>
          </w:p>
        </w:tc>
        <w:tc>
          <w:tcPr>
            <w:tcW w:w="29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D4B" w:rsidRPr="00C65001" w:rsidRDefault="00B44D4B" w:rsidP="00E22603">
            <w:pPr>
              <w:pStyle w:val="ConsPlusCell"/>
              <w:jc w:val="both"/>
            </w:pPr>
          </w:p>
        </w:tc>
        <w:tc>
          <w:tcPr>
            <w:tcW w:w="5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D4B" w:rsidRPr="00C65001" w:rsidRDefault="00B44D4B" w:rsidP="00E22603">
            <w:pPr>
              <w:pStyle w:val="ConsPlusCell"/>
              <w:jc w:val="both"/>
            </w:pPr>
            <w:r>
              <w:t>К</w:t>
            </w:r>
            <w:r w:rsidRPr="00C65001">
              <w:t>оличеств</w:t>
            </w:r>
            <w:r>
              <w:t>о</w:t>
            </w:r>
            <w:r w:rsidRPr="00C65001">
              <w:t xml:space="preserve"> мероприятий (в т.ч. лекций, экскурсий)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D4B" w:rsidRPr="00C65001" w:rsidRDefault="00B44D4B" w:rsidP="00E22603">
            <w:pPr>
              <w:pStyle w:val="ConsPlusCell"/>
              <w:jc w:val="center"/>
            </w:pPr>
            <w:r w:rsidRPr="00C65001">
              <w:t>кол.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D4B" w:rsidRPr="00C65001" w:rsidRDefault="00B44D4B" w:rsidP="00E22603">
            <w:pPr>
              <w:pStyle w:val="ConsPlusCell"/>
              <w:jc w:val="center"/>
            </w:pPr>
            <w:r>
              <w:t>240</w:t>
            </w:r>
          </w:p>
        </w:tc>
      </w:tr>
      <w:tr w:rsidR="00B44D4B" w:rsidRPr="00C65001">
        <w:trPr>
          <w:trHeight w:val="299"/>
          <w:tblCellSpacing w:w="5" w:type="nil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D4B" w:rsidRPr="00C65001" w:rsidRDefault="00B44D4B" w:rsidP="00A64F63">
            <w:pPr>
              <w:pStyle w:val="ConsPlusCell"/>
              <w:numPr>
                <w:ilvl w:val="0"/>
                <w:numId w:val="14"/>
              </w:numPr>
              <w:ind w:left="67" w:hanging="67"/>
              <w:jc w:val="center"/>
            </w:pPr>
          </w:p>
        </w:tc>
        <w:tc>
          <w:tcPr>
            <w:tcW w:w="29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D4B" w:rsidRPr="00C65001" w:rsidRDefault="00B44D4B" w:rsidP="00E22603">
            <w:pPr>
              <w:pStyle w:val="ConsPlusCell"/>
              <w:jc w:val="both"/>
            </w:pPr>
          </w:p>
        </w:tc>
        <w:tc>
          <w:tcPr>
            <w:tcW w:w="5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D4B" w:rsidRPr="00C65001" w:rsidRDefault="00B44D4B" w:rsidP="00E22603">
            <w:pPr>
              <w:pStyle w:val="ConsPlusCell"/>
              <w:jc w:val="both"/>
            </w:pPr>
            <w:r w:rsidRPr="00C65001">
              <w:t>Пополнение общего фонда музея (в сравнении в предыдущим годом)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D4B" w:rsidRPr="00C65001" w:rsidRDefault="00B44D4B" w:rsidP="00E22603">
            <w:pPr>
              <w:pStyle w:val="ConsPlusCell"/>
              <w:jc w:val="center"/>
            </w:pPr>
            <w:r w:rsidRPr="00C65001">
              <w:t>%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D4B" w:rsidRPr="00C65001" w:rsidRDefault="00B44D4B" w:rsidP="00E22603">
            <w:pPr>
              <w:pStyle w:val="ConsPlusCell"/>
              <w:jc w:val="center"/>
            </w:pPr>
            <w:r>
              <w:t>6</w:t>
            </w:r>
          </w:p>
        </w:tc>
      </w:tr>
      <w:tr w:rsidR="00B44D4B" w:rsidRPr="00C65001">
        <w:trPr>
          <w:trHeight w:val="346"/>
          <w:tblCellSpacing w:w="5" w:type="nil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D4B" w:rsidRPr="00C65001" w:rsidRDefault="00B44D4B" w:rsidP="00A64F63">
            <w:pPr>
              <w:pStyle w:val="ConsPlusCell"/>
              <w:numPr>
                <w:ilvl w:val="0"/>
                <w:numId w:val="14"/>
              </w:numPr>
              <w:ind w:left="67" w:hanging="67"/>
              <w:jc w:val="center"/>
            </w:pPr>
          </w:p>
        </w:tc>
        <w:tc>
          <w:tcPr>
            <w:tcW w:w="29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D4B" w:rsidRPr="00C65001" w:rsidRDefault="00B44D4B" w:rsidP="00E22603">
            <w:pPr>
              <w:pStyle w:val="ConsPlusCell"/>
              <w:jc w:val="both"/>
            </w:pPr>
          </w:p>
        </w:tc>
        <w:tc>
          <w:tcPr>
            <w:tcW w:w="5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D4B" w:rsidRPr="00C65001" w:rsidRDefault="00B44D4B" w:rsidP="00E22603">
            <w:pPr>
              <w:pStyle w:val="ConsPlusCell"/>
              <w:jc w:val="both"/>
            </w:pPr>
            <w:r>
              <w:t>Д</w:t>
            </w:r>
            <w:r w:rsidRPr="00C65001">
              <w:t>ол</w:t>
            </w:r>
            <w:r>
              <w:t>я</w:t>
            </w:r>
            <w:r w:rsidRPr="00C65001">
              <w:t xml:space="preserve"> представленных (во всех формах) зрителю музейных предметов в общем количестве музейных предметов основного фонда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D4B" w:rsidRPr="00C65001" w:rsidRDefault="00B44D4B" w:rsidP="00E22603">
            <w:pPr>
              <w:pStyle w:val="ConsPlusCell"/>
              <w:jc w:val="center"/>
            </w:pPr>
            <w:r w:rsidRPr="00C65001">
              <w:t>%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D4B" w:rsidRPr="00C65001" w:rsidRDefault="00B44D4B" w:rsidP="00E22603">
            <w:pPr>
              <w:pStyle w:val="ConsPlusCell"/>
              <w:jc w:val="center"/>
            </w:pPr>
            <w:r>
              <w:t>20</w:t>
            </w:r>
          </w:p>
        </w:tc>
      </w:tr>
      <w:tr w:rsidR="00B44D4B" w:rsidRPr="00C65001">
        <w:trPr>
          <w:trHeight w:val="322"/>
          <w:tblCellSpacing w:w="5" w:type="nil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D4B" w:rsidRPr="00C65001" w:rsidRDefault="00B44D4B" w:rsidP="00A64F63">
            <w:pPr>
              <w:pStyle w:val="ConsPlusCell"/>
              <w:numPr>
                <w:ilvl w:val="0"/>
                <w:numId w:val="14"/>
              </w:numPr>
              <w:ind w:left="67" w:hanging="67"/>
              <w:jc w:val="center"/>
            </w:pPr>
          </w:p>
        </w:tc>
        <w:tc>
          <w:tcPr>
            <w:tcW w:w="29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D4B" w:rsidRPr="00C65001" w:rsidRDefault="00B44D4B" w:rsidP="00E22603">
            <w:pPr>
              <w:pStyle w:val="ConsPlusCell"/>
              <w:jc w:val="both"/>
            </w:pPr>
            <w:r w:rsidRPr="00C65001">
              <w:t>Организация художественного образования и интеграция культуры в образовательную деятельность</w:t>
            </w:r>
          </w:p>
        </w:tc>
        <w:tc>
          <w:tcPr>
            <w:tcW w:w="5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D4B" w:rsidRPr="00C65001" w:rsidRDefault="00B44D4B" w:rsidP="00E22603">
            <w:pPr>
              <w:pStyle w:val="ConsPlusCell"/>
              <w:jc w:val="both"/>
            </w:pPr>
            <w:r>
              <w:t>Д</w:t>
            </w:r>
            <w:r w:rsidRPr="00C65001">
              <w:t>ол</w:t>
            </w:r>
            <w:r>
              <w:t>я</w:t>
            </w:r>
            <w:r w:rsidRPr="00C65001">
              <w:t xml:space="preserve"> учащихся в учреждениях дополнительного образования в общей численности детей школьного возраста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D4B" w:rsidRPr="00C65001" w:rsidRDefault="00B44D4B" w:rsidP="00E22603">
            <w:pPr>
              <w:pStyle w:val="ConsPlusCell"/>
              <w:jc w:val="center"/>
            </w:pPr>
            <w:r w:rsidRPr="00C65001">
              <w:t>%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D4B" w:rsidRPr="00C65001" w:rsidRDefault="00B44D4B" w:rsidP="00E22603">
            <w:pPr>
              <w:pStyle w:val="ConsPlusCell"/>
              <w:jc w:val="center"/>
            </w:pPr>
            <w:r w:rsidRPr="00C65001">
              <w:t>22</w:t>
            </w:r>
          </w:p>
        </w:tc>
      </w:tr>
      <w:tr w:rsidR="00B44D4B" w:rsidRPr="00C65001">
        <w:trPr>
          <w:trHeight w:val="2208"/>
          <w:tblCellSpacing w:w="5" w:type="nil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D4B" w:rsidRPr="00C65001" w:rsidRDefault="00B44D4B" w:rsidP="00A64F63">
            <w:pPr>
              <w:pStyle w:val="ConsPlusCell"/>
              <w:numPr>
                <w:ilvl w:val="0"/>
                <w:numId w:val="14"/>
              </w:numPr>
              <w:ind w:left="67" w:hanging="67"/>
              <w:jc w:val="center"/>
            </w:pPr>
          </w:p>
        </w:tc>
        <w:tc>
          <w:tcPr>
            <w:tcW w:w="29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D4B" w:rsidRPr="00C65001" w:rsidRDefault="00B44D4B" w:rsidP="00E22603">
            <w:pPr>
              <w:pStyle w:val="ConsPlusCell"/>
              <w:jc w:val="both"/>
            </w:pPr>
          </w:p>
        </w:tc>
        <w:tc>
          <w:tcPr>
            <w:tcW w:w="5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D4B" w:rsidRPr="00C65001" w:rsidRDefault="00B44D4B" w:rsidP="00E22603">
            <w:pPr>
              <w:pStyle w:val="ConsPlusCell"/>
              <w:jc w:val="both"/>
            </w:pPr>
            <w:r>
              <w:t>Д</w:t>
            </w:r>
            <w:r w:rsidRPr="00C65001">
              <w:t>ол</w:t>
            </w:r>
            <w:r>
              <w:t>я</w:t>
            </w:r>
            <w:r w:rsidRPr="00C65001">
              <w:t xml:space="preserve"> лауреатов, дипломантов региональных, всероссийских и международных конкурсов от общего количества учащихся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D4B" w:rsidRPr="00C65001" w:rsidRDefault="00B44D4B" w:rsidP="00E22603">
            <w:pPr>
              <w:pStyle w:val="ConsPlusCell"/>
              <w:jc w:val="center"/>
            </w:pPr>
            <w:r w:rsidRPr="00C65001">
              <w:t>%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D4B" w:rsidRPr="00C65001" w:rsidRDefault="00B44D4B" w:rsidP="00E22603">
            <w:pPr>
              <w:pStyle w:val="ConsPlusCell"/>
              <w:jc w:val="center"/>
            </w:pPr>
            <w:r w:rsidRPr="00C65001">
              <w:t>18,2</w:t>
            </w:r>
          </w:p>
        </w:tc>
      </w:tr>
      <w:tr w:rsidR="00B44D4B" w:rsidRPr="00C65001">
        <w:trPr>
          <w:trHeight w:val="800"/>
          <w:tblCellSpacing w:w="5" w:type="nil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D4B" w:rsidRPr="00C65001" w:rsidRDefault="00B44D4B" w:rsidP="00A64F63">
            <w:pPr>
              <w:pStyle w:val="ConsPlusCell"/>
              <w:numPr>
                <w:ilvl w:val="0"/>
                <w:numId w:val="14"/>
              </w:numPr>
              <w:ind w:left="67" w:hanging="67"/>
              <w:jc w:val="center"/>
            </w:pPr>
          </w:p>
        </w:tc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D4B" w:rsidRPr="00C65001" w:rsidRDefault="00B44D4B" w:rsidP="00E22603">
            <w:pPr>
              <w:pStyle w:val="ConsPlusCell"/>
              <w:jc w:val="both"/>
            </w:pPr>
            <w:r w:rsidRPr="00C65001">
              <w:t>Сохранение объектов культурного наследия</w:t>
            </w:r>
          </w:p>
        </w:tc>
        <w:tc>
          <w:tcPr>
            <w:tcW w:w="5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D4B" w:rsidRPr="00C65001" w:rsidRDefault="00B44D4B" w:rsidP="00E22603">
            <w:pPr>
              <w:pStyle w:val="ConsPlusCell"/>
              <w:jc w:val="both"/>
            </w:pPr>
            <w:r>
              <w:t>Д</w:t>
            </w:r>
            <w:r w:rsidRPr="00C65001">
              <w:t>ол</w:t>
            </w:r>
            <w:r>
              <w:t>я</w:t>
            </w:r>
            <w:r w:rsidRPr="00C65001">
              <w:t xml:space="preserve"> объектов культурного наследия, находящегося в удовлетворительном состоянии, в общем количестве объектов культурного наследия федерального, регионального и местного (муниципального) значения на территории г. Новоалтайска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D4B" w:rsidRPr="00C65001" w:rsidRDefault="00B44D4B" w:rsidP="00E22603">
            <w:pPr>
              <w:pStyle w:val="ConsPlusCell"/>
              <w:jc w:val="center"/>
            </w:pPr>
            <w:r w:rsidRPr="00C65001">
              <w:t>%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D4B" w:rsidRPr="00C65001" w:rsidRDefault="00B44D4B" w:rsidP="00E22603">
            <w:pPr>
              <w:pStyle w:val="ConsPlusCell"/>
              <w:jc w:val="center"/>
            </w:pPr>
            <w:r w:rsidRPr="00C65001">
              <w:t>58</w:t>
            </w:r>
          </w:p>
        </w:tc>
      </w:tr>
    </w:tbl>
    <w:p w:rsidR="00B44D4B" w:rsidRPr="00C65001" w:rsidRDefault="00B44D4B" w:rsidP="00A64F63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B44D4B" w:rsidRPr="00C65001" w:rsidRDefault="00B44D4B" w:rsidP="00A64F63">
      <w:pPr>
        <w:widowControl w:val="0"/>
        <w:autoSpaceDE w:val="0"/>
        <w:autoSpaceDN w:val="0"/>
        <w:adjustRightInd w:val="0"/>
        <w:jc w:val="center"/>
        <w:outlineLvl w:val="1"/>
        <w:rPr>
          <w:sz w:val="28"/>
          <w:szCs w:val="28"/>
        </w:rPr>
      </w:pPr>
      <w:r w:rsidRPr="00C65001">
        <w:rPr>
          <w:sz w:val="28"/>
          <w:szCs w:val="28"/>
        </w:rPr>
        <w:t>4. Динамика целевых индикаторов оценки эффективности</w:t>
      </w:r>
    </w:p>
    <w:p w:rsidR="00B44D4B" w:rsidRPr="00C65001" w:rsidRDefault="00B44D4B" w:rsidP="00A64F63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 w:rsidRPr="00C65001">
        <w:rPr>
          <w:sz w:val="28"/>
          <w:szCs w:val="28"/>
        </w:rPr>
        <w:t>реализации долгосрочной целевой программы города</w:t>
      </w:r>
    </w:p>
    <w:p w:rsidR="00B44D4B" w:rsidRPr="00C65001" w:rsidRDefault="00B44D4B" w:rsidP="00A64F63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tbl>
      <w:tblPr>
        <w:tblW w:w="14884" w:type="dxa"/>
        <w:tblCellSpacing w:w="5" w:type="nil"/>
        <w:tblInd w:w="-73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600"/>
        <w:gridCol w:w="1527"/>
        <w:gridCol w:w="2693"/>
        <w:gridCol w:w="1276"/>
        <w:gridCol w:w="992"/>
        <w:gridCol w:w="992"/>
        <w:gridCol w:w="709"/>
        <w:gridCol w:w="1134"/>
        <w:gridCol w:w="850"/>
        <w:gridCol w:w="4111"/>
      </w:tblGrid>
      <w:tr w:rsidR="00B44D4B" w:rsidRPr="00C65001">
        <w:trPr>
          <w:trHeight w:val="480"/>
          <w:tblCellSpacing w:w="5" w:type="nil"/>
        </w:trPr>
        <w:tc>
          <w:tcPr>
            <w:tcW w:w="6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D4B" w:rsidRPr="00C65001" w:rsidRDefault="00B44D4B" w:rsidP="00E22603">
            <w:pPr>
              <w:pStyle w:val="ConsPlusCell"/>
              <w:jc w:val="center"/>
            </w:pPr>
            <w:r w:rsidRPr="00C65001">
              <w:t>N</w:t>
            </w:r>
            <w:r w:rsidRPr="00C65001">
              <w:br/>
              <w:t>п/п</w:t>
            </w:r>
          </w:p>
        </w:tc>
        <w:tc>
          <w:tcPr>
            <w:tcW w:w="15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D4B" w:rsidRPr="00C65001" w:rsidRDefault="00B44D4B" w:rsidP="00E22603">
            <w:pPr>
              <w:pStyle w:val="ConsPlusCell"/>
              <w:jc w:val="center"/>
            </w:pPr>
            <w:r w:rsidRPr="00C65001">
              <w:t>Наименование задачи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D4B" w:rsidRPr="00C65001" w:rsidRDefault="00B44D4B" w:rsidP="00E22603">
            <w:pPr>
              <w:pStyle w:val="ConsPlusCell"/>
              <w:jc w:val="center"/>
            </w:pPr>
            <w:r w:rsidRPr="00C65001">
              <w:t>Целевые</w:t>
            </w:r>
            <w:r w:rsidRPr="00C65001">
              <w:br/>
              <w:t>индикаторы</w:t>
            </w:r>
            <w:r w:rsidRPr="00C65001">
              <w:br/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D4B" w:rsidRPr="00C65001" w:rsidRDefault="00B44D4B" w:rsidP="00E22603">
            <w:pPr>
              <w:pStyle w:val="ConsPlusCell"/>
              <w:jc w:val="center"/>
            </w:pPr>
            <w:r w:rsidRPr="00C65001">
              <w:t>Еди-</w:t>
            </w:r>
            <w:r w:rsidRPr="00C65001">
              <w:br/>
              <w:t xml:space="preserve">ницы </w:t>
            </w:r>
            <w:r w:rsidRPr="00C65001">
              <w:br/>
              <w:t>изме-</w:t>
            </w:r>
            <w:r w:rsidRPr="00C65001">
              <w:br/>
              <w:t>рения</w:t>
            </w:r>
          </w:p>
        </w:tc>
        <w:tc>
          <w:tcPr>
            <w:tcW w:w="467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D4B" w:rsidRPr="00C65001" w:rsidRDefault="00B44D4B" w:rsidP="00E22603">
            <w:pPr>
              <w:pStyle w:val="ConsPlusCell"/>
              <w:jc w:val="center"/>
            </w:pPr>
            <w:r w:rsidRPr="00C65001">
              <w:t xml:space="preserve">Значение целевых </w:t>
            </w:r>
            <w:r w:rsidRPr="00C65001">
              <w:br/>
              <w:t>индикаторов по годам</w:t>
            </w:r>
          </w:p>
        </w:tc>
        <w:tc>
          <w:tcPr>
            <w:tcW w:w="41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D4B" w:rsidRPr="00C65001" w:rsidRDefault="00B44D4B" w:rsidP="00E22603">
            <w:pPr>
              <w:pStyle w:val="ConsPlusCell"/>
              <w:jc w:val="center"/>
            </w:pPr>
            <w:r w:rsidRPr="00C65001">
              <w:t>Ожидаемый</w:t>
            </w:r>
            <w:r w:rsidRPr="00C65001">
              <w:br/>
              <w:t xml:space="preserve"> эффект от</w:t>
            </w:r>
            <w:r w:rsidRPr="00C65001">
              <w:br/>
              <w:t>реализации</w:t>
            </w:r>
            <w:r w:rsidRPr="00C65001">
              <w:br/>
              <w:t>задачи</w:t>
            </w:r>
          </w:p>
        </w:tc>
      </w:tr>
      <w:tr w:rsidR="00B44D4B" w:rsidRPr="00C65001">
        <w:trPr>
          <w:trHeight w:val="320"/>
          <w:tblCellSpacing w:w="5" w:type="nil"/>
        </w:trPr>
        <w:tc>
          <w:tcPr>
            <w:tcW w:w="6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D4B" w:rsidRPr="00C65001" w:rsidRDefault="00B44D4B" w:rsidP="00E22603">
            <w:pPr>
              <w:pStyle w:val="ConsPlusCell"/>
            </w:pPr>
          </w:p>
        </w:tc>
        <w:tc>
          <w:tcPr>
            <w:tcW w:w="15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D4B" w:rsidRPr="00C65001" w:rsidRDefault="00B44D4B" w:rsidP="00E22603">
            <w:pPr>
              <w:pStyle w:val="ConsPlusCell"/>
            </w:pPr>
          </w:p>
        </w:tc>
        <w:tc>
          <w:tcPr>
            <w:tcW w:w="26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D4B" w:rsidRPr="00C65001" w:rsidRDefault="00B44D4B" w:rsidP="00E22603">
            <w:pPr>
              <w:pStyle w:val="ConsPlusCell"/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D4B" w:rsidRPr="00C65001" w:rsidRDefault="00B44D4B" w:rsidP="00E22603">
            <w:pPr>
              <w:pStyle w:val="ConsPlusCell"/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D4B" w:rsidRPr="00117D13" w:rsidRDefault="00B44D4B" w:rsidP="00E22603">
            <w:pPr>
              <w:pStyle w:val="ConsPlusCell"/>
              <w:rPr>
                <w:sz w:val="26"/>
                <w:szCs w:val="26"/>
              </w:rPr>
            </w:pPr>
            <w:r w:rsidRPr="00117D13">
              <w:rPr>
                <w:sz w:val="26"/>
                <w:szCs w:val="26"/>
              </w:rPr>
              <w:t>2012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D4B" w:rsidRPr="00117D13" w:rsidRDefault="00B44D4B" w:rsidP="00E22603">
            <w:pPr>
              <w:pStyle w:val="ConsPlusCell"/>
              <w:rPr>
                <w:sz w:val="26"/>
                <w:szCs w:val="26"/>
              </w:rPr>
            </w:pPr>
            <w:r w:rsidRPr="00117D13">
              <w:rPr>
                <w:sz w:val="26"/>
                <w:szCs w:val="26"/>
              </w:rPr>
              <w:t xml:space="preserve">2013  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D4B" w:rsidRPr="00117D13" w:rsidRDefault="00B44D4B" w:rsidP="00E22603">
            <w:pPr>
              <w:pStyle w:val="ConsPlusCell"/>
              <w:rPr>
                <w:sz w:val="26"/>
                <w:szCs w:val="26"/>
              </w:rPr>
            </w:pPr>
            <w:r w:rsidRPr="00117D13">
              <w:rPr>
                <w:sz w:val="26"/>
                <w:szCs w:val="26"/>
              </w:rPr>
              <w:t>2014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D4B" w:rsidRPr="00117D13" w:rsidRDefault="00B44D4B" w:rsidP="00E22603">
            <w:pPr>
              <w:pStyle w:val="ConsPlusCell"/>
              <w:rPr>
                <w:sz w:val="26"/>
                <w:szCs w:val="26"/>
              </w:rPr>
            </w:pPr>
            <w:r w:rsidRPr="00117D13">
              <w:rPr>
                <w:sz w:val="26"/>
                <w:szCs w:val="26"/>
              </w:rPr>
              <w:t>2015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D4B" w:rsidRPr="00117D13" w:rsidRDefault="00B44D4B" w:rsidP="00E22603">
            <w:pPr>
              <w:pStyle w:val="ConsPlusCell"/>
              <w:rPr>
                <w:sz w:val="26"/>
                <w:szCs w:val="26"/>
              </w:rPr>
            </w:pPr>
            <w:r w:rsidRPr="00117D13">
              <w:rPr>
                <w:sz w:val="26"/>
                <w:szCs w:val="26"/>
              </w:rPr>
              <w:t>2016</w:t>
            </w:r>
          </w:p>
        </w:tc>
        <w:tc>
          <w:tcPr>
            <w:tcW w:w="411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D4B" w:rsidRPr="00C65001" w:rsidRDefault="00B44D4B" w:rsidP="00E22603">
            <w:pPr>
              <w:pStyle w:val="ConsPlusCell"/>
            </w:pPr>
          </w:p>
        </w:tc>
      </w:tr>
      <w:tr w:rsidR="00B44D4B" w:rsidRPr="00C65001">
        <w:trPr>
          <w:trHeight w:val="334"/>
          <w:tblCellSpacing w:w="5" w:type="nil"/>
        </w:trPr>
        <w:tc>
          <w:tcPr>
            <w:tcW w:w="6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D4B" w:rsidRDefault="00B44D4B" w:rsidP="00E22603">
            <w:pPr>
              <w:pStyle w:val="ConsPlusCell"/>
              <w:jc w:val="center"/>
            </w:pPr>
            <w:r w:rsidRPr="00C65001">
              <w:rPr>
                <w:lang w:val="en-US"/>
              </w:rPr>
              <w:t>1</w:t>
            </w:r>
            <w:r w:rsidRPr="00C65001">
              <w:t>.</w:t>
            </w:r>
          </w:p>
          <w:p w:rsidR="00B44D4B" w:rsidRDefault="00B44D4B" w:rsidP="00E22603">
            <w:pPr>
              <w:pStyle w:val="ConsPlusCell"/>
              <w:jc w:val="center"/>
            </w:pPr>
          </w:p>
          <w:p w:rsidR="00B44D4B" w:rsidRDefault="00B44D4B" w:rsidP="00E22603">
            <w:pPr>
              <w:pStyle w:val="ConsPlusCell"/>
              <w:jc w:val="center"/>
            </w:pPr>
          </w:p>
          <w:p w:rsidR="00B44D4B" w:rsidRDefault="00B44D4B" w:rsidP="00E22603">
            <w:pPr>
              <w:pStyle w:val="ConsPlusCell"/>
              <w:jc w:val="center"/>
            </w:pPr>
          </w:p>
          <w:p w:rsidR="00B44D4B" w:rsidRDefault="00B44D4B" w:rsidP="00E22603">
            <w:pPr>
              <w:pStyle w:val="ConsPlusCell"/>
              <w:jc w:val="center"/>
            </w:pPr>
          </w:p>
          <w:p w:rsidR="00B44D4B" w:rsidRDefault="00B44D4B" w:rsidP="00E22603">
            <w:pPr>
              <w:pStyle w:val="ConsPlusCell"/>
              <w:jc w:val="center"/>
            </w:pPr>
          </w:p>
          <w:p w:rsidR="00B44D4B" w:rsidRDefault="00B44D4B" w:rsidP="00E22603">
            <w:pPr>
              <w:pStyle w:val="ConsPlusCell"/>
              <w:jc w:val="center"/>
            </w:pPr>
          </w:p>
          <w:p w:rsidR="00B44D4B" w:rsidRDefault="00B44D4B" w:rsidP="00E22603">
            <w:pPr>
              <w:pStyle w:val="ConsPlusCell"/>
              <w:jc w:val="center"/>
            </w:pPr>
          </w:p>
          <w:p w:rsidR="00B44D4B" w:rsidRDefault="00B44D4B" w:rsidP="00E22603">
            <w:pPr>
              <w:pStyle w:val="ConsPlusCell"/>
              <w:jc w:val="center"/>
            </w:pPr>
          </w:p>
          <w:p w:rsidR="00B44D4B" w:rsidRDefault="00B44D4B" w:rsidP="00E22603">
            <w:pPr>
              <w:pStyle w:val="ConsPlusCell"/>
              <w:jc w:val="center"/>
            </w:pPr>
          </w:p>
          <w:p w:rsidR="00B44D4B" w:rsidRDefault="00B44D4B" w:rsidP="00E22603">
            <w:pPr>
              <w:pStyle w:val="ConsPlusCell"/>
              <w:jc w:val="center"/>
            </w:pPr>
          </w:p>
          <w:p w:rsidR="00B44D4B" w:rsidRPr="00C65001" w:rsidRDefault="00B44D4B" w:rsidP="00E22603">
            <w:pPr>
              <w:pStyle w:val="ConsPlusCell"/>
              <w:jc w:val="center"/>
            </w:pPr>
          </w:p>
        </w:tc>
        <w:tc>
          <w:tcPr>
            <w:tcW w:w="15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D4B" w:rsidRDefault="00B44D4B" w:rsidP="00E22603">
            <w:pPr>
              <w:pStyle w:val="ConsPlusCell"/>
            </w:pPr>
            <w:r w:rsidRPr="00C65001">
              <w:t>Развитие самодеятельного художественного творчества</w:t>
            </w:r>
          </w:p>
          <w:p w:rsidR="00B44D4B" w:rsidRDefault="00B44D4B" w:rsidP="00E22603">
            <w:pPr>
              <w:pStyle w:val="ConsPlusCell"/>
            </w:pPr>
          </w:p>
          <w:p w:rsidR="00B44D4B" w:rsidRDefault="00B44D4B" w:rsidP="00E22603">
            <w:pPr>
              <w:pStyle w:val="ConsPlusCell"/>
            </w:pPr>
          </w:p>
          <w:p w:rsidR="00B44D4B" w:rsidRDefault="00B44D4B" w:rsidP="00E22603">
            <w:pPr>
              <w:pStyle w:val="ConsPlusCell"/>
            </w:pPr>
          </w:p>
          <w:p w:rsidR="00B44D4B" w:rsidRDefault="00B44D4B" w:rsidP="00E22603">
            <w:pPr>
              <w:pStyle w:val="ConsPlusCell"/>
            </w:pPr>
          </w:p>
          <w:p w:rsidR="00B44D4B" w:rsidRDefault="00B44D4B" w:rsidP="00E22603">
            <w:pPr>
              <w:pStyle w:val="ConsPlusCell"/>
            </w:pPr>
          </w:p>
          <w:p w:rsidR="00B44D4B" w:rsidRPr="00C65001" w:rsidRDefault="00B44D4B" w:rsidP="00E22603">
            <w:pPr>
              <w:pStyle w:val="ConsPlusCell"/>
            </w:pPr>
          </w:p>
        </w:tc>
        <w:tc>
          <w:tcPr>
            <w:tcW w:w="26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D4B" w:rsidRPr="00C65001" w:rsidRDefault="00B44D4B" w:rsidP="00E22603">
            <w:pPr>
              <w:pStyle w:val="ConsPlusCell"/>
              <w:jc w:val="both"/>
            </w:pPr>
            <w:r>
              <w:t>К</w:t>
            </w:r>
            <w:r w:rsidRPr="00C65001">
              <w:t>оличеств</w:t>
            </w:r>
            <w:r>
              <w:t>о</w:t>
            </w:r>
            <w:r w:rsidRPr="00C65001">
              <w:t xml:space="preserve"> клубных формирований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D4B" w:rsidRPr="00C65001" w:rsidRDefault="00B44D4B" w:rsidP="00E22603">
            <w:pPr>
              <w:pStyle w:val="ConsPlusCell"/>
              <w:jc w:val="center"/>
            </w:pPr>
            <w:r w:rsidRPr="00C65001">
              <w:t>ед.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D4B" w:rsidRPr="007B1C89" w:rsidRDefault="00B44D4B" w:rsidP="00E22603">
            <w:pPr>
              <w:pStyle w:val="ConsPlusCell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47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D4B" w:rsidRPr="00117D13" w:rsidRDefault="00B44D4B" w:rsidP="00E22603">
            <w:pPr>
              <w:pStyle w:val="ConsPlusCell"/>
              <w:jc w:val="center"/>
              <w:rPr>
                <w:sz w:val="26"/>
                <w:szCs w:val="26"/>
                <w:lang w:val="en-US"/>
              </w:rPr>
            </w:pPr>
            <w:r w:rsidRPr="00117D13">
              <w:rPr>
                <w:sz w:val="26"/>
                <w:szCs w:val="26"/>
                <w:lang w:val="en-US"/>
              </w:rPr>
              <w:t>47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D4B" w:rsidRPr="00117D13" w:rsidRDefault="00B44D4B" w:rsidP="00E22603">
            <w:pPr>
              <w:pStyle w:val="ConsPlusCell"/>
              <w:rPr>
                <w:sz w:val="26"/>
                <w:szCs w:val="26"/>
              </w:rPr>
            </w:pPr>
            <w:r w:rsidRPr="00117D13">
              <w:rPr>
                <w:sz w:val="26"/>
                <w:szCs w:val="26"/>
              </w:rPr>
              <w:t>47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D4B" w:rsidRPr="00117D13" w:rsidRDefault="00B44D4B" w:rsidP="00E22603">
            <w:pPr>
              <w:pStyle w:val="ConsPlusCell"/>
              <w:rPr>
                <w:sz w:val="26"/>
                <w:szCs w:val="26"/>
              </w:rPr>
            </w:pPr>
            <w:r w:rsidRPr="00117D13">
              <w:rPr>
                <w:sz w:val="26"/>
                <w:szCs w:val="26"/>
              </w:rPr>
              <w:t>4</w:t>
            </w:r>
            <w:r>
              <w:rPr>
                <w:sz w:val="26"/>
                <w:szCs w:val="26"/>
              </w:rPr>
              <w:t>8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D4B" w:rsidRPr="00117D13" w:rsidRDefault="00B44D4B" w:rsidP="00E22603">
            <w:pPr>
              <w:pStyle w:val="ConsPlusCell"/>
              <w:rPr>
                <w:sz w:val="26"/>
                <w:szCs w:val="26"/>
              </w:rPr>
            </w:pPr>
            <w:r w:rsidRPr="00117D13">
              <w:rPr>
                <w:sz w:val="26"/>
                <w:szCs w:val="26"/>
              </w:rPr>
              <w:t>48</w:t>
            </w:r>
          </w:p>
        </w:tc>
        <w:tc>
          <w:tcPr>
            <w:tcW w:w="411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D4B" w:rsidRPr="00C65001" w:rsidRDefault="00B44D4B" w:rsidP="00E22603">
            <w:pPr>
              <w:pStyle w:val="ConsPlusCell"/>
            </w:pPr>
            <w:r w:rsidRPr="00C65001">
              <w:t>Увеличение количества клубных формирований до 48.</w:t>
            </w:r>
          </w:p>
        </w:tc>
      </w:tr>
      <w:tr w:rsidR="00B44D4B" w:rsidRPr="00C65001">
        <w:trPr>
          <w:trHeight w:val="426"/>
          <w:tblCellSpacing w:w="5" w:type="nil"/>
        </w:trPr>
        <w:tc>
          <w:tcPr>
            <w:tcW w:w="6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D4B" w:rsidRPr="00C65001" w:rsidRDefault="00B44D4B" w:rsidP="00E22603">
            <w:pPr>
              <w:pStyle w:val="ConsPlusCell"/>
            </w:pPr>
          </w:p>
        </w:tc>
        <w:tc>
          <w:tcPr>
            <w:tcW w:w="15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D4B" w:rsidRPr="00C65001" w:rsidRDefault="00B44D4B" w:rsidP="00E22603">
            <w:pPr>
              <w:pStyle w:val="ConsPlusCell"/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D4B" w:rsidRPr="00C65001" w:rsidRDefault="00B44D4B" w:rsidP="00E22603">
            <w:pPr>
              <w:pStyle w:val="ConsPlusCell"/>
              <w:jc w:val="both"/>
            </w:pPr>
            <w:r>
              <w:t>К</w:t>
            </w:r>
            <w:r w:rsidRPr="00C65001">
              <w:t>оличеств</w:t>
            </w:r>
            <w:r>
              <w:t>о</w:t>
            </w:r>
            <w:r w:rsidRPr="00C65001">
              <w:t xml:space="preserve"> участников клубных формирований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D4B" w:rsidRPr="00C65001" w:rsidRDefault="00B44D4B" w:rsidP="00E22603">
            <w:pPr>
              <w:pStyle w:val="ConsPlusCell"/>
              <w:jc w:val="center"/>
            </w:pPr>
            <w:r w:rsidRPr="00C65001">
              <w:t>чел.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D4B" w:rsidRPr="007B1C89" w:rsidRDefault="00B44D4B" w:rsidP="00E22603">
            <w:pPr>
              <w:pStyle w:val="ConsPlusCell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D4B" w:rsidRPr="00623BEC" w:rsidRDefault="00B44D4B" w:rsidP="00E22603">
            <w:pPr>
              <w:pStyle w:val="ConsPlusCell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990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D4B" w:rsidRPr="00117D13" w:rsidRDefault="00B44D4B" w:rsidP="00E22603">
            <w:pPr>
              <w:pStyle w:val="ConsPlusCell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990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D4B" w:rsidRPr="00117D13" w:rsidRDefault="00B44D4B" w:rsidP="00E22603">
            <w:pPr>
              <w:pStyle w:val="ConsPlusCell"/>
              <w:rPr>
                <w:sz w:val="26"/>
                <w:szCs w:val="26"/>
              </w:rPr>
            </w:pPr>
            <w:r w:rsidRPr="00117D13">
              <w:rPr>
                <w:sz w:val="26"/>
                <w:szCs w:val="26"/>
              </w:rPr>
              <w:t>1</w:t>
            </w:r>
            <w:r>
              <w:rPr>
                <w:sz w:val="26"/>
                <w:szCs w:val="26"/>
              </w:rPr>
              <w:t>010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D4B" w:rsidRPr="00117D13" w:rsidRDefault="00B44D4B" w:rsidP="00E22603">
            <w:pPr>
              <w:pStyle w:val="ConsPlusCell"/>
              <w:rPr>
                <w:sz w:val="26"/>
                <w:szCs w:val="26"/>
              </w:rPr>
            </w:pPr>
            <w:r w:rsidRPr="00117D13">
              <w:rPr>
                <w:sz w:val="26"/>
                <w:szCs w:val="26"/>
              </w:rPr>
              <w:t>1</w:t>
            </w:r>
            <w:r>
              <w:rPr>
                <w:sz w:val="26"/>
                <w:szCs w:val="26"/>
              </w:rPr>
              <w:t>010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D4B" w:rsidRPr="00C65001" w:rsidRDefault="00B44D4B" w:rsidP="00E22603">
            <w:pPr>
              <w:pStyle w:val="ConsPlusCell"/>
            </w:pPr>
            <w:r w:rsidRPr="00C65001">
              <w:t>Увеличение количества участников клубных формирова</w:t>
            </w:r>
            <w:r>
              <w:t>ний до 1010</w:t>
            </w:r>
            <w:r w:rsidRPr="00C65001">
              <w:t xml:space="preserve"> человек.</w:t>
            </w:r>
          </w:p>
        </w:tc>
      </w:tr>
      <w:tr w:rsidR="00B44D4B" w:rsidRPr="00C65001">
        <w:trPr>
          <w:trHeight w:val="322"/>
          <w:tblCellSpacing w:w="5" w:type="nil"/>
        </w:trPr>
        <w:tc>
          <w:tcPr>
            <w:tcW w:w="6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D4B" w:rsidRPr="00C65001" w:rsidRDefault="00B44D4B" w:rsidP="00E22603">
            <w:pPr>
              <w:pStyle w:val="ConsPlusCell"/>
            </w:pPr>
          </w:p>
        </w:tc>
        <w:tc>
          <w:tcPr>
            <w:tcW w:w="15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D4B" w:rsidRPr="00C65001" w:rsidRDefault="00B44D4B" w:rsidP="00E22603">
            <w:pPr>
              <w:pStyle w:val="ConsPlusCell"/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D4B" w:rsidRPr="00C65001" w:rsidRDefault="00B44D4B" w:rsidP="00E22603">
            <w:pPr>
              <w:pStyle w:val="ConsPlusCell"/>
            </w:pPr>
            <w:r>
              <w:t>К</w:t>
            </w:r>
            <w:r w:rsidRPr="00C65001">
              <w:t>оличеств</w:t>
            </w:r>
            <w:r>
              <w:t>о</w:t>
            </w:r>
            <w:r w:rsidRPr="00C65001">
              <w:t xml:space="preserve"> мероприятий культурно-досугового типа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D4B" w:rsidRPr="00C65001" w:rsidRDefault="00B44D4B" w:rsidP="00E22603">
            <w:pPr>
              <w:pStyle w:val="ConsPlusCell"/>
              <w:jc w:val="center"/>
            </w:pPr>
            <w:r w:rsidRPr="00C65001">
              <w:t>ед.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D4B" w:rsidRPr="00117D13" w:rsidRDefault="00B44D4B" w:rsidP="00E22603">
            <w:pPr>
              <w:pStyle w:val="ConsPlusCell"/>
              <w:jc w:val="center"/>
              <w:rPr>
                <w:sz w:val="26"/>
                <w:szCs w:val="26"/>
              </w:rPr>
            </w:pPr>
            <w:r w:rsidRPr="00117D13">
              <w:rPr>
                <w:sz w:val="26"/>
                <w:szCs w:val="26"/>
              </w:rPr>
              <w:t>8</w:t>
            </w:r>
            <w:r>
              <w:rPr>
                <w:sz w:val="26"/>
                <w:szCs w:val="26"/>
              </w:rPr>
              <w:t>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D4B" w:rsidRPr="00117D13" w:rsidRDefault="00B44D4B" w:rsidP="00E22603">
            <w:pPr>
              <w:pStyle w:val="ConsPlusCell"/>
              <w:jc w:val="center"/>
              <w:rPr>
                <w:sz w:val="26"/>
                <w:szCs w:val="26"/>
              </w:rPr>
            </w:pPr>
            <w:r w:rsidRPr="00117D13">
              <w:rPr>
                <w:sz w:val="26"/>
                <w:szCs w:val="26"/>
              </w:rPr>
              <w:t>852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D4B" w:rsidRPr="00117D13" w:rsidRDefault="00B44D4B" w:rsidP="00E22603">
            <w:pPr>
              <w:pStyle w:val="ConsPlusCell"/>
              <w:jc w:val="center"/>
              <w:rPr>
                <w:sz w:val="26"/>
                <w:szCs w:val="26"/>
              </w:rPr>
            </w:pPr>
            <w:r w:rsidRPr="00117D13">
              <w:rPr>
                <w:sz w:val="26"/>
                <w:szCs w:val="26"/>
              </w:rPr>
              <w:t>854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D4B" w:rsidRPr="00117D13" w:rsidRDefault="00B44D4B" w:rsidP="00E22603">
            <w:pPr>
              <w:pStyle w:val="ConsPlusCell"/>
              <w:jc w:val="center"/>
              <w:rPr>
                <w:sz w:val="26"/>
                <w:szCs w:val="26"/>
              </w:rPr>
            </w:pPr>
            <w:r w:rsidRPr="00117D13">
              <w:rPr>
                <w:sz w:val="26"/>
                <w:szCs w:val="26"/>
              </w:rPr>
              <w:t>856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D4B" w:rsidRPr="00117D13" w:rsidRDefault="00B44D4B" w:rsidP="00E22603">
            <w:pPr>
              <w:pStyle w:val="ConsPlusCell"/>
              <w:jc w:val="center"/>
              <w:rPr>
                <w:sz w:val="26"/>
                <w:szCs w:val="26"/>
              </w:rPr>
            </w:pPr>
            <w:r w:rsidRPr="00117D13">
              <w:rPr>
                <w:sz w:val="26"/>
                <w:szCs w:val="26"/>
              </w:rPr>
              <w:t>858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D4B" w:rsidRPr="00C65001" w:rsidRDefault="00B44D4B" w:rsidP="00E22603">
            <w:pPr>
              <w:pStyle w:val="ConsPlusCell"/>
            </w:pPr>
            <w:r w:rsidRPr="00C65001">
              <w:t>Увеличение количества мероприятий культурно-досугового типа до 858</w:t>
            </w:r>
          </w:p>
        </w:tc>
      </w:tr>
      <w:tr w:rsidR="00B44D4B" w:rsidRPr="00C65001">
        <w:trPr>
          <w:trHeight w:val="276"/>
          <w:tblCellSpacing w:w="5" w:type="nil"/>
        </w:trPr>
        <w:tc>
          <w:tcPr>
            <w:tcW w:w="6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D4B" w:rsidRPr="00C65001" w:rsidRDefault="00B44D4B" w:rsidP="00E22603">
            <w:pPr>
              <w:pStyle w:val="ConsPlusCell"/>
            </w:pPr>
          </w:p>
        </w:tc>
        <w:tc>
          <w:tcPr>
            <w:tcW w:w="15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D4B" w:rsidRPr="00C65001" w:rsidRDefault="00B44D4B" w:rsidP="00E22603">
            <w:pPr>
              <w:pStyle w:val="ConsPlusCell"/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D4B" w:rsidRPr="00C65001" w:rsidRDefault="00B44D4B" w:rsidP="00E22603">
            <w:pPr>
              <w:pStyle w:val="ConsPlusCell"/>
            </w:pPr>
            <w:r>
              <w:t>Д</w:t>
            </w:r>
            <w:r w:rsidRPr="00C65001">
              <w:t>ол</w:t>
            </w:r>
            <w:r>
              <w:t>я</w:t>
            </w:r>
            <w:r w:rsidRPr="00C65001">
              <w:t xml:space="preserve"> населения, участвующего в платных культурно-досуговых мероприятиях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D4B" w:rsidRPr="00C65001" w:rsidRDefault="00B44D4B" w:rsidP="00E22603">
            <w:pPr>
              <w:pStyle w:val="ConsPlusCell"/>
              <w:jc w:val="center"/>
            </w:pPr>
            <w:r w:rsidRPr="00C65001"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D4B" w:rsidRPr="00117D13" w:rsidRDefault="00B44D4B" w:rsidP="00E22603">
            <w:pPr>
              <w:pStyle w:val="ConsPlusCell"/>
              <w:jc w:val="center"/>
              <w:rPr>
                <w:sz w:val="26"/>
                <w:szCs w:val="26"/>
              </w:rPr>
            </w:pPr>
            <w:r w:rsidRPr="00117D13">
              <w:rPr>
                <w:sz w:val="26"/>
                <w:szCs w:val="26"/>
              </w:rPr>
              <w:t>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D4B" w:rsidRPr="00117D13" w:rsidRDefault="00B44D4B" w:rsidP="00E22603">
            <w:pPr>
              <w:pStyle w:val="ConsPlusCell"/>
              <w:jc w:val="center"/>
              <w:rPr>
                <w:sz w:val="26"/>
                <w:szCs w:val="26"/>
              </w:rPr>
            </w:pPr>
            <w:r w:rsidRPr="00117D13">
              <w:rPr>
                <w:sz w:val="26"/>
                <w:szCs w:val="26"/>
              </w:rPr>
              <w:t>51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D4B" w:rsidRPr="00117D13" w:rsidRDefault="00B44D4B" w:rsidP="00E22603">
            <w:pPr>
              <w:pStyle w:val="ConsPlusCell"/>
              <w:jc w:val="center"/>
              <w:rPr>
                <w:sz w:val="26"/>
                <w:szCs w:val="26"/>
              </w:rPr>
            </w:pPr>
            <w:r w:rsidRPr="00117D13">
              <w:rPr>
                <w:sz w:val="26"/>
                <w:szCs w:val="26"/>
              </w:rPr>
              <w:t>52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D4B" w:rsidRPr="00117D13" w:rsidRDefault="00B44D4B" w:rsidP="00E22603">
            <w:pPr>
              <w:pStyle w:val="ConsPlusCell"/>
              <w:jc w:val="center"/>
              <w:rPr>
                <w:sz w:val="26"/>
                <w:szCs w:val="26"/>
              </w:rPr>
            </w:pPr>
            <w:r w:rsidRPr="00117D13">
              <w:rPr>
                <w:sz w:val="26"/>
                <w:szCs w:val="26"/>
              </w:rPr>
              <w:t>53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D4B" w:rsidRPr="00117D13" w:rsidRDefault="00B44D4B" w:rsidP="00E22603">
            <w:pPr>
              <w:pStyle w:val="ConsPlusCell"/>
              <w:jc w:val="center"/>
              <w:rPr>
                <w:sz w:val="26"/>
                <w:szCs w:val="26"/>
              </w:rPr>
            </w:pPr>
            <w:r w:rsidRPr="00117D13">
              <w:rPr>
                <w:sz w:val="26"/>
                <w:szCs w:val="26"/>
              </w:rPr>
              <w:t>54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D4B" w:rsidRPr="00C65001" w:rsidRDefault="00B44D4B" w:rsidP="00E22603">
            <w:pPr>
              <w:pStyle w:val="ConsPlusCell"/>
            </w:pPr>
            <w:r w:rsidRPr="00C65001">
              <w:t>Увеличение доли населения до 54%, участвующего в платных культурно-досуговых мероприятиях</w:t>
            </w:r>
          </w:p>
        </w:tc>
      </w:tr>
      <w:tr w:rsidR="00B44D4B" w:rsidRPr="00C65001">
        <w:trPr>
          <w:trHeight w:val="426"/>
          <w:tblCellSpacing w:w="5" w:type="nil"/>
        </w:trPr>
        <w:tc>
          <w:tcPr>
            <w:tcW w:w="6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D4B" w:rsidRDefault="00B44D4B" w:rsidP="00E22603">
            <w:pPr>
              <w:pStyle w:val="ConsPlusCell"/>
              <w:jc w:val="center"/>
            </w:pPr>
            <w:r w:rsidRPr="00C65001">
              <w:t>2.</w:t>
            </w:r>
          </w:p>
          <w:p w:rsidR="00B44D4B" w:rsidRDefault="00B44D4B" w:rsidP="00E22603">
            <w:pPr>
              <w:pStyle w:val="ConsPlusCell"/>
              <w:jc w:val="center"/>
            </w:pPr>
          </w:p>
          <w:p w:rsidR="00B44D4B" w:rsidRDefault="00B44D4B" w:rsidP="00E22603">
            <w:pPr>
              <w:pStyle w:val="ConsPlusCell"/>
              <w:jc w:val="center"/>
            </w:pPr>
          </w:p>
          <w:p w:rsidR="00B44D4B" w:rsidRDefault="00B44D4B" w:rsidP="00E22603">
            <w:pPr>
              <w:pStyle w:val="ConsPlusCell"/>
              <w:jc w:val="center"/>
            </w:pPr>
          </w:p>
          <w:p w:rsidR="00B44D4B" w:rsidRDefault="00B44D4B" w:rsidP="00E22603">
            <w:pPr>
              <w:pStyle w:val="ConsPlusCell"/>
              <w:jc w:val="center"/>
            </w:pPr>
          </w:p>
          <w:p w:rsidR="00B44D4B" w:rsidRDefault="00B44D4B" w:rsidP="00E22603">
            <w:pPr>
              <w:pStyle w:val="ConsPlusCell"/>
              <w:jc w:val="center"/>
            </w:pPr>
          </w:p>
          <w:p w:rsidR="00B44D4B" w:rsidRDefault="00B44D4B" w:rsidP="00E22603">
            <w:pPr>
              <w:pStyle w:val="ConsPlusCell"/>
              <w:jc w:val="center"/>
            </w:pPr>
          </w:p>
          <w:p w:rsidR="00B44D4B" w:rsidRDefault="00B44D4B" w:rsidP="00E22603">
            <w:pPr>
              <w:pStyle w:val="ConsPlusCell"/>
              <w:jc w:val="center"/>
            </w:pPr>
          </w:p>
          <w:p w:rsidR="00B44D4B" w:rsidRPr="00C65001" w:rsidRDefault="00B44D4B" w:rsidP="00E22603">
            <w:pPr>
              <w:pStyle w:val="ConsPlusCell"/>
            </w:pPr>
          </w:p>
        </w:tc>
        <w:tc>
          <w:tcPr>
            <w:tcW w:w="15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D4B" w:rsidRDefault="00B44D4B" w:rsidP="00E22603">
            <w:pPr>
              <w:pStyle w:val="ConsPlusCell"/>
              <w:jc w:val="both"/>
            </w:pPr>
            <w:r w:rsidRPr="00C65001">
              <w:t>Модернизация библиотечной деятельности</w:t>
            </w:r>
          </w:p>
          <w:p w:rsidR="00B44D4B" w:rsidRDefault="00B44D4B" w:rsidP="00E22603">
            <w:pPr>
              <w:pStyle w:val="ConsPlusCell"/>
              <w:jc w:val="both"/>
            </w:pPr>
          </w:p>
          <w:p w:rsidR="00B44D4B" w:rsidRDefault="00B44D4B" w:rsidP="00E22603">
            <w:pPr>
              <w:pStyle w:val="ConsPlusCell"/>
              <w:jc w:val="both"/>
            </w:pPr>
          </w:p>
          <w:p w:rsidR="00B44D4B" w:rsidRDefault="00B44D4B" w:rsidP="00E22603">
            <w:pPr>
              <w:pStyle w:val="ConsPlusCell"/>
              <w:jc w:val="both"/>
            </w:pPr>
          </w:p>
          <w:p w:rsidR="00B44D4B" w:rsidRDefault="00B44D4B" w:rsidP="00E22603">
            <w:pPr>
              <w:pStyle w:val="ConsPlusCell"/>
              <w:jc w:val="both"/>
            </w:pPr>
          </w:p>
          <w:p w:rsidR="00B44D4B" w:rsidRDefault="00B44D4B" w:rsidP="00E22603">
            <w:pPr>
              <w:pStyle w:val="ConsPlusCell"/>
              <w:jc w:val="both"/>
            </w:pPr>
          </w:p>
          <w:p w:rsidR="00B44D4B" w:rsidRPr="00C65001" w:rsidRDefault="00B44D4B" w:rsidP="00E22603">
            <w:pPr>
              <w:pStyle w:val="ConsPlusCell"/>
              <w:jc w:val="both"/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D4B" w:rsidRPr="00C65001" w:rsidRDefault="00B44D4B" w:rsidP="00E22603">
            <w:pPr>
              <w:pStyle w:val="ConsPlusCell"/>
            </w:pPr>
            <w:r>
              <w:t>До</w:t>
            </w:r>
            <w:r w:rsidRPr="00C65001">
              <w:t>л</w:t>
            </w:r>
            <w:r>
              <w:t>я</w:t>
            </w:r>
            <w:r w:rsidRPr="00C65001">
              <w:t xml:space="preserve"> новых поступлений в общем объеме библиотечного фонда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D4B" w:rsidRPr="00C65001" w:rsidRDefault="00B44D4B" w:rsidP="00E22603">
            <w:pPr>
              <w:pStyle w:val="ConsPlusCell"/>
              <w:jc w:val="center"/>
            </w:pPr>
            <w:r w:rsidRPr="00C65001"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D4B" w:rsidRPr="00117D13" w:rsidRDefault="00B44D4B" w:rsidP="00E22603">
            <w:pPr>
              <w:pStyle w:val="ConsPlusCell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D4B" w:rsidRPr="00117D13" w:rsidRDefault="00B44D4B" w:rsidP="00E22603">
            <w:pPr>
              <w:pStyle w:val="ConsPlusCell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3,7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D4B" w:rsidRPr="00117D13" w:rsidRDefault="00B44D4B" w:rsidP="00E22603">
            <w:pPr>
              <w:pStyle w:val="ConsPlusCell"/>
              <w:jc w:val="center"/>
              <w:rPr>
                <w:sz w:val="26"/>
                <w:szCs w:val="26"/>
              </w:rPr>
            </w:pPr>
            <w:r w:rsidRPr="00117D13">
              <w:rPr>
                <w:sz w:val="26"/>
                <w:szCs w:val="26"/>
              </w:rPr>
              <w:t>3,1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D4B" w:rsidRPr="00117D13" w:rsidRDefault="00B44D4B" w:rsidP="00E22603">
            <w:pPr>
              <w:pStyle w:val="ConsPlusCell"/>
              <w:jc w:val="center"/>
              <w:rPr>
                <w:sz w:val="26"/>
                <w:szCs w:val="26"/>
              </w:rPr>
            </w:pPr>
            <w:r w:rsidRPr="00117D13">
              <w:rPr>
                <w:sz w:val="26"/>
                <w:szCs w:val="26"/>
              </w:rPr>
              <w:t>3,1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D4B" w:rsidRPr="00117D13" w:rsidRDefault="00B44D4B" w:rsidP="00E22603">
            <w:pPr>
              <w:pStyle w:val="ConsPlusCell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3,2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D4B" w:rsidRPr="00C65001" w:rsidRDefault="00B44D4B" w:rsidP="00E22603">
            <w:pPr>
              <w:pStyle w:val="ConsPlusCell"/>
            </w:pPr>
            <w:r w:rsidRPr="00C65001">
              <w:t>Увеличение доли новых поступлений в библиотечные фонды до 3,</w:t>
            </w:r>
            <w:r>
              <w:t>2</w:t>
            </w:r>
            <w:r w:rsidRPr="00C65001">
              <w:t>%</w:t>
            </w:r>
          </w:p>
        </w:tc>
      </w:tr>
      <w:tr w:rsidR="00B44D4B" w:rsidRPr="00C65001">
        <w:trPr>
          <w:trHeight w:val="299"/>
          <w:tblCellSpacing w:w="5" w:type="nil"/>
        </w:trPr>
        <w:tc>
          <w:tcPr>
            <w:tcW w:w="6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D4B" w:rsidRPr="00C65001" w:rsidRDefault="00B44D4B" w:rsidP="00E22603">
            <w:pPr>
              <w:pStyle w:val="ConsPlusCell"/>
            </w:pPr>
          </w:p>
        </w:tc>
        <w:tc>
          <w:tcPr>
            <w:tcW w:w="15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D4B" w:rsidRPr="00C65001" w:rsidRDefault="00B44D4B" w:rsidP="00E22603">
            <w:pPr>
              <w:pStyle w:val="ConsPlusCell"/>
              <w:jc w:val="both"/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D4B" w:rsidRPr="00C65001" w:rsidRDefault="00B44D4B" w:rsidP="00E22603">
            <w:pPr>
              <w:pStyle w:val="ConsPlusCell"/>
            </w:pPr>
            <w:r w:rsidRPr="00C65001">
              <w:t>Количество экземпляров библиотечного фонда на 1 тыс. чел.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D4B" w:rsidRPr="00C65001" w:rsidRDefault="00B44D4B" w:rsidP="00E22603">
            <w:pPr>
              <w:pStyle w:val="ConsPlusCell"/>
              <w:jc w:val="center"/>
            </w:pPr>
            <w:r w:rsidRPr="00C65001">
              <w:t>Ед.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D4B" w:rsidRPr="00117D13" w:rsidRDefault="00B44D4B" w:rsidP="00E22603">
            <w:pPr>
              <w:pStyle w:val="ConsPlusCell"/>
              <w:rPr>
                <w:sz w:val="26"/>
                <w:szCs w:val="26"/>
              </w:rPr>
            </w:pPr>
            <w:r w:rsidRPr="00117D13">
              <w:rPr>
                <w:sz w:val="26"/>
                <w:szCs w:val="26"/>
              </w:rPr>
              <w:t>3178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D4B" w:rsidRPr="00117D13" w:rsidRDefault="00B44D4B" w:rsidP="00E22603">
            <w:pPr>
              <w:pStyle w:val="ConsPlusCell"/>
              <w:rPr>
                <w:sz w:val="26"/>
                <w:szCs w:val="26"/>
              </w:rPr>
            </w:pPr>
            <w:r w:rsidRPr="00117D13">
              <w:rPr>
                <w:sz w:val="26"/>
                <w:szCs w:val="26"/>
              </w:rPr>
              <w:t>3186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D4B" w:rsidRPr="00117D13" w:rsidRDefault="00B44D4B" w:rsidP="00E22603">
            <w:pPr>
              <w:pStyle w:val="ConsPlusCell"/>
              <w:rPr>
                <w:sz w:val="26"/>
                <w:szCs w:val="26"/>
              </w:rPr>
            </w:pPr>
            <w:r w:rsidRPr="00117D13">
              <w:rPr>
                <w:sz w:val="26"/>
                <w:szCs w:val="26"/>
              </w:rPr>
              <w:t>3158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D4B" w:rsidRPr="00117D13" w:rsidRDefault="00B44D4B" w:rsidP="00E22603">
            <w:pPr>
              <w:pStyle w:val="ConsPlusCell"/>
              <w:rPr>
                <w:sz w:val="26"/>
                <w:szCs w:val="26"/>
              </w:rPr>
            </w:pPr>
            <w:r w:rsidRPr="00117D13">
              <w:rPr>
                <w:sz w:val="26"/>
                <w:szCs w:val="26"/>
              </w:rPr>
              <w:t>3144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D4B" w:rsidRPr="00117D13" w:rsidRDefault="00B44D4B" w:rsidP="00E22603">
            <w:pPr>
              <w:pStyle w:val="ConsPlusCell"/>
              <w:rPr>
                <w:sz w:val="26"/>
                <w:szCs w:val="26"/>
              </w:rPr>
            </w:pPr>
            <w:r w:rsidRPr="00117D13">
              <w:rPr>
                <w:sz w:val="26"/>
                <w:szCs w:val="26"/>
              </w:rPr>
              <w:t>3129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D4B" w:rsidRPr="00C65001" w:rsidRDefault="00B44D4B" w:rsidP="00E22603">
            <w:pPr>
              <w:pStyle w:val="ConsPlusCell"/>
            </w:pPr>
            <w:r w:rsidRPr="00C65001">
              <w:t>Количество экземпляров библиотечного фонда на 1 тыс. чел. до 3129</w:t>
            </w:r>
          </w:p>
        </w:tc>
      </w:tr>
      <w:tr w:rsidR="00B44D4B" w:rsidRPr="00C65001">
        <w:trPr>
          <w:trHeight w:val="369"/>
          <w:tblCellSpacing w:w="5" w:type="nil"/>
        </w:trPr>
        <w:tc>
          <w:tcPr>
            <w:tcW w:w="6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D4B" w:rsidRPr="00C65001" w:rsidRDefault="00B44D4B" w:rsidP="00E22603">
            <w:pPr>
              <w:pStyle w:val="ConsPlusCell"/>
            </w:pPr>
          </w:p>
        </w:tc>
        <w:tc>
          <w:tcPr>
            <w:tcW w:w="15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D4B" w:rsidRPr="00C65001" w:rsidRDefault="00B44D4B" w:rsidP="00E22603">
            <w:pPr>
              <w:pStyle w:val="ConsPlusCell"/>
              <w:jc w:val="both"/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D4B" w:rsidRPr="00C65001" w:rsidRDefault="00B44D4B" w:rsidP="00E22603">
            <w:pPr>
              <w:pStyle w:val="ConsPlusCell"/>
            </w:pPr>
            <w:r>
              <w:t>Д</w:t>
            </w:r>
            <w:r w:rsidRPr="00C65001">
              <w:t>ол</w:t>
            </w:r>
            <w:r>
              <w:t>я</w:t>
            </w:r>
            <w:r w:rsidRPr="00C65001">
              <w:t xml:space="preserve"> компьютеризованных библиотек (структурных подразделений)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D4B" w:rsidRPr="00C65001" w:rsidRDefault="00B44D4B" w:rsidP="00E22603">
            <w:pPr>
              <w:pStyle w:val="ConsPlusCell"/>
            </w:pPr>
            <w:r w:rsidRPr="00C65001"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D4B" w:rsidRPr="00117D13" w:rsidRDefault="00B44D4B" w:rsidP="00E22603">
            <w:pPr>
              <w:pStyle w:val="ConsPlusCell"/>
              <w:jc w:val="center"/>
              <w:rPr>
                <w:sz w:val="26"/>
                <w:szCs w:val="26"/>
              </w:rPr>
            </w:pPr>
            <w:r w:rsidRPr="00117D13">
              <w:rPr>
                <w:sz w:val="26"/>
                <w:szCs w:val="26"/>
              </w:rPr>
              <w:t>66,6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D4B" w:rsidRPr="00117D13" w:rsidRDefault="00B44D4B" w:rsidP="00E22603">
            <w:pPr>
              <w:pStyle w:val="ConsPlusCell"/>
              <w:jc w:val="center"/>
              <w:rPr>
                <w:sz w:val="26"/>
                <w:szCs w:val="26"/>
              </w:rPr>
            </w:pPr>
            <w:r w:rsidRPr="00117D13">
              <w:rPr>
                <w:sz w:val="26"/>
                <w:szCs w:val="26"/>
              </w:rPr>
              <w:t>66,6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D4B" w:rsidRPr="00117D13" w:rsidRDefault="00B44D4B" w:rsidP="00E22603">
            <w:pPr>
              <w:pStyle w:val="ConsPlusCell"/>
              <w:jc w:val="center"/>
              <w:rPr>
                <w:sz w:val="26"/>
                <w:szCs w:val="26"/>
              </w:rPr>
            </w:pPr>
            <w:r w:rsidRPr="00117D13">
              <w:rPr>
                <w:sz w:val="26"/>
                <w:szCs w:val="26"/>
              </w:rPr>
              <w:t>78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D4B" w:rsidRPr="00117D13" w:rsidRDefault="00B44D4B" w:rsidP="00E22603">
            <w:pPr>
              <w:pStyle w:val="ConsPlusCell"/>
              <w:jc w:val="center"/>
              <w:rPr>
                <w:sz w:val="26"/>
                <w:szCs w:val="26"/>
              </w:rPr>
            </w:pPr>
            <w:r w:rsidRPr="00117D13">
              <w:rPr>
                <w:sz w:val="26"/>
                <w:szCs w:val="26"/>
              </w:rPr>
              <w:t>89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D4B" w:rsidRPr="00117D13" w:rsidRDefault="00B44D4B" w:rsidP="00E22603">
            <w:pPr>
              <w:pStyle w:val="ConsPlusCell"/>
              <w:jc w:val="center"/>
              <w:rPr>
                <w:sz w:val="26"/>
                <w:szCs w:val="26"/>
              </w:rPr>
            </w:pPr>
            <w:r w:rsidRPr="00117D13">
              <w:rPr>
                <w:sz w:val="26"/>
                <w:szCs w:val="26"/>
              </w:rPr>
              <w:t>100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D4B" w:rsidRPr="00C65001" w:rsidRDefault="00B44D4B" w:rsidP="00E22603">
            <w:pPr>
              <w:pStyle w:val="ConsPlusCell"/>
            </w:pPr>
            <w:r w:rsidRPr="00C65001">
              <w:t>Увеличение доли компьютеризованных библиотек (структурных подразделений) до 100%.</w:t>
            </w:r>
          </w:p>
        </w:tc>
      </w:tr>
      <w:tr w:rsidR="00B44D4B" w:rsidRPr="00C65001">
        <w:trPr>
          <w:trHeight w:val="887"/>
          <w:tblCellSpacing w:w="5" w:type="nil"/>
        </w:trPr>
        <w:tc>
          <w:tcPr>
            <w:tcW w:w="6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D4B" w:rsidRPr="00C65001" w:rsidRDefault="00B44D4B" w:rsidP="00E22603">
            <w:pPr>
              <w:pStyle w:val="ConsPlusCell"/>
              <w:jc w:val="center"/>
            </w:pPr>
            <w:r w:rsidRPr="00C65001">
              <w:t>3.</w:t>
            </w:r>
          </w:p>
        </w:tc>
        <w:tc>
          <w:tcPr>
            <w:tcW w:w="15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D4B" w:rsidRPr="00C65001" w:rsidRDefault="00B44D4B" w:rsidP="00E22603">
            <w:pPr>
              <w:pStyle w:val="ConsPlusCell"/>
              <w:jc w:val="both"/>
            </w:pPr>
            <w:r w:rsidRPr="00C65001">
              <w:t>Модернизация музейной и выставочной деятельности МБУК «Но</w:t>
            </w:r>
          </w:p>
          <w:p w:rsidR="00B44D4B" w:rsidRDefault="00B44D4B" w:rsidP="00E22603">
            <w:pPr>
              <w:pStyle w:val="ConsPlusCell"/>
              <w:jc w:val="both"/>
            </w:pPr>
            <w:r w:rsidRPr="00C65001">
              <w:t>воалтайский краеведческий музей имени Марусина В.Я.»</w:t>
            </w:r>
          </w:p>
          <w:p w:rsidR="00B44D4B" w:rsidRDefault="00B44D4B" w:rsidP="00E22603">
            <w:pPr>
              <w:pStyle w:val="ConsPlusCell"/>
              <w:jc w:val="both"/>
            </w:pPr>
          </w:p>
          <w:p w:rsidR="00B44D4B" w:rsidRDefault="00B44D4B" w:rsidP="00E22603">
            <w:pPr>
              <w:pStyle w:val="ConsPlusCell"/>
              <w:jc w:val="both"/>
            </w:pPr>
          </w:p>
          <w:p w:rsidR="00B44D4B" w:rsidRDefault="00B44D4B" w:rsidP="00E22603">
            <w:pPr>
              <w:pStyle w:val="ConsPlusCell"/>
              <w:jc w:val="both"/>
            </w:pPr>
          </w:p>
          <w:p w:rsidR="00B44D4B" w:rsidRPr="00C65001" w:rsidRDefault="00B44D4B" w:rsidP="00E22603">
            <w:pPr>
              <w:pStyle w:val="ConsPlusCell"/>
              <w:jc w:val="both"/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D4B" w:rsidRPr="00C65001" w:rsidRDefault="00B44D4B" w:rsidP="00E22603">
            <w:pPr>
              <w:pStyle w:val="ConsPlusCell"/>
              <w:jc w:val="both"/>
            </w:pPr>
            <w:r>
              <w:t>К</w:t>
            </w:r>
            <w:r w:rsidRPr="00C65001">
              <w:t>оличе</w:t>
            </w:r>
            <w:r>
              <w:t>ство</w:t>
            </w:r>
            <w:r w:rsidRPr="00C65001">
              <w:t xml:space="preserve"> посетителей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D4B" w:rsidRPr="00C65001" w:rsidRDefault="00B44D4B" w:rsidP="00E22603">
            <w:pPr>
              <w:pStyle w:val="ConsPlusCell"/>
              <w:jc w:val="center"/>
            </w:pPr>
            <w:r w:rsidRPr="00C65001">
              <w:t>чел.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D4B" w:rsidRPr="00117D13" w:rsidRDefault="00B44D4B" w:rsidP="00E22603">
            <w:pPr>
              <w:pStyle w:val="ConsPlusCell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5950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D4B" w:rsidRPr="00117D13" w:rsidRDefault="00B44D4B" w:rsidP="00E22603">
            <w:pPr>
              <w:pStyle w:val="ConsPlusCell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D4B" w:rsidRPr="00117D13" w:rsidRDefault="00B44D4B" w:rsidP="00E22603">
            <w:pPr>
              <w:pStyle w:val="ConsPlusCell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D4B" w:rsidRPr="00117D13" w:rsidRDefault="00B44D4B" w:rsidP="00E22603">
            <w:pPr>
              <w:pStyle w:val="ConsPlusCell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D4B" w:rsidRPr="00117D13" w:rsidRDefault="00B44D4B" w:rsidP="00E22603">
            <w:pPr>
              <w:pStyle w:val="ConsPlusCell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6150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D4B" w:rsidRPr="00C65001" w:rsidRDefault="00B44D4B" w:rsidP="00E22603">
            <w:pPr>
              <w:pStyle w:val="ConsPlusCell"/>
            </w:pPr>
            <w:r w:rsidRPr="00C65001">
              <w:t xml:space="preserve">Увеличение количества посетителей до </w:t>
            </w:r>
            <w:r>
              <w:t>6150</w:t>
            </w:r>
            <w:r w:rsidRPr="00C65001">
              <w:t xml:space="preserve"> человек в год, в т.ч. участники городских мероприятий и акций и посетители и передвижных выставок</w:t>
            </w:r>
          </w:p>
        </w:tc>
      </w:tr>
      <w:tr w:rsidR="00B44D4B" w:rsidRPr="00C65001">
        <w:trPr>
          <w:trHeight w:val="1313"/>
          <w:tblCellSpacing w:w="5" w:type="nil"/>
        </w:trPr>
        <w:tc>
          <w:tcPr>
            <w:tcW w:w="6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D4B" w:rsidRPr="00C65001" w:rsidRDefault="00B44D4B" w:rsidP="00E22603">
            <w:pPr>
              <w:pStyle w:val="ConsPlusCell"/>
            </w:pPr>
          </w:p>
        </w:tc>
        <w:tc>
          <w:tcPr>
            <w:tcW w:w="15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D4B" w:rsidRPr="00C65001" w:rsidRDefault="00B44D4B" w:rsidP="00E22603">
            <w:pPr>
              <w:pStyle w:val="ConsPlusCell"/>
              <w:jc w:val="both"/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D4B" w:rsidRPr="00C65001" w:rsidRDefault="00B44D4B" w:rsidP="00E22603">
            <w:pPr>
              <w:pStyle w:val="ConsPlusCell"/>
              <w:jc w:val="both"/>
            </w:pPr>
            <w:r>
              <w:t>К</w:t>
            </w:r>
            <w:r w:rsidRPr="00C65001">
              <w:t>оличеств</w:t>
            </w:r>
            <w:r>
              <w:t>о</w:t>
            </w:r>
            <w:r w:rsidRPr="00C65001">
              <w:t xml:space="preserve"> мероприятий (в т.ч. лекций, экскурсий)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D4B" w:rsidRPr="00C65001" w:rsidRDefault="00B44D4B" w:rsidP="00E22603">
            <w:pPr>
              <w:pStyle w:val="ConsPlusCell"/>
              <w:jc w:val="center"/>
            </w:pPr>
            <w:r w:rsidRPr="00C65001">
              <w:t>кол.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D4B" w:rsidRPr="00117D13" w:rsidRDefault="00B44D4B" w:rsidP="00E22603">
            <w:pPr>
              <w:pStyle w:val="ConsPlusCell"/>
              <w:rPr>
                <w:sz w:val="26"/>
                <w:szCs w:val="26"/>
              </w:rPr>
            </w:pPr>
            <w:r w:rsidRPr="00117D13">
              <w:rPr>
                <w:sz w:val="26"/>
                <w:szCs w:val="26"/>
              </w:rPr>
              <w:t>2</w:t>
            </w:r>
            <w:r>
              <w:rPr>
                <w:sz w:val="26"/>
                <w:szCs w:val="26"/>
              </w:rPr>
              <w:t>25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D4B" w:rsidRPr="00117D13" w:rsidRDefault="00B44D4B" w:rsidP="00E22603">
            <w:pPr>
              <w:pStyle w:val="ConsPlusCell"/>
              <w:jc w:val="center"/>
              <w:rPr>
                <w:sz w:val="26"/>
                <w:szCs w:val="26"/>
              </w:rPr>
            </w:pPr>
            <w:r w:rsidRPr="00117D13">
              <w:rPr>
                <w:sz w:val="26"/>
                <w:szCs w:val="26"/>
              </w:rPr>
              <w:t>225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D4B" w:rsidRPr="00117D13" w:rsidRDefault="00B44D4B" w:rsidP="00E22603">
            <w:pPr>
              <w:pStyle w:val="ConsPlusCell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D4B" w:rsidRPr="00117D13" w:rsidRDefault="00B44D4B" w:rsidP="00E22603">
            <w:pPr>
              <w:pStyle w:val="ConsPlusCell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235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D4B" w:rsidRPr="00117D13" w:rsidRDefault="00B44D4B" w:rsidP="00E22603">
            <w:pPr>
              <w:pStyle w:val="ConsPlusCell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240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D4B" w:rsidRPr="00C65001" w:rsidRDefault="00B44D4B" w:rsidP="00E22603">
            <w:pPr>
              <w:pStyle w:val="ConsPlusCell"/>
              <w:jc w:val="both"/>
            </w:pPr>
            <w:r w:rsidRPr="00C65001">
              <w:t>Увеличение количества меро</w:t>
            </w:r>
            <w:r>
              <w:t>приятий до 240</w:t>
            </w:r>
            <w:r w:rsidRPr="00C65001">
              <w:t xml:space="preserve"> в год</w:t>
            </w:r>
          </w:p>
        </w:tc>
      </w:tr>
      <w:tr w:rsidR="00B44D4B" w:rsidRPr="00C65001">
        <w:trPr>
          <w:trHeight w:val="483"/>
          <w:tblCellSpacing w:w="5" w:type="nil"/>
        </w:trPr>
        <w:tc>
          <w:tcPr>
            <w:tcW w:w="6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D4B" w:rsidRPr="00C65001" w:rsidRDefault="00B44D4B" w:rsidP="00E22603">
            <w:pPr>
              <w:pStyle w:val="ConsPlusCell"/>
            </w:pPr>
          </w:p>
        </w:tc>
        <w:tc>
          <w:tcPr>
            <w:tcW w:w="15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D4B" w:rsidRPr="00C65001" w:rsidRDefault="00B44D4B" w:rsidP="00E22603">
            <w:pPr>
              <w:pStyle w:val="ConsPlusCell"/>
              <w:jc w:val="both"/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D4B" w:rsidRPr="00C65001" w:rsidRDefault="00B44D4B" w:rsidP="00E22603">
            <w:pPr>
              <w:pStyle w:val="ConsPlusCell"/>
              <w:jc w:val="both"/>
            </w:pPr>
            <w:r w:rsidRPr="00C65001">
              <w:t>Пополнение общего фонда музея (в сравнении с предыдущим годом)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D4B" w:rsidRPr="00C65001" w:rsidRDefault="00B44D4B" w:rsidP="00E22603">
            <w:pPr>
              <w:pStyle w:val="ConsPlusCell"/>
              <w:jc w:val="center"/>
            </w:pPr>
            <w:r w:rsidRPr="00C65001"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D4B" w:rsidRPr="00117D13" w:rsidRDefault="00B44D4B" w:rsidP="00E22603">
            <w:pPr>
              <w:pStyle w:val="ConsPlusCell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D4B" w:rsidRPr="00117D13" w:rsidRDefault="00B44D4B" w:rsidP="00E22603">
            <w:pPr>
              <w:pStyle w:val="ConsPlusCell"/>
              <w:jc w:val="center"/>
              <w:rPr>
                <w:sz w:val="26"/>
                <w:szCs w:val="26"/>
              </w:rPr>
            </w:pPr>
            <w:r w:rsidRPr="00117D13">
              <w:rPr>
                <w:sz w:val="26"/>
                <w:szCs w:val="26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D4B" w:rsidRPr="00117D13" w:rsidRDefault="00B44D4B" w:rsidP="00E22603">
            <w:pPr>
              <w:pStyle w:val="ConsPlusCell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D4B" w:rsidRPr="00117D13" w:rsidRDefault="00B44D4B" w:rsidP="00E22603">
            <w:pPr>
              <w:pStyle w:val="ConsPlusCell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D4B" w:rsidRPr="00117D13" w:rsidRDefault="00B44D4B" w:rsidP="00E22603">
            <w:pPr>
              <w:pStyle w:val="ConsPlusCell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D4B" w:rsidRPr="00C65001" w:rsidRDefault="00B44D4B" w:rsidP="00E22603">
            <w:pPr>
              <w:pStyle w:val="ConsPlusCell"/>
              <w:jc w:val="both"/>
            </w:pPr>
            <w:r w:rsidRPr="00C65001">
              <w:t>Ежегодное пополнение общего фонда музея</w:t>
            </w:r>
          </w:p>
        </w:tc>
      </w:tr>
      <w:tr w:rsidR="00B44D4B" w:rsidRPr="00C65001">
        <w:trPr>
          <w:trHeight w:val="392"/>
          <w:tblCellSpacing w:w="5" w:type="nil"/>
        </w:trPr>
        <w:tc>
          <w:tcPr>
            <w:tcW w:w="6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D4B" w:rsidRPr="00C65001" w:rsidRDefault="00B44D4B" w:rsidP="00E22603">
            <w:pPr>
              <w:pStyle w:val="ConsPlusCell"/>
            </w:pPr>
          </w:p>
        </w:tc>
        <w:tc>
          <w:tcPr>
            <w:tcW w:w="15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D4B" w:rsidRPr="00C65001" w:rsidRDefault="00B44D4B" w:rsidP="00E22603">
            <w:pPr>
              <w:pStyle w:val="ConsPlusCell"/>
              <w:jc w:val="both"/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D4B" w:rsidRDefault="00B44D4B" w:rsidP="00E22603">
            <w:pPr>
              <w:pStyle w:val="ConsPlusCell"/>
            </w:pPr>
            <w:r>
              <w:t>Д</w:t>
            </w:r>
            <w:r w:rsidRPr="00C65001">
              <w:t>ол</w:t>
            </w:r>
            <w:r>
              <w:t>я</w:t>
            </w:r>
            <w:r w:rsidRPr="00C65001">
              <w:t xml:space="preserve"> представленных  (во всех формах) зрителю музейных предметов в общем количестве музейных предметов основного фонда</w:t>
            </w:r>
          </w:p>
          <w:p w:rsidR="00B44D4B" w:rsidRDefault="00B44D4B" w:rsidP="00E22603">
            <w:pPr>
              <w:pStyle w:val="ConsPlusCell"/>
            </w:pPr>
          </w:p>
          <w:p w:rsidR="00B44D4B" w:rsidRDefault="00B44D4B" w:rsidP="00E22603">
            <w:pPr>
              <w:pStyle w:val="ConsPlusCell"/>
            </w:pPr>
          </w:p>
          <w:p w:rsidR="00B44D4B" w:rsidRDefault="00B44D4B" w:rsidP="00E22603">
            <w:pPr>
              <w:pStyle w:val="ConsPlusCell"/>
            </w:pPr>
          </w:p>
          <w:p w:rsidR="00B44D4B" w:rsidRDefault="00B44D4B" w:rsidP="00E22603">
            <w:pPr>
              <w:pStyle w:val="ConsPlusCell"/>
            </w:pPr>
          </w:p>
          <w:p w:rsidR="00B44D4B" w:rsidRDefault="00B44D4B" w:rsidP="00E22603">
            <w:pPr>
              <w:pStyle w:val="ConsPlusCell"/>
            </w:pPr>
          </w:p>
          <w:p w:rsidR="00B44D4B" w:rsidRDefault="00B44D4B" w:rsidP="00E22603">
            <w:pPr>
              <w:pStyle w:val="ConsPlusCell"/>
            </w:pPr>
          </w:p>
          <w:p w:rsidR="00B44D4B" w:rsidRPr="00C65001" w:rsidRDefault="00B44D4B" w:rsidP="00E22603">
            <w:pPr>
              <w:pStyle w:val="ConsPlusCell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D4B" w:rsidRPr="00C65001" w:rsidRDefault="00B44D4B" w:rsidP="00E22603">
            <w:pPr>
              <w:pStyle w:val="ConsPlusCell"/>
            </w:pPr>
            <w:r w:rsidRPr="00C65001"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D4B" w:rsidRPr="00117D13" w:rsidRDefault="00B44D4B" w:rsidP="00E22603">
            <w:pPr>
              <w:pStyle w:val="ConsPlusCell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D4B" w:rsidRPr="00117D13" w:rsidRDefault="00B44D4B" w:rsidP="00E22603">
            <w:pPr>
              <w:pStyle w:val="ConsPlusCell"/>
              <w:rPr>
                <w:sz w:val="26"/>
                <w:szCs w:val="26"/>
              </w:rPr>
            </w:pPr>
            <w:r w:rsidRPr="00117D13">
              <w:rPr>
                <w:sz w:val="26"/>
                <w:szCs w:val="26"/>
              </w:rPr>
              <w:t>18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D4B" w:rsidRPr="00117D13" w:rsidRDefault="00B44D4B" w:rsidP="00E22603">
            <w:pPr>
              <w:pStyle w:val="ConsPlusCell"/>
              <w:rPr>
                <w:sz w:val="26"/>
                <w:szCs w:val="26"/>
              </w:rPr>
            </w:pPr>
            <w:r w:rsidRPr="00117D13">
              <w:rPr>
                <w:sz w:val="26"/>
                <w:szCs w:val="26"/>
              </w:rPr>
              <w:t>1</w:t>
            </w:r>
            <w:r>
              <w:rPr>
                <w:sz w:val="26"/>
                <w:szCs w:val="26"/>
              </w:rPr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D4B" w:rsidRPr="00117D13" w:rsidRDefault="00B44D4B" w:rsidP="00E22603">
            <w:pPr>
              <w:pStyle w:val="ConsPlusCell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D4B" w:rsidRPr="00117D13" w:rsidRDefault="00B44D4B" w:rsidP="00E22603">
            <w:pPr>
              <w:pStyle w:val="ConsPlusCell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D4B" w:rsidRPr="00C65001" w:rsidRDefault="00B44D4B" w:rsidP="00E22603">
            <w:pPr>
              <w:pStyle w:val="ConsPlusCell"/>
            </w:pPr>
            <w:r w:rsidRPr="00C65001">
              <w:t>Увеличение доли представленных  (во всех формах) зрителю музейных предметов в общем количестве музейных предметов ос</w:t>
            </w:r>
            <w:r>
              <w:t>новного фонда до 20</w:t>
            </w:r>
            <w:r w:rsidRPr="00C65001">
              <w:t>%</w:t>
            </w:r>
          </w:p>
        </w:tc>
      </w:tr>
      <w:tr w:rsidR="00B44D4B" w:rsidRPr="00C65001">
        <w:trPr>
          <w:trHeight w:val="1182"/>
          <w:tblCellSpacing w:w="5" w:type="nil"/>
        </w:trPr>
        <w:tc>
          <w:tcPr>
            <w:tcW w:w="6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44D4B" w:rsidRPr="00C65001" w:rsidRDefault="00B44D4B" w:rsidP="00E22603">
            <w:pPr>
              <w:pStyle w:val="ConsPlusCell"/>
              <w:jc w:val="center"/>
            </w:pPr>
            <w:r w:rsidRPr="00C65001">
              <w:t>4.</w:t>
            </w:r>
          </w:p>
        </w:tc>
        <w:tc>
          <w:tcPr>
            <w:tcW w:w="15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44D4B" w:rsidRPr="00C65001" w:rsidRDefault="00B44D4B" w:rsidP="00E22603">
            <w:pPr>
              <w:pStyle w:val="ConsPlusCell"/>
              <w:jc w:val="both"/>
            </w:pPr>
            <w:r w:rsidRPr="00C65001">
              <w:t>Организация художественного образования и интеграция культуры в образовательную деятельность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D4B" w:rsidRPr="00C65001" w:rsidRDefault="00B44D4B" w:rsidP="00E22603">
            <w:pPr>
              <w:pStyle w:val="ConsPlusCell"/>
              <w:jc w:val="both"/>
            </w:pPr>
            <w:r>
              <w:t>Доля</w:t>
            </w:r>
            <w:r w:rsidRPr="00C65001">
              <w:t xml:space="preserve"> учащихся в учреждениях дополнительного образования в общей численности детей школьного возраста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D4B" w:rsidRPr="00C65001" w:rsidRDefault="00B44D4B" w:rsidP="00E22603">
            <w:pPr>
              <w:pStyle w:val="ConsPlusCell"/>
              <w:jc w:val="center"/>
              <w:rPr>
                <w:lang w:val="en-US"/>
              </w:rPr>
            </w:pPr>
            <w:r w:rsidRPr="00C65001">
              <w:rPr>
                <w:lang w:val="en-US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D4B" w:rsidRPr="00117D13" w:rsidRDefault="00B44D4B" w:rsidP="00E22603">
            <w:pPr>
              <w:pStyle w:val="ConsPlusCell"/>
              <w:jc w:val="center"/>
              <w:rPr>
                <w:sz w:val="26"/>
                <w:szCs w:val="26"/>
              </w:rPr>
            </w:pPr>
            <w:r w:rsidRPr="00117D13">
              <w:rPr>
                <w:sz w:val="26"/>
                <w:szCs w:val="26"/>
              </w:rPr>
              <w:t>20,1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D4B" w:rsidRPr="00117D13" w:rsidRDefault="00B44D4B" w:rsidP="00E22603">
            <w:pPr>
              <w:pStyle w:val="ConsPlusCell"/>
              <w:jc w:val="center"/>
              <w:rPr>
                <w:sz w:val="26"/>
                <w:szCs w:val="26"/>
              </w:rPr>
            </w:pPr>
            <w:r w:rsidRPr="00117D13">
              <w:rPr>
                <w:sz w:val="26"/>
                <w:szCs w:val="26"/>
              </w:rPr>
              <w:t>20,2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D4B" w:rsidRPr="00117D13" w:rsidRDefault="00B44D4B" w:rsidP="00E22603">
            <w:pPr>
              <w:pStyle w:val="ConsPlusCell"/>
              <w:jc w:val="center"/>
              <w:rPr>
                <w:sz w:val="26"/>
                <w:szCs w:val="26"/>
              </w:rPr>
            </w:pPr>
            <w:r w:rsidRPr="00117D13">
              <w:rPr>
                <w:sz w:val="26"/>
                <w:szCs w:val="26"/>
              </w:rPr>
              <w:t>20,5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D4B" w:rsidRPr="00117D13" w:rsidRDefault="00B44D4B" w:rsidP="00E22603">
            <w:pPr>
              <w:pStyle w:val="ConsPlusCell"/>
              <w:jc w:val="center"/>
              <w:rPr>
                <w:sz w:val="26"/>
                <w:szCs w:val="26"/>
              </w:rPr>
            </w:pPr>
            <w:r w:rsidRPr="00117D13">
              <w:rPr>
                <w:sz w:val="26"/>
                <w:szCs w:val="26"/>
              </w:rPr>
              <w:t>20,7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D4B" w:rsidRPr="00117D13" w:rsidRDefault="00B44D4B" w:rsidP="00E22603">
            <w:pPr>
              <w:pStyle w:val="ConsPlusCell"/>
              <w:jc w:val="center"/>
              <w:rPr>
                <w:sz w:val="26"/>
                <w:szCs w:val="26"/>
              </w:rPr>
            </w:pPr>
            <w:r w:rsidRPr="00117D13">
              <w:rPr>
                <w:sz w:val="26"/>
                <w:szCs w:val="26"/>
              </w:rPr>
              <w:t>22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D4B" w:rsidRPr="00C65001" w:rsidRDefault="00B44D4B" w:rsidP="00E22603">
            <w:pPr>
              <w:pStyle w:val="ConsPlusCell"/>
            </w:pPr>
            <w:r w:rsidRPr="00C65001">
              <w:t>Увеличение доли до 22% учащихся в учреждениях дополнительного образования в общей численности детей школьного возраста</w:t>
            </w:r>
          </w:p>
        </w:tc>
      </w:tr>
      <w:tr w:rsidR="00B44D4B" w:rsidRPr="00C65001">
        <w:trPr>
          <w:trHeight w:val="1304"/>
          <w:tblCellSpacing w:w="5" w:type="nil"/>
        </w:trPr>
        <w:tc>
          <w:tcPr>
            <w:tcW w:w="6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D4B" w:rsidRPr="00C65001" w:rsidRDefault="00B44D4B" w:rsidP="00E22603">
            <w:pPr>
              <w:pStyle w:val="ConsPlusCell"/>
              <w:jc w:val="center"/>
            </w:pPr>
          </w:p>
        </w:tc>
        <w:tc>
          <w:tcPr>
            <w:tcW w:w="15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D4B" w:rsidRPr="00C65001" w:rsidRDefault="00B44D4B" w:rsidP="00E22603">
            <w:pPr>
              <w:pStyle w:val="ConsPlusCell"/>
              <w:jc w:val="both"/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D4B" w:rsidRPr="00C65001" w:rsidRDefault="00B44D4B" w:rsidP="00E22603">
            <w:pPr>
              <w:pStyle w:val="ConsPlusCell"/>
              <w:jc w:val="both"/>
            </w:pPr>
            <w:r>
              <w:t>Д</w:t>
            </w:r>
            <w:r w:rsidRPr="00C65001">
              <w:t>ол</w:t>
            </w:r>
            <w:r>
              <w:t>я</w:t>
            </w:r>
            <w:r w:rsidRPr="00C65001">
              <w:t xml:space="preserve"> лауреатов, дипломантов региональных, всероссийских и международных конкурсов от общего количества учащихся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D4B" w:rsidRPr="00C65001" w:rsidRDefault="00B44D4B" w:rsidP="00E22603">
            <w:pPr>
              <w:pStyle w:val="ConsPlusCell"/>
              <w:jc w:val="center"/>
              <w:rPr>
                <w:lang w:val="en-US"/>
              </w:rPr>
            </w:pPr>
            <w:r w:rsidRPr="00C65001">
              <w:rPr>
                <w:lang w:val="en-US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D4B" w:rsidRPr="00117D13" w:rsidRDefault="00B44D4B" w:rsidP="00E22603">
            <w:pPr>
              <w:pStyle w:val="ConsPlusCell"/>
              <w:jc w:val="center"/>
              <w:rPr>
                <w:sz w:val="26"/>
                <w:szCs w:val="26"/>
              </w:rPr>
            </w:pPr>
            <w:r w:rsidRPr="00117D13">
              <w:rPr>
                <w:sz w:val="26"/>
                <w:szCs w:val="26"/>
              </w:rPr>
              <w:t>17,8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D4B" w:rsidRPr="00117D13" w:rsidRDefault="00B44D4B" w:rsidP="00E22603">
            <w:pPr>
              <w:pStyle w:val="ConsPlusCell"/>
              <w:jc w:val="center"/>
              <w:rPr>
                <w:sz w:val="26"/>
                <w:szCs w:val="26"/>
              </w:rPr>
            </w:pPr>
            <w:r w:rsidRPr="00117D13">
              <w:rPr>
                <w:sz w:val="26"/>
                <w:szCs w:val="26"/>
              </w:rPr>
              <w:t>17,9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D4B" w:rsidRPr="00117D13" w:rsidRDefault="00B44D4B" w:rsidP="00E22603">
            <w:pPr>
              <w:pStyle w:val="ConsPlusCell"/>
              <w:jc w:val="center"/>
              <w:rPr>
                <w:sz w:val="26"/>
                <w:szCs w:val="26"/>
              </w:rPr>
            </w:pPr>
            <w:r w:rsidRPr="00117D13">
              <w:rPr>
                <w:sz w:val="26"/>
                <w:szCs w:val="26"/>
              </w:rPr>
              <w:t>18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D4B" w:rsidRPr="00117D13" w:rsidRDefault="00B44D4B" w:rsidP="00E22603">
            <w:pPr>
              <w:pStyle w:val="ConsPlusCell"/>
              <w:jc w:val="center"/>
              <w:rPr>
                <w:sz w:val="26"/>
                <w:szCs w:val="26"/>
              </w:rPr>
            </w:pPr>
            <w:r w:rsidRPr="00117D13">
              <w:rPr>
                <w:sz w:val="26"/>
                <w:szCs w:val="26"/>
              </w:rPr>
              <w:t>18,1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D4B" w:rsidRPr="00117D13" w:rsidRDefault="00B44D4B" w:rsidP="00E22603">
            <w:pPr>
              <w:pStyle w:val="ConsPlusCell"/>
              <w:jc w:val="center"/>
              <w:rPr>
                <w:sz w:val="26"/>
                <w:szCs w:val="26"/>
              </w:rPr>
            </w:pPr>
            <w:r w:rsidRPr="00117D13">
              <w:rPr>
                <w:sz w:val="26"/>
                <w:szCs w:val="26"/>
              </w:rPr>
              <w:t>18,2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D4B" w:rsidRPr="00C65001" w:rsidRDefault="00B44D4B" w:rsidP="00E22603">
            <w:pPr>
              <w:pStyle w:val="ConsPlusCell"/>
              <w:jc w:val="both"/>
            </w:pPr>
            <w:r w:rsidRPr="00C65001">
              <w:t>Увеличение доли лауреатов, дипломантов региональных, всероссийских и международных конкурсов от общего количества учащихся до 18,2%.</w:t>
            </w:r>
          </w:p>
        </w:tc>
      </w:tr>
      <w:tr w:rsidR="00B44D4B" w:rsidRPr="00C65001">
        <w:trPr>
          <w:tblCellSpacing w:w="5" w:type="nil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D4B" w:rsidRPr="00C65001" w:rsidRDefault="00B44D4B" w:rsidP="00E22603">
            <w:pPr>
              <w:pStyle w:val="ConsPlusCell"/>
              <w:jc w:val="center"/>
            </w:pPr>
            <w:r>
              <w:t>5.</w:t>
            </w: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D4B" w:rsidRPr="00C65001" w:rsidRDefault="00B44D4B" w:rsidP="00E22603">
            <w:pPr>
              <w:pStyle w:val="ConsPlusCell"/>
              <w:jc w:val="both"/>
            </w:pPr>
            <w:r w:rsidRPr="00C65001">
              <w:t>Сохранение объектов культурного наследия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D4B" w:rsidRPr="00C65001" w:rsidRDefault="00B44D4B" w:rsidP="00E22603">
            <w:pPr>
              <w:pStyle w:val="ConsPlusCell"/>
            </w:pPr>
            <w:r>
              <w:t>Д</w:t>
            </w:r>
            <w:r w:rsidRPr="00C65001">
              <w:t>ол</w:t>
            </w:r>
            <w:r>
              <w:t>я</w:t>
            </w:r>
            <w:r w:rsidRPr="00C65001">
              <w:t xml:space="preserve"> объектов культурного наследия, находящегося в удовлетворительном состоянии, в общем количестве объектов культурного наследия федерального, регионального и местного (муниципального) значения на территории </w:t>
            </w:r>
            <w:r>
              <w:t>города.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D4B" w:rsidRPr="00C65001" w:rsidRDefault="00B44D4B" w:rsidP="00E22603">
            <w:pPr>
              <w:pStyle w:val="ConsPlusCell"/>
              <w:jc w:val="center"/>
            </w:pPr>
            <w:r w:rsidRPr="00C65001"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D4B" w:rsidRPr="00117D13" w:rsidRDefault="00B44D4B" w:rsidP="00E22603">
            <w:pPr>
              <w:pStyle w:val="ConsPlusCell"/>
              <w:jc w:val="center"/>
              <w:rPr>
                <w:sz w:val="26"/>
                <w:szCs w:val="26"/>
              </w:rPr>
            </w:pPr>
            <w:r w:rsidRPr="00117D13">
              <w:rPr>
                <w:sz w:val="26"/>
                <w:szCs w:val="26"/>
              </w:rPr>
              <w:t>54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D4B" w:rsidRPr="00117D13" w:rsidRDefault="00B44D4B" w:rsidP="00E22603">
            <w:pPr>
              <w:pStyle w:val="ConsPlusCell"/>
              <w:jc w:val="center"/>
              <w:rPr>
                <w:sz w:val="26"/>
                <w:szCs w:val="26"/>
              </w:rPr>
            </w:pPr>
            <w:r w:rsidRPr="00117D13">
              <w:rPr>
                <w:sz w:val="26"/>
                <w:szCs w:val="26"/>
              </w:rPr>
              <w:t>55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D4B" w:rsidRPr="00117D13" w:rsidRDefault="00B44D4B" w:rsidP="00E22603">
            <w:pPr>
              <w:pStyle w:val="ConsPlusCell"/>
              <w:jc w:val="center"/>
              <w:rPr>
                <w:sz w:val="26"/>
                <w:szCs w:val="26"/>
              </w:rPr>
            </w:pPr>
            <w:r w:rsidRPr="00117D13">
              <w:rPr>
                <w:sz w:val="26"/>
                <w:szCs w:val="26"/>
              </w:rPr>
              <w:t>56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D4B" w:rsidRPr="00117D13" w:rsidRDefault="00B44D4B" w:rsidP="00E22603">
            <w:pPr>
              <w:pStyle w:val="ConsPlusCell"/>
              <w:jc w:val="center"/>
              <w:rPr>
                <w:sz w:val="26"/>
                <w:szCs w:val="26"/>
              </w:rPr>
            </w:pPr>
            <w:r w:rsidRPr="00117D13">
              <w:rPr>
                <w:sz w:val="26"/>
                <w:szCs w:val="26"/>
              </w:rPr>
              <w:t>57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D4B" w:rsidRPr="00117D13" w:rsidRDefault="00B44D4B" w:rsidP="00E22603">
            <w:pPr>
              <w:pStyle w:val="ConsPlusCell"/>
              <w:jc w:val="center"/>
              <w:rPr>
                <w:sz w:val="26"/>
                <w:szCs w:val="26"/>
              </w:rPr>
            </w:pPr>
            <w:r w:rsidRPr="00117D13">
              <w:rPr>
                <w:sz w:val="26"/>
                <w:szCs w:val="26"/>
              </w:rPr>
              <w:t>58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D4B" w:rsidRPr="00C65001" w:rsidRDefault="00B44D4B" w:rsidP="00E22603">
            <w:pPr>
              <w:pStyle w:val="ConsPlusCell"/>
              <w:jc w:val="center"/>
            </w:pPr>
            <w:r w:rsidRPr="00C65001">
              <w:t>Увеличение до 58% объектов культурного наследия, находящегося в удовлетворительном состоянии, в общем количестве объектов культурного наследия федерального, регионального и местного (муниципального) значения на территории г. Новоалтайска</w:t>
            </w:r>
          </w:p>
        </w:tc>
      </w:tr>
    </w:tbl>
    <w:p w:rsidR="00B44D4B" w:rsidRDefault="00B44D4B" w:rsidP="00A64F63">
      <w:pPr>
        <w:widowControl w:val="0"/>
        <w:autoSpaceDE w:val="0"/>
        <w:autoSpaceDN w:val="0"/>
        <w:adjustRightInd w:val="0"/>
        <w:jc w:val="center"/>
        <w:outlineLvl w:val="1"/>
        <w:rPr>
          <w:sz w:val="28"/>
          <w:szCs w:val="28"/>
        </w:rPr>
      </w:pPr>
    </w:p>
    <w:p w:rsidR="00B44D4B" w:rsidRDefault="00B44D4B" w:rsidP="00A64F63">
      <w:pPr>
        <w:widowControl w:val="0"/>
        <w:autoSpaceDE w:val="0"/>
        <w:autoSpaceDN w:val="0"/>
        <w:adjustRightInd w:val="0"/>
        <w:jc w:val="center"/>
        <w:outlineLvl w:val="1"/>
        <w:rPr>
          <w:sz w:val="28"/>
          <w:szCs w:val="28"/>
        </w:rPr>
      </w:pPr>
    </w:p>
    <w:p w:rsidR="00B44D4B" w:rsidRDefault="00B44D4B" w:rsidP="00A64F63">
      <w:pPr>
        <w:widowControl w:val="0"/>
        <w:autoSpaceDE w:val="0"/>
        <w:autoSpaceDN w:val="0"/>
        <w:adjustRightInd w:val="0"/>
        <w:jc w:val="center"/>
        <w:outlineLvl w:val="1"/>
        <w:rPr>
          <w:sz w:val="28"/>
          <w:szCs w:val="28"/>
        </w:rPr>
      </w:pPr>
    </w:p>
    <w:p w:rsidR="00B44D4B" w:rsidRDefault="00B44D4B" w:rsidP="00A64F63">
      <w:pPr>
        <w:widowControl w:val="0"/>
        <w:autoSpaceDE w:val="0"/>
        <w:autoSpaceDN w:val="0"/>
        <w:adjustRightInd w:val="0"/>
        <w:jc w:val="center"/>
        <w:outlineLvl w:val="1"/>
        <w:rPr>
          <w:sz w:val="28"/>
          <w:szCs w:val="28"/>
        </w:rPr>
      </w:pPr>
    </w:p>
    <w:p w:rsidR="00B44D4B" w:rsidRDefault="00B44D4B" w:rsidP="00A64F63">
      <w:pPr>
        <w:widowControl w:val="0"/>
        <w:autoSpaceDE w:val="0"/>
        <w:autoSpaceDN w:val="0"/>
        <w:adjustRightInd w:val="0"/>
        <w:jc w:val="center"/>
        <w:outlineLvl w:val="1"/>
        <w:rPr>
          <w:sz w:val="28"/>
          <w:szCs w:val="28"/>
        </w:rPr>
      </w:pPr>
    </w:p>
    <w:p w:rsidR="00B44D4B" w:rsidRPr="00C65001" w:rsidRDefault="00B44D4B" w:rsidP="00A64F63">
      <w:pPr>
        <w:widowControl w:val="0"/>
        <w:autoSpaceDE w:val="0"/>
        <w:autoSpaceDN w:val="0"/>
        <w:adjustRightInd w:val="0"/>
        <w:jc w:val="center"/>
        <w:outlineLvl w:val="1"/>
        <w:rPr>
          <w:sz w:val="28"/>
          <w:szCs w:val="28"/>
        </w:rPr>
      </w:pPr>
      <w:r w:rsidRPr="00C65001">
        <w:rPr>
          <w:sz w:val="28"/>
          <w:szCs w:val="28"/>
        </w:rPr>
        <w:t>6. Сводные финансовые затраты по направлениям</w:t>
      </w:r>
    </w:p>
    <w:p w:rsidR="00B44D4B" w:rsidRPr="00C65001" w:rsidRDefault="00B44D4B" w:rsidP="00A64F63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муниципальной </w:t>
      </w:r>
      <w:r w:rsidRPr="00C65001">
        <w:rPr>
          <w:sz w:val="28"/>
          <w:szCs w:val="28"/>
        </w:rPr>
        <w:t>программы города</w:t>
      </w:r>
    </w:p>
    <w:tbl>
      <w:tblPr>
        <w:tblW w:w="14884" w:type="dxa"/>
        <w:tblCellSpacing w:w="5" w:type="nil"/>
        <w:tblInd w:w="-73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2552"/>
        <w:gridCol w:w="1134"/>
        <w:gridCol w:w="850"/>
        <w:gridCol w:w="993"/>
        <w:gridCol w:w="3260"/>
        <w:gridCol w:w="1984"/>
        <w:gridCol w:w="1418"/>
        <w:gridCol w:w="2693"/>
      </w:tblGrid>
      <w:tr w:rsidR="00B44D4B" w:rsidRPr="00C65001">
        <w:trPr>
          <w:trHeight w:val="600"/>
          <w:tblCellSpacing w:w="5" w:type="nil"/>
        </w:trPr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44D4B" w:rsidRDefault="00B44D4B" w:rsidP="00E22603">
            <w:pPr>
              <w:pStyle w:val="ConsPlusCell"/>
              <w:jc w:val="center"/>
            </w:pPr>
            <w:r w:rsidRPr="00C65001">
              <w:t xml:space="preserve">Источники и </w:t>
            </w:r>
          </w:p>
          <w:p w:rsidR="00B44D4B" w:rsidRPr="00C65001" w:rsidRDefault="00B44D4B" w:rsidP="00E22603">
            <w:pPr>
              <w:pStyle w:val="ConsPlusCell"/>
              <w:jc w:val="center"/>
            </w:pPr>
            <w:r w:rsidRPr="00C65001">
              <w:t xml:space="preserve">направления </w:t>
            </w:r>
            <w:r w:rsidRPr="00C65001">
              <w:br/>
              <w:t xml:space="preserve"> расходов</w:t>
            </w:r>
          </w:p>
        </w:tc>
        <w:tc>
          <w:tcPr>
            <w:tcW w:w="963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D4B" w:rsidRPr="00C65001" w:rsidRDefault="00B44D4B" w:rsidP="00E22603">
            <w:pPr>
              <w:pStyle w:val="ConsPlusCell"/>
              <w:jc w:val="center"/>
            </w:pPr>
            <w:r w:rsidRPr="00C65001">
              <w:t xml:space="preserve">Финансовые затраты в ценах </w:t>
            </w:r>
            <w:r>
              <w:t>2013</w:t>
            </w:r>
            <w:r w:rsidRPr="00C65001">
              <w:t xml:space="preserve"> года </w:t>
            </w:r>
            <w:r w:rsidRPr="00C65001">
              <w:br/>
              <w:t>(тыс. рублей)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D4B" w:rsidRPr="00C65001" w:rsidRDefault="00B44D4B" w:rsidP="00E22603">
            <w:pPr>
              <w:pStyle w:val="ConsPlusCell"/>
              <w:jc w:val="center"/>
            </w:pPr>
            <w:r w:rsidRPr="00C65001">
              <w:t>Примечание</w:t>
            </w:r>
          </w:p>
        </w:tc>
      </w:tr>
      <w:tr w:rsidR="00B44D4B" w:rsidRPr="00C65001">
        <w:trPr>
          <w:trHeight w:val="400"/>
          <w:tblCellSpacing w:w="5" w:type="nil"/>
        </w:trPr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44D4B" w:rsidRPr="00C65001" w:rsidRDefault="00B44D4B" w:rsidP="00E22603">
            <w:pPr>
              <w:pStyle w:val="ConsPlusCell"/>
              <w:jc w:val="center"/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D4B" w:rsidRPr="00C65001" w:rsidRDefault="00B44D4B" w:rsidP="00E22603">
            <w:pPr>
              <w:pStyle w:val="ConsPlusCell"/>
              <w:jc w:val="center"/>
            </w:pPr>
            <w:r w:rsidRPr="00C65001">
              <w:t>Всего</w:t>
            </w:r>
          </w:p>
        </w:tc>
        <w:tc>
          <w:tcPr>
            <w:tcW w:w="8505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D4B" w:rsidRPr="00C65001" w:rsidRDefault="00B44D4B" w:rsidP="00E22603">
            <w:pPr>
              <w:pStyle w:val="ConsPlusCell"/>
              <w:jc w:val="center"/>
            </w:pPr>
            <w:r w:rsidRPr="00C65001">
              <w:t>В том числе по годам</w:t>
            </w:r>
          </w:p>
        </w:tc>
        <w:tc>
          <w:tcPr>
            <w:tcW w:w="26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D4B" w:rsidRPr="00C65001" w:rsidRDefault="00B44D4B" w:rsidP="00E22603">
            <w:pPr>
              <w:pStyle w:val="ConsPlusCell"/>
              <w:jc w:val="center"/>
            </w:pPr>
          </w:p>
        </w:tc>
      </w:tr>
      <w:tr w:rsidR="00B44D4B" w:rsidRPr="00C65001">
        <w:trPr>
          <w:trHeight w:val="400"/>
          <w:tblCellSpacing w:w="5" w:type="nil"/>
        </w:trPr>
        <w:tc>
          <w:tcPr>
            <w:tcW w:w="25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D4B" w:rsidRPr="00C65001" w:rsidRDefault="00B44D4B" w:rsidP="00E22603">
            <w:pPr>
              <w:pStyle w:val="ConsPlusCell"/>
              <w:jc w:val="center"/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D4B" w:rsidRPr="00C65001" w:rsidRDefault="00B44D4B" w:rsidP="00E22603">
            <w:pPr>
              <w:pStyle w:val="ConsPlusCell"/>
              <w:jc w:val="center"/>
            </w:pP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D4B" w:rsidRPr="00C65001" w:rsidRDefault="00B44D4B" w:rsidP="00E22603">
            <w:pPr>
              <w:pStyle w:val="ConsPlusCell"/>
              <w:jc w:val="center"/>
            </w:pPr>
            <w:r w:rsidRPr="00C65001">
              <w:t>2012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D4B" w:rsidRPr="00C65001" w:rsidRDefault="00B44D4B" w:rsidP="00E22603">
            <w:pPr>
              <w:pStyle w:val="ConsPlusCell"/>
              <w:jc w:val="center"/>
            </w:pPr>
            <w:r w:rsidRPr="00C65001">
              <w:t>2013</w:t>
            </w:r>
          </w:p>
        </w:tc>
        <w:tc>
          <w:tcPr>
            <w:tcW w:w="32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D4B" w:rsidRPr="00C65001" w:rsidRDefault="00B44D4B" w:rsidP="00E22603">
            <w:pPr>
              <w:pStyle w:val="ConsPlusCell"/>
              <w:jc w:val="center"/>
            </w:pPr>
            <w:r w:rsidRPr="00C65001">
              <w:t>2014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D4B" w:rsidRPr="00C65001" w:rsidRDefault="00B44D4B" w:rsidP="00E22603">
            <w:pPr>
              <w:pStyle w:val="ConsPlusCell"/>
              <w:jc w:val="center"/>
            </w:pPr>
            <w:r w:rsidRPr="00C65001">
              <w:t>2015</w:t>
            </w:r>
            <w:r w:rsidRPr="00C65001">
              <w:br/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D4B" w:rsidRPr="00C65001" w:rsidRDefault="00B44D4B" w:rsidP="00E22603">
            <w:pPr>
              <w:pStyle w:val="ConsPlusCell"/>
              <w:jc w:val="center"/>
            </w:pPr>
            <w:r w:rsidRPr="00C65001">
              <w:t>2016</w:t>
            </w:r>
          </w:p>
        </w:tc>
        <w:tc>
          <w:tcPr>
            <w:tcW w:w="26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D4B" w:rsidRPr="00C65001" w:rsidRDefault="00B44D4B" w:rsidP="00E22603">
            <w:pPr>
              <w:pStyle w:val="ConsPlusCell"/>
              <w:jc w:val="center"/>
            </w:pPr>
          </w:p>
        </w:tc>
      </w:tr>
      <w:tr w:rsidR="00B44D4B" w:rsidRPr="00C65001">
        <w:trPr>
          <w:tblCellSpacing w:w="5" w:type="nil"/>
        </w:trPr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D4B" w:rsidRPr="00C65001" w:rsidRDefault="00B44D4B" w:rsidP="00E22603">
            <w:pPr>
              <w:pStyle w:val="ConsPlusCell"/>
            </w:pPr>
            <w:r w:rsidRPr="00C65001">
              <w:t>Всего финансовых затрат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D4B" w:rsidRPr="00BA1C1B" w:rsidRDefault="00B44D4B" w:rsidP="00E22603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35075,0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D4B" w:rsidRPr="00BA1C1B" w:rsidRDefault="00B44D4B" w:rsidP="00E22603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1030,0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D4B" w:rsidRPr="00BA1C1B" w:rsidRDefault="00B44D4B" w:rsidP="00E22603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4017,0</w:t>
            </w:r>
          </w:p>
        </w:tc>
        <w:tc>
          <w:tcPr>
            <w:tcW w:w="32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D4B" w:rsidRPr="00BA1C1B" w:rsidRDefault="00B44D4B" w:rsidP="00E22603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3900,0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D4B" w:rsidRPr="00BA1C1B" w:rsidRDefault="00B44D4B" w:rsidP="00E22603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6885,0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D4B" w:rsidRPr="00BA1C1B" w:rsidRDefault="00B44D4B" w:rsidP="00E22603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24290,0</w:t>
            </w:r>
          </w:p>
        </w:tc>
        <w:tc>
          <w:tcPr>
            <w:tcW w:w="26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D4B" w:rsidRPr="00C65001" w:rsidRDefault="00B44D4B" w:rsidP="00E22603">
            <w:pPr>
              <w:pStyle w:val="ConsPlusCell"/>
              <w:jc w:val="center"/>
            </w:pPr>
          </w:p>
        </w:tc>
      </w:tr>
      <w:tr w:rsidR="00B44D4B" w:rsidRPr="00C65001">
        <w:trPr>
          <w:tblCellSpacing w:w="5" w:type="nil"/>
        </w:trPr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D4B" w:rsidRPr="00C65001" w:rsidRDefault="00B44D4B" w:rsidP="00E22603">
            <w:pPr>
              <w:pStyle w:val="ConsPlusCell"/>
            </w:pPr>
            <w:r w:rsidRPr="00C65001">
              <w:t xml:space="preserve">в том числе: 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D4B" w:rsidRPr="00BA1C1B" w:rsidRDefault="00B44D4B" w:rsidP="00E22603">
            <w:pPr>
              <w:pStyle w:val="ConsPlusCell"/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D4B" w:rsidRPr="00BA1C1B" w:rsidRDefault="00B44D4B" w:rsidP="00E22603">
            <w:pPr>
              <w:pStyle w:val="ConsPlusCell"/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D4B" w:rsidRPr="00BA1C1B" w:rsidRDefault="00B44D4B" w:rsidP="00E22603">
            <w:pPr>
              <w:pStyle w:val="ConsPlusCell"/>
              <w:jc w:val="center"/>
              <w:rPr>
                <w:sz w:val="24"/>
                <w:szCs w:val="24"/>
              </w:rPr>
            </w:pPr>
          </w:p>
        </w:tc>
        <w:tc>
          <w:tcPr>
            <w:tcW w:w="32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D4B" w:rsidRPr="00BA1C1B" w:rsidRDefault="00B44D4B" w:rsidP="00E22603">
            <w:pPr>
              <w:pStyle w:val="ConsPlusCell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D4B" w:rsidRPr="00BA1C1B" w:rsidRDefault="00B44D4B" w:rsidP="00E22603">
            <w:pPr>
              <w:pStyle w:val="ConsPlusCell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D4B" w:rsidRPr="00BA1C1B" w:rsidRDefault="00B44D4B" w:rsidP="00E22603">
            <w:pPr>
              <w:pStyle w:val="ConsPlusCell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D4B" w:rsidRPr="00C65001" w:rsidRDefault="00B44D4B" w:rsidP="00E22603">
            <w:pPr>
              <w:pStyle w:val="ConsPlusCell"/>
            </w:pPr>
          </w:p>
        </w:tc>
      </w:tr>
      <w:tr w:rsidR="00B44D4B" w:rsidRPr="00C65001">
        <w:trPr>
          <w:tblCellSpacing w:w="5" w:type="nil"/>
        </w:trPr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D4B" w:rsidRPr="00C65001" w:rsidRDefault="00B44D4B" w:rsidP="00E22603">
            <w:pPr>
              <w:pStyle w:val="ConsPlusCell"/>
            </w:pPr>
            <w:r w:rsidRPr="00C65001">
              <w:t>из бюджета городского округа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D4B" w:rsidRPr="00BA1C1B" w:rsidRDefault="00B44D4B" w:rsidP="00E22603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34275,0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D4B" w:rsidRPr="00C879CF" w:rsidRDefault="00B44D4B" w:rsidP="00E22603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1030,0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D4B" w:rsidRPr="00C879CF" w:rsidRDefault="00B44D4B" w:rsidP="00E22603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4017,0</w:t>
            </w:r>
          </w:p>
        </w:tc>
        <w:tc>
          <w:tcPr>
            <w:tcW w:w="32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D4B" w:rsidRPr="00C879CF" w:rsidRDefault="00B44D4B" w:rsidP="00E22603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3300,0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D4B" w:rsidRPr="00C879CF" w:rsidRDefault="00B44D4B" w:rsidP="00E22603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6785,0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D4B" w:rsidRPr="00C879CF" w:rsidRDefault="00B44D4B" w:rsidP="00E22603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24190,0</w:t>
            </w:r>
          </w:p>
        </w:tc>
        <w:tc>
          <w:tcPr>
            <w:tcW w:w="26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D4B" w:rsidRPr="00C65001" w:rsidRDefault="00B44D4B" w:rsidP="00E22603">
            <w:pPr>
              <w:pStyle w:val="ConsPlusCell"/>
            </w:pPr>
          </w:p>
        </w:tc>
      </w:tr>
      <w:tr w:rsidR="00B44D4B" w:rsidRPr="00C65001">
        <w:trPr>
          <w:tblCellSpacing w:w="5" w:type="nil"/>
        </w:trPr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D4B" w:rsidRPr="00C65001" w:rsidRDefault="00B44D4B" w:rsidP="00E22603">
            <w:pPr>
              <w:pStyle w:val="ConsPlusCell"/>
            </w:pPr>
            <w:r w:rsidRPr="00C65001">
              <w:t>из краевого бюджета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D4B" w:rsidRPr="00BA1C1B" w:rsidRDefault="00B44D4B" w:rsidP="00E22603">
            <w:pPr>
              <w:pStyle w:val="ConsPlusCell"/>
              <w:jc w:val="center"/>
              <w:rPr>
                <w:sz w:val="24"/>
                <w:szCs w:val="24"/>
              </w:rPr>
            </w:pPr>
            <w:r w:rsidRPr="00BA1C1B">
              <w:rPr>
                <w:sz w:val="24"/>
                <w:szCs w:val="24"/>
              </w:rPr>
              <w:t>500,0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D4B" w:rsidRPr="00C879CF" w:rsidRDefault="00B44D4B" w:rsidP="00E22603">
            <w:pPr>
              <w:pStyle w:val="ConsPlusCell"/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D4B" w:rsidRPr="00C879CF" w:rsidRDefault="00B44D4B" w:rsidP="00E22603">
            <w:pPr>
              <w:pStyle w:val="ConsPlusCell"/>
              <w:jc w:val="center"/>
              <w:rPr>
                <w:sz w:val="24"/>
                <w:szCs w:val="24"/>
              </w:rPr>
            </w:pPr>
          </w:p>
        </w:tc>
        <w:tc>
          <w:tcPr>
            <w:tcW w:w="32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D4B" w:rsidRPr="00C879CF" w:rsidRDefault="00B44D4B" w:rsidP="00E22603">
            <w:pPr>
              <w:pStyle w:val="ConsPlusCell"/>
              <w:jc w:val="center"/>
              <w:rPr>
                <w:sz w:val="24"/>
                <w:szCs w:val="24"/>
              </w:rPr>
            </w:pPr>
            <w:r w:rsidRPr="00C879CF">
              <w:rPr>
                <w:sz w:val="24"/>
                <w:szCs w:val="24"/>
              </w:rPr>
              <w:t>500,0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D4B" w:rsidRPr="00C879CF" w:rsidRDefault="00B44D4B" w:rsidP="00E22603">
            <w:pPr>
              <w:pStyle w:val="ConsPlusCell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D4B" w:rsidRPr="00C879CF" w:rsidRDefault="00B44D4B" w:rsidP="00E22603">
            <w:pPr>
              <w:pStyle w:val="ConsPlusCell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D4B" w:rsidRPr="00C65001" w:rsidRDefault="00B44D4B" w:rsidP="00E22603">
            <w:pPr>
              <w:pStyle w:val="ConsPlusCell"/>
            </w:pPr>
          </w:p>
        </w:tc>
      </w:tr>
      <w:tr w:rsidR="00B44D4B" w:rsidRPr="00C65001">
        <w:trPr>
          <w:tblCellSpacing w:w="5" w:type="nil"/>
        </w:trPr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D4B" w:rsidRPr="00C65001" w:rsidRDefault="00B44D4B" w:rsidP="00E22603">
            <w:pPr>
              <w:pStyle w:val="ConsPlusCell"/>
            </w:pPr>
            <w:r w:rsidRPr="00C65001">
              <w:t xml:space="preserve">из федерального бюджета  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D4B" w:rsidRPr="00BA1C1B" w:rsidRDefault="00B44D4B" w:rsidP="00E22603">
            <w:pPr>
              <w:pStyle w:val="ConsPlusCell"/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D4B" w:rsidRPr="00C879CF" w:rsidRDefault="00B44D4B" w:rsidP="00E22603">
            <w:pPr>
              <w:pStyle w:val="ConsPlusCell"/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D4B" w:rsidRPr="00C879CF" w:rsidRDefault="00B44D4B" w:rsidP="00E22603">
            <w:pPr>
              <w:pStyle w:val="ConsPlusCell"/>
              <w:jc w:val="center"/>
              <w:rPr>
                <w:sz w:val="24"/>
                <w:szCs w:val="24"/>
              </w:rPr>
            </w:pPr>
          </w:p>
        </w:tc>
        <w:tc>
          <w:tcPr>
            <w:tcW w:w="32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D4B" w:rsidRPr="00C879CF" w:rsidRDefault="00B44D4B" w:rsidP="00E22603">
            <w:pPr>
              <w:pStyle w:val="ConsPlusCell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D4B" w:rsidRPr="00C879CF" w:rsidRDefault="00B44D4B" w:rsidP="00E22603">
            <w:pPr>
              <w:pStyle w:val="ConsPlusCell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D4B" w:rsidRPr="00C879CF" w:rsidRDefault="00B44D4B" w:rsidP="00E22603">
            <w:pPr>
              <w:pStyle w:val="ConsPlusCell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D4B" w:rsidRPr="00C65001" w:rsidRDefault="00B44D4B" w:rsidP="00E22603">
            <w:pPr>
              <w:pStyle w:val="ConsPlusCell"/>
            </w:pPr>
          </w:p>
        </w:tc>
      </w:tr>
      <w:tr w:rsidR="00B44D4B" w:rsidRPr="00C65001">
        <w:trPr>
          <w:trHeight w:val="600"/>
          <w:tblCellSpacing w:w="5" w:type="nil"/>
        </w:trPr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D4B" w:rsidRPr="00C65001" w:rsidRDefault="00B44D4B" w:rsidP="00E22603">
            <w:pPr>
              <w:pStyle w:val="ConsPlusCell"/>
            </w:pPr>
            <w:r w:rsidRPr="00C65001">
              <w:t xml:space="preserve">из внебюджетных источников (указать, каких) 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D4B" w:rsidRPr="00BA1C1B" w:rsidRDefault="00B44D4B" w:rsidP="00E22603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  <w:r w:rsidRPr="00BA1C1B">
              <w:rPr>
                <w:sz w:val="24"/>
                <w:szCs w:val="24"/>
              </w:rPr>
              <w:t>0,0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D4B" w:rsidRPr="00C879CF" w:rsidRDefault="00B44D4B" w:rsidP="00E22603">
            <w:pPr>
              <w:pStyle w:val="ConsPlusCell"/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D4B" w:rsidRPr="00C879CF" w:rsidRDefault="00B44D4B" w:rsidP="00E22603">
            <w:pPr>
              <w:pStyle w:val="ConsPlusCell"/>
              <w:jc w:val="center"/>
              <w:rPr>
                <w:sz w:val="24"/>
                <w:szCs w:val="24"/>
              </w:rPr>
            </w:pPr>
          </w:p>
        </w:tc>
        <w:tc>
          <w:tcPr>
            <w:tcW w:w="32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D4B" w:rsidRPr="00C879CF" w:rsidRDefault="00B44D4B" w:rsidP="00E22603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  <w:r w:rsidRPr="00C879CF">
              <w:rPr>
                <w:sz w:val="24"/>
                <w:szCs w:val="24"/>
              </w:rPr>
              <w:t>0,0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D4B" w:rsidRPr="00C879CF" w:rsidRDefault="00B44D4B" w:rsidP="00E22603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  <w:r w:rsidRPr="00C879CF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D4B" w:rsidRPr="00C879CF" w:rsidRDefault="00B44D4B" w:rsidP="00E22603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  <w:r w:rsidRPr="00C879CF">
              <w:rPr>
                <w:sz w:val="24"/>
                <w:szCs w:val="24"/>
              </w:rPr>
              <w:t>0,0</w:t>
            </w:r>
          </w:p>
        </w:tc>
        <w:tc>
          <w:tcPr>
            <w:tcW w:w="26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D4B" w:rsidRPr="00BA1C1B" w:rsidRDefault="00B44D4B" w:rsidP="00E22603">
            <w:pPr>
              <w:pStyle w:val="ConsPlusCell"/>
              <w:rPr>
                <w:sz w:val="24"/>
                <w:szCs w:val="24"/>
              </w:rPr>
            </w:pPr>
            <w:r w:rsidRPr="00BA1C1B">
              <w:rPr>
                <w:sz w:val="24"/>
                <w:szCs w:val="24"/>
              </w:rPr>
              <w:t>Приносящая доход деятельность</w:t>
            </w:r>
          </w:p>
        </w:tc>
      </w:tr>
      <w:tr w:rsidR="00B44D4B" w:rsidRPr="00C65001">
        <w:trPr>
          <w:tblCellSpacing w:w="5" w:type="nil"/>
        </w:trPr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D4B" w:rsidRPr="00C65001" w:rsidRDefault="00B44D4B" w:rsidP="00E22603">
            <w:pPr>
              <w:pStyle w:val="ConsPlusCell"/>
            </w:pPr>
            <w:r w:rsidRPr="00C65001">
              <w:t>Капитальные вложения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D4B" w:rsidRPr="00BA1C1B" w:rsidRDefault="00B44D4B" w:rsidP="00E22603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24050,0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D4B" w:rsidRPr="007E467D" w:rsidRDefault="00B44D4B" w:rsidP="00E22603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500,0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D4B" w:rsidRPr="007E467D" w:rsidRDefault="00B44D4B" w:rsidP="00E22603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1200,0</w:t>
            </w:r>
          </w:p>
        </w:tc>
        <w:tc>
          <w:tcPr>
            <w:tcW w:w="32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D4B" w:rsidRPr="007E467D" w:rsidRDefault="00B44D4B" w:rsidP="00E22603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600,0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D4B" w:rsidRPr="007E467D" w:rsidRDefault="00B44D4B" w:rsidP="00E22603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3200,0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D4B" w:rsidRPr="007E467D" w:rsidRDefault="00B44D4B" w:rsidP="00E22603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20250,0</w:t>
            </w:r>
          </w:p>
        </w:tc>
        <w:tc>
          <w:tcPr>
            <w:tcW w:w="26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D4B" w:rsidRPr="00C65001" w:rsidRDefault="00B44D4B" w:rsidP="00E22603">
            <w:pPr>
              <w:pStyle w:val="ConsPlusCell"/>
            </w:pPr>
          </w:p>
        </w:tc>
      </w:tr>
      <w:tr w:rsidR="00B44D4B" w:rsidRPr="00C65001">
        <w:trPr>
          <w:tblCellSpacing w:w="5" w:type="nil"/>
        </w:trPr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D4B" w:rsidRPr="00C65001" w:rsidRDefault="00B44D4B" w:rsidP="00E22603">
            <w:pPr>
              <w:pStyle w:val="ConsPlusCell"/>
            </w:pPr>
            <w:r w:rsidRPr="00C65001">
              <w:t xml:space="preserve">в том числе: 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D4B" w:rsidRPr="00BA1C1B" w:rsidRDefault="00B44D4B" w:rsidP="00E22603">
            <w:pPr>
              <w:pStyle w:val="ConsPlusCell"/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D4B" w:rsidRPr="007E467D" w:rsidRDefault="00B44D4B" w:rsidP="00E22603">
            <w:pPr>
              <w:pStyle w:val="ConsPlusCell"/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D4B" w:rsidRPr="007E467D" w:rsidRDefault="00B44D4B" w:rsidP="00E22603">
            <w:pPr>
              <w:pStyle w:val="ConsPlusCell"/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32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D4B" w:rsidRPr="007E467D" w:rsidRDefault="00B44D4B" w:rsidP="00E22603">
            <w:pPr>
              <w:pStyle w:val="ConsPlusCell"/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D4B" w:rsidRPr="007E467D" w:rsidRDefault="00B44D4B" w:rsidP="00E22603">
            <w:pPr>
              <w:pStyle w:val="ConsPlusCell"/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D4B" w:rsidRPr="007E467D" w:rsidRDefault="00B44D4B" w:rsidP="00E22603">
            <w:pPr>
              <w:pStyle w:val="ConsPlusCell"/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26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D4B" w:rsidRPr="00C65001" w:rsidRDefault="00B44D4B" w:rsidP="00E22603">
            <w:pPr>
              <w:pStyle w:val="ConsPlusCell"/>
            </w:pPr>
          </w:p>
        </w:tc>
      </w:tr>
      <w:tr w:rsidR="00B44D4B" w:rsidRPr="00C65001">
        <w:trPr>
          <w:tblCellSpacing w:w="5" w:type="nil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D4B" w:rsidRPr="00C65001" w:rsidRDefault="00B44D4B" w:rsidP="00E22603">
            <w:pPr>
              <w:pStyle w:val="ConsPlusCell"/>
            </w:pPr>
            <w:r w:rsidRPr="00C65001">
              <w:t>из бюджета городского округа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D4B" w:rsidRPr="00BA1C1B" w:rsidRDefault="00B44D4B" w:rsidP="00E22603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24050,0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D4B" w:rsidRPr="007E467D" w:rsidRDefault="00B44D4B" w:rsidP="00E22603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D4B" w:rsidRPr="007E467D" w:rsidRDefault="00B44D4B" w:rsidP="00E22603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1200,0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D4B" w:rsidRPr="007E467D" w:rsidRDefault="00B44D4B" w:rsidP="00E22603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600,0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D4B" w:rsidRPr="007E467D" w:rsidRDefault="00B44D4B" w:rsidP="00E22603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3200,0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D4B" w:rsidRPr="007E467D" w:rsidRDefault="00B44D4B" w:rsidP="00E22603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20250,0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D4B" w:rsidRPr="00C65001" w:rsidRDefault="00B44D4B" w:rsidP="00E22603">
            <w:pPr>
              <w:pStyle w:val="ConsPlusCell"/>
            </w:pPr>
          </w:p>
        </w:tc>
      </w:tr>
      <w:tr w:rsidR="00B44D4B" w:rsidRPr="00C65001">
        <w:trPr>
          <w:tblCellSpacing w:w="5" w:type="nil"/>
        </w:trPr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D4B" w:rsidRPr="00C65001" w:rsidRDefault="00B44D4B" w:rsidP="00E22603">
            <w:pPr>
              <w:pStyle w:val="ConsPlusCell"/>
            </w:pPr>
            <w:r w:rsidRPr="00C65001">
              <w:t xml:space="preserve">из краевого бюджета 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D4B" w:rsidRPr="00BA1C1B" w:rsidRDefault="00B44D4B" w:rsidP="00E22603">
            <w:pPr>
              <w:pStyle w:val="ConsPlusCell"/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D4B" w:rsidRPr="00BA1C1B" w:rsidRDefault="00B44D4B" w:rsidP="00E22603">
            <w:pPr>
              <w:pStyle w:val="ConsPlusCell"/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D4B" w:rsidRPr="00BA1C1B" w:rsidRDefault="00B44D4B" w:rsidP="00E22603">
            <w:pPr>
              <w:pStyle w:val="ConsPlusCell"/>
              <w:jc w:val="center"/>
              <w:rPr>
                <w:sz w:val="24"/>
                <w:szCs w:val="24"/>
              </w:rPr>
            </w:pPr>
          </w:p>
        </w:tc>
        <w:tc>
          <w:tcPr>
            <w:tcW w:w="32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D4B" w:rsidRPr="00BA1C1B" w:rsidRDefault="00B44D4B" w:rsidP="00E22603">
            <w:pPr>
              <w:pStyle w:val="ConsPlusCell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D4B" w:rsidRPr="00BA1C1B" w:rsidRDefault="00B44D4B" w:rsidP="00E22603">
            <w:pPr>
              <w:pStyle w:val="ConsPlusCell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D4B" w:rsidRPr="00BA1C1B" w:rsidRDefault="00B44D4B" w:rsidP="00E22603">
            <w:pPr>
              <w:pStyle w:val="ConsPlusCell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D4B" w:rsidRPr="00C65001" w:rsidRDefault="00B44D4B" w:rsidP="00E22603">
            <w:pPr>
              <w:pStyle w:val="ConsPlusCell"/>
            </w:pPr>
          </w:p>
        </w:tc>
      </w:tr>
      <w:tr w:rsidR="00B44D4B" w:rsidRPr="00C65001">
        <w:trPr>
          <w:tblCellSpacing w:w="5" w:type="nil"/>
        </w:trPr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D4B" w:rsidRPr="00C65001" w:rsidRDefault="00B44D4B" w:rsidP="00E22603">
            <w:pPr>
              <w:pStyle w:val="ConsPlusCell"/>
            </w:pPr>
            <w:r w:rsidRPr="00C65001">
              <w:t>из федерального бюджета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D4B" w:rsidRPr="00BA1C1B" w:rsidRDefault="00B44D4B" w:rsidP="00E22603">
            <w:pPr>
              <w:pStyle w:val="ConsPlusCell"/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D4B" w:rsidRPr="00BA1C1B" w:rsidRDefault="00B44D4B" w:rsidP="00E22603">
            <w:pPr>
              <w:pStyle w:val="ConsPlusCell"/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D4B" w:rsidRPr="00BA1C1B" w:rsidRDefault="00B44D4B" w:rsidP="00E22603">
            <w:pPr>
              <w:pStyle w:val="ConsPlusCell"/>
              <w:jc w:val="center"/>
              <w:rPr>
                <w:sz w:val="24"/>
                <w:szCs w:val="24"/>
              </w:rPr>
            </w:pPr>
          </w:p>
        </w:tc>
        <w:tc>
          <w:tcPr>
            <w:tcW w:w="32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D4B" w:rsidRPr="00BA1C1B" w:rsidRDefault="00B44D4B" w:rsidP="00E22603">
            <w:pPr>
              <w:pStyle w:val="ConsPlusCell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D4B" w:rsidRPr="00BA1C1B" w:rsidRDefault="00B44D4B" w:rsidP="00E22603">
            <w:pPr>
              <w:pStyle w:val="ConsPlusCell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D4B" w:rsidRPr="00BA1C1B" w:rsidRDefault="00B44D4B" w:rsidP="00E22603">
            <w:pPr>
              <w:pStyle w:val="ConsPlusCell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D4B" w:rsidRPr="00C65001" w:rsidRDefault="00B44D4B" w:rsidP="00E22603">
            <w:pPr>
              <w:pStyle w:val="ConsPlusCell"/>
            </w:pPr>
          </w:p>
        </w:tc>
      </w:tr>
      <w:tr w:rsidR="00B44D4B" w:rsidRPr="00C65001">
        <w:trPr>
          <w:trHeight w:val="600"/>
          <w:tblCellSpacing w:w="5" w:type="nil"/>
        </w:trPr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D4B" w:rsidRPr="00C65001" w:rsidRDefault="00B44D4B" w:rsidP="00E22603">
            <w:pPr>
              <w:pStyle w:val="ConsPlusCell"/>
            </w:pPr>
            <w:r w:rsidRPr="00C65001">
              <w:t xml:space="preserve">из внебюджетных источников      (указать, каких) 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D4B" w:rsidRPr="00BA1C1B" w:rsidRDefault="00B44D4B" w:rsidP="00E22603">
            <w:pPr>
              <w:pStyle w:val="ConsPlusCell"/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D4B" w:rsidRPr="00BA1C1B" w:rsidRDefault="00B44D4B" w:rsidP="00E22603">
            <w:pPr>
              <w:pStyle w:val="ConsPlusCell"/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D4B" w:rsidRPr="00BA1C1B" w:rsidRDefault="00B44D4B" w:rsidP="00E22603">
            <w:pPr>
              <w:pStyle w:val="ConsPlusCell"/>
              <w:jc w:val="center"/>
              <w:rPr>
                <w:sz w:val="24"/>
                <w:szCs w:val="24"/>
              </w:rPr>
            </w:pPr>
          </w:p>
        </w:tc>
        <w:tc>
          <w:tcPr>
            <w:tcW w:w="32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D4B" w:rsidRPr="00BA1C1B" w:rsidRDefault="00B44D4B" w:rsidP="00E22603">
            <w:pPr>
              <w:pStyle w:val="ConsPlusCell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D4B" w:rsidRPr="00BA1C1B" w:rsidRDefault="00B44D4B" w:rsidP="00E22603">
            <w:pPr>
              <w:pStyle w:val="ConsPlusCell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D4B" w:rsidRPr="00BA1C1B" w:rsidRDefault="00B44D4B" w:rsidP="00E22603">
            <w:pPr>
              <w:pStyle w:val="ConsPlusCell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D4B" w:rsidRPr="00C65001" w:rsidRDefault="00B44D4B" w:rsidP="00E22603">
            <w:pPr>
              <w:pStyle w:val="ConsPlusCell"/>
            </w:pPr>
          </w:p>
        </w:tc>
      </w:tr>
      <w:tr w:rsidR="00B44D4B" w:rsidRPr="00C65001">
        <w:trPr>
          <w:tblCellSpacing w:w="5" w:type="nil"/>
        </w:trPr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D4B" w:rsidRPr="00C65001" w:rsidRDefault="00B44D4B" w:rsidP="00E22603">
            <w:pPr>
              <w:pStyle w:val="ConsPlusCell"/>
            </w:pPr>
            <w:r w:rsidRPr="00C65001">
              <w:t xml:space="preserve">Прочие расходы 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D4B" w:rsidRPr="00BA1C1B" w:rsidRDefault="00B44D4B" w:rsidP="00E22603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11025,0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D4B" w:rsidRPr="00BA1C1B" w:rsidRDefault="00B44D4B" w:rsidP="00E22603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530,0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D4B" w:rsidRPr="00BA1C1B" w:rsidRDefault="00B44D4B" w:rsidP="00E22603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2817,0</w:t>
            </w:r>
          </w:p>
        </w:tc>
        <w:tc>
          <w:tcPr>
            <w:tcW w:w="32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D4B" w:rsidRPr="00BA1C1B" w:rsidRDefault="00B44D4B" w:rsidP="00E22603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3300,0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D4B" w:rsidRPr="00BA1C1B" w:rsidRDefault="00B44D4B" w:rsidP="00E22603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3685,0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D4B" w:rsidRPr="00BA1C1B" w:rsidRDefault="00B44D4B" w:rsidP="00E22603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4040,0</w:t>
            </w:r>
          </w:p>
        </w:tc>
        <w:tc>
          <w:tcPr>
            <w:tcW w:w="26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D4B" w:rsidRPr="00C65001" w:rsidRDefault="00B44D4B" w:rsidP="00E22603">
            <w:pPr>
              <w:pStyle w:val="ConsPlusCell"/>
              <w:jc w:val="center"/>
            </w:pPr>
          </w:p>
        </w:tc>
      </w:tr>
      <w:tr w:rsidR="00B44D4B" w:rsidRPr="00C65001">
        <w:trPr>
          <w:tblCellSpacing w:w="5" w:type="nil"/>
        </w:trPr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D4B" w:rsidRPr="00C65001" w:rsidRDefault="00B44D4B" w:rsidP="00E22603">
            <w:pPr>
              <w:pStyle w:val="ConsPlusCell"/>
            </w:pPr>
            <w:r w:rsidRPr="00C65001">
              <w:t xml:space="preserve">в том числе: 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D4B" w:rsidRPr="00BA1C1B" w:rsidRDefault="00B44D4B" w:rsidP="00E22603">
            <w:pPr>
              <w:pStyle w:val="ConsPlusCell"/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D4B" w:rsidRPr="00BA1C1B" w:rsidRDefault="00B44D4B" w:rsidP="00E22603">
            <w:pPr>
              <w:pStyle w:val="ConsPlusCell"/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D4B" w:rsidRPr="00BA1C1B" w:rsidRDefault="00B44D4B" w:rsidP="00E22603">
            <w:pPr>
              <w:pStyle w:val="ConsPlusCell"/>
              <w:jc w:val="center"/>
              <w:rPr>
                <w:sz w:val="24"/>
                <w:szCs w:val="24"/>
              </w:rPr>
            </w:pPr>
          </w:p>
        </w:tc>
        <w:tc>
          <w:tcPr>
            <w:tcW w:w="32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D4B" w:rsidRPr="00BA1C1B" w:rsidRDefault="00B44D4B" w:rsidP="00E22603">
            <w:pPr>
              <w:pStyle w:val="ConsPlusCell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D4B" w:rsidRPr="00BA1C1B" w:rsidRDefault="00B44D4B" w:rsidP="00E22603">
            <w:pPr>
              <w:pStyle w:val="ConsPlusCell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D4B" w:rsidRPr="00BA1C1B" w:rsidRDefault="00B44D4B" w:rsidP="00E22603">
            <w:pPr>
              <w:pStyle w:val="ConsPlusCell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D4B" w:rsidRPr="00C65001" w:rsidRDefault="00B44D4B" w:rsidP="00E22603">
            <w:pPr>
              <w:pStyle w:val="ConsPlusCell"/>
            </w:pPr>
          </w:p>
        </w:tc>
      </w:tr>
      <w:tr w:rsidR="00B44D4B" w:rsidRPr="00C65001">
        <w:trPr>
          <w:tblCellSpacing w:w="5" w:type="nil"/>
        </w:trPr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D4B" w:rsidRPr="00C65001" w:rsidRDefault="00B44D4B" w:rsidP="00E22603">
            <w:pPr>
              <w:pStyle w:val="ConsPlusCell"/>
            </w:pPr>
            <w:r w:rsidRPr="00C65001">
              <w:t>из бюджета городского округа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D4B" w:rsidRPr="00BA1C1B" w:rsidRDefault="00B44D4B" w:rsidP="00E22603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10225,0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D4B" w:rsidRPr="00BA1C1B" w:rsidRDefault="00B44D4B" w:rsidP="00E22603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530,0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D4B" w:rsidRPr="00BA1C1B" w:rsidRDefault="00B44D4B" w:rsidP="00E22603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2817,0</w:t>
            </w:r>
          </w:p>
        </w:tc>
        <w:tc>
          <w:tcPr>
            <w:tcW w:w="32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D4B" w:rsidRPr="00BA1C1B" w:rsidRDefault="00B44D4B" w:rsidP="00E22603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2700,0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D4B" w:rsidRPr="00BA1C1B" w:rsidRDefault="00B44D4B" w:rsidP="00E22603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3585,0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D4B" w:rsidRPr="00BA1C1B" w:rsidRDefault="00B44D4B" w:rsidP="00E22603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3940,0</w:t>
            </w:r>
          </w:p>
        </w:tc>
        <w:tc>
          <w:tcPr>
            <w:tcW w:w="26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D4B" w:rsidRPr="00C65001" w:rsidRDefault="00B44D4B" w:rsidP="00E22603">
            <w:pPr>
              <w:pStyle w:val="ConsPlusCell"/>
            </w:pPr>
          </w:p>
        </w:tc>
      </w:tr>
      <w:tr w:rsidR="00B44D4B" w:rsidRPr="00C65001">
        <w:trPr>
          <w:tblCellSpacing w:w="5" w:type="nil"/>
        </w:trPr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D4B" w:rsidRPr="00C65001" w:rsidRDefault="00B44D4B" w:rsidP="00E22603">
            <w:pPr>
              <w:pStyle w:val="ConsPlusCell"/>
            </w:pPr>
            <w:r w:rsidRPr="00C65001">
              <w:t>из краевого бюджета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D4B" w:rsidRPr="00BA1C1B" w:rsidRDefault="00B44D4B" w:rsidP="00E22603">
            <w:pPr>
              <w:pStyle w:val="ConsPlusCell"/>
              <w:jc w:val="center"/>
              <w:rPr>
                <w:sz w:val="24"/>
                <w:szCs w:val="24"/>
              </w:rPr>
            </w:pPr>
            <w:r w:rsidRPr="00BA1C1B">
              <w:rPr>
                <w:sz w:val="24"/>
                <w:szCs w:val="24"/>
              </w:rPr>
              <w:t>500,0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D4B" w:rsidRPr="00BA1C1B" w:rsidRDefault="00B44D4B" w:rsidP="00E22603">
            <w:pPr>
              <w:pStyle w:val="ConsPlusCell"/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D4B" w:rsidRPr="00BA1C1B" w:rsidRDefault="00B44D4B" w:rsidP="00E22603">
            <w:pPr>
              <w:pStyle w:val="ConsPlusCell"/>
              <w:jc w:val="center"/>
              <w:rPr>
                <w:sz w:val="24"/>
                <w:szCs w:val="24"/>
              </w:rPr>
            </w:pPr>
          </w:p>
        </w:tc>
        <w:tc>
          <w:tcPr>
            <w:tcW w:w="32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D4B" w:rsidRPr="00BA1C1B" w:rsidRDefault="00B44D4B" w:rsidP="00E22603">
            <w:pPr>
              <w:pStyle w:val="ConsPlusCell"/>
              <w:jc w:val="center"/>
              <w:rPr>
                <w:sz w:val="24"/>
                <w:szCs w:val="24"/>
              </w:rPr>
            </w:pPr>
            <w:r w:rsidRPr="00BA1C1B">
              <w:rPr>
                <w:sz w:val="24"/>
                <w:szCs w:val="24"/>
              </w:rPr>
              <w:t>500,0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D4B" w:rsidRPr="00BA1C1B" w:rsidRDefault="00B44D4B" w:rsidP="00E22603">
            <w:pPr>
              <w:pStyle w:val="ConsPlusCell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D4B" w:rsidRPr="00BA1C1B" w:rsidRDefault="00B44D4B" w:rsidP="00E22603">
            <w:pPr>
              <w:pStyle w:val="ConsPlusCell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D4B" w:rsidRPr="00C65001" w:rsidRDefault="00B44D4B" w:rsidP="00E22603">
            <w:pPr>
              <w:pStyle w:val="ConsPlusCell"/>
            </w:pPr>
          </w:p>
        </w:tc>
      </w:tr>
      <w:tr w:rsidR="00B44D4B" w:rsidRPr="00C65001">
        <w:trPr>
          <w:tblCellSpacing w:w="5" w:type="nil"/>
        </w:trPr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D4B" w:rsidRPr="00C65001" w:rsidRDefault="00B44D4B" w:rsidP="00E22603">
            <w:pPr>
              <w:pStyle w:val="ConsPlusCell"/>
            </w:pPr>
            <w:r w:rsidRPr="00C65001">
              <w:t xml:space="preserve">из федерального бюджета  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D4B" w:rsidRPr="00BA1C1B" w:rsidRDefault="00B44D4B" w:rsidP="00E22603">
            <w:pPr>
              <w:pStyle w:val="ConsPlusCell"/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D4B" w:rsidRPr="00BA1C1B" w:rsidRDefault="00B44D4B" w:rsidP="00E22603">
            <w:pPr>
              <w:pStyle w:val="ConsPlusCell"/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D4B" w:rsidRPr="00BA1C1B" w:rsidRDefault="00B44D4B" w:rsidP="00E22603">
            <w:pPr>
              <w:pStyle w:val="ConsPlusCell"/>
              <w:jc w:val="center"/>
              <w:rPr>
                <w:sz w:val="24"/>
                <w:szCs w:val="24"/>
              </w:rPr>
            </w:pPr>
          </w:p>
        </w:tc>
        <w:tc>
          <w:tcPr>
            <w:tcW w:w="32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D4B" w:rsidRPr="00BA1C1B" w:rsidRDefault="00B44D4B" w:rsidP="00E22603">
            <w:pPr>
              <w:pStyle w:val="ConsPlusCell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D4B" w:rsidRPr="00BA1C1B" w:rsidRDefault="00B44D4B" w:rsidP="00E22603">
            <w:pPr>
              <w:pStyle w:val="ConsPlusCell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D4B" w:rsidRPr="00BA1C1B" w:rsidRDefault="00B44D4B" w:rsidP="00E22603">
            <w:pPr>
              <w:pStyle w:val="ConsPlusCell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D4B" w:rsidRPr="00C65001" w:rsidRDefault="00B44D4B" w:rsidP="00E22603">
            <w:pPr>
              <w:pStyle w:val="ConsPlusCell"/>
            </w:pPr>
          </w:p>
        </w:tc>
      </w:tr>
      <w:tr w:rsidR="00B44D4B" w:rsidRPr="00C65001">
        <w:trPr>
          <w:trHeight w:val="600"/>
          <w:tblCellSpacing w:w="5" w:type="nil"/>
        </w:trPr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D4B" w:rsidRPr="00C65001" w:rsidRDefault="00B44D4B" w:rsidP="00E22603">
            <w:pPr>
              <w:pStyle w:val="ConsPlusCell"/>
            </w:pPr>
            <w:r w:rsidRPr="00C65001">
              <w:t xml:space="preserve">из внебюджетных источников      (указать, каких) 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D4B" w:rsidRPr="00BA1C1B" w:rsidRDefault="00B44D4B" w:rsidP="00E22603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  <w:r w:rsidRPr="00BA1C1B">
              <w:rPr>
                <w:sz w:val="24"/>
                <w:szCs w:val="24"/>
              </w:rPr>
              <w:t>0,0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D4B" w:rsidRPr="00BA1C1B" w:rsidRDefault="00B44D4B" w:rsidP="00E22603">
            <w:pPr>
              <w:pStyle w:val="ConsPlusCell"/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D4B" w:rsidRPr="00BA1C1B" w:rsidRDefault="00B44D4B" w:rsidP="00E22603">
            <w:pPr>
              <w:pStyle w:val="ConsPlusCell"/>
              <w:jc w:val="center"/>
              <w:rPr>
                <w:sz w:val="24"/>
                <w:szCs w:val="24"/>
              </w:rPr>
            </w:pPr>
          </w:p>
        </w:tc>
        <w:tc>
          <w:tcPr>
            <w:tcW w:w="32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D4B" w:rsidRPr="00BA1C1B" w:rsidRDefault="00B44D4B" w:rsidP="00E22603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  <w:r w:rsidRPr="00BA1C1B">
              <w:rPr>
                <w:sz w:val="24"/>
                <w:szCs w:val="24"/>
              </w:rPr>
              <w:t>0,0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D4B" w:rsidRPr="00BA1C1B" w:rsidRDefault="00B44D4B" w:rsidP="00E22603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  <w:r w:rsidRPr="00BA1C1B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D4B" w:rsidRPr="00BA1C1B" w:rsidRDefault="00B44D4B" w:rsidP="00E22603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  <w:r w:rsidRPr="00BA1C1B">
              <w:rPr>
                <w:sz w:val="24"/>
                <w:szCs w:val="24"/>
              </w:rPr>
              <w:t>0,0</w:t>
            </w:r>
          </w:p>
        </w:tc>
        <w:tc>
          <w:tcPr>
            <w:tcW w:w="26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D4B" w:rsidRPr="00C65001" w:rsidRDefault="00B44D4B" w:rsidP="00E22603">
            <w:pPr>
              <w:pStyle w:val="ConsPlusCell"/>
            </w:pPr>
            <w:r w:rsidRPr="00BA1C1B">
              <w:rPr>
                <w:sz w:val="24"/>
                <w:szCs w:val="24"/>
              </w:rPr>
              <w:t>Приносящая доход деятельность</w:t>
            </w:r>
          </w:p>
        </w:tc>
      </w:tr>
    </w:tbl>
    <w:p w:rsidR="00B44D4B" w:rsidRPr="00C65001" w:rsidRDefault="00B44D4B" w:rsidP="00A64F63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B44D4B" w:rsidRPr="00C65001" w:rsidRDefault="00B44D4B" w:rsidP="00A64F63">
      <w:pPr>
        <w:widowControl w:val="0"/>
        <w:autoSpaceDE w:val="0"/>
        <w:autoSpaceDN w:val="0"/>
        <w:adjustRightInd w:val="0"/>
        <w:jc w:val="center"/>
        <w:outlineLvl w:val="1"/>
        <w:rPr>
          <w:sz w:val="28"/>
          <w:szCs w:val="28"/>
        </w:rPr>
      </w:pPr>
      <w:r w:rsidRPr="00C65001">
        <w:rPr>
          <w:sz w:val="28"/>
          <w:szCs w:val="28"/>
        </w:rPr>
        <w:t>7. Методика расчета значений индикаторов программы</w:t>
      </w:r>
    </w:p>
    <w:p w:rsidR="00B44D4B" w:rsidRPr="00C65001" w:rsidRDefault="00B44D4B" w:rsidP="00A64F63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tbl>
      <w:tblPr>
        <w:tblW w:w="14884" w:type="dxa"/>
        <w:tblCellSpacing w:w="5" w:type="nil"/>
        <w:tblInd w:w="-73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840"/>
        <w:gridCol w:w="3696"/>
        <w:gridCol w:w="3828"/>
        <w:gridCol w:w="6520"/>
      </w:tblGrid>
      <w:tr w:rsidR="00B44D4B" w:rsidRPr="00C65001">
        <w:trPr>
          <w:trHeight w:val="800"/>
          <w:tblCellSpacing w:w="5" w:type="nil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D4B" w:rsidRPr="00C65001" w:rsidRDefault="00B44D4B" w:rsidP="00E22603">
            <w:pPr>
              <w:pStyle w:val="ConsPlusCell"/>
              <w:jc w:val="center"/>
            </w:pPr>
            <w:r w:rsidRPr="00C65001">
              <w:t>N п/п</w:t>
            </w:r>
          </w:p>
        </w:tc>
        <w:tc>
          <w:tcPr>
            <w:tcW w:w="3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D4B" w:rsidRPr="00C65001" w:rsidRDefault="00B44D4B" w:rsidP="00E22603">
            <w:pPr>
              <w:pStyle w:val="ConsPlusCell"/>
              <w:jc w:val="center"/>
            </w:pPr>
            <w:r w:rsidRPr="00C65001">
              <w:t>Наименование</w:t>
            </w:r>
            <w:r w:rsidRPr="00C65001">
              <w:br/>
              <w:t xml:space="preserve">индикатора </w:t>
            </w:r>
            <w:r w:rsidRPr="00C65001">
              <w:br/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D4B" w:rsidRPr="00C65001" w:rsidRDefault="00B44D4B" w:rsidP="00E22603">
            <w:pPr>
              <w:pStyle w:val="ConsPlusCell"/>
              <w:jc w:val="center"/>
            </w:pPr>
            <w:r w:rsidRPr="00C65001">
              <w:t xml:space="preserve">Формула для </w:t>
            </w:r>
            <w:r w:rsidRPr="00C65001">
              <w:br/>
              <w:t>расчета значений</w:t>
            </w:r>
            <w:r w:rsidRPr="00C65001">
              <w:br/>
              <w:t>индикаторов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D4B" w:rsidRPr="00C65001" w:rsidRDefault="00B44D4B" w:rsidP="00E22603">
            <w:pPr>
              <w:pStyle w:val="ConsPlusCell"/>
              <w:jc w:val="center"/>
            </w:pPr>
            <w:r w:rsidRPr="00C65001">
              <w:t>Описание методики расчета значения</w:t>
            </w:r>
            <w:r w:rsidRPr="00C65001">
              <w:br/>
              <w:t xml:space="preserve">индикатора, наименование источников, </w:t>
            </w:r>
            <w:r w:rsidRPr="00C65001">
              <w:br/>
              <w:t>в которых содержится значение индикатора</w:t>
            </w:r>
          </w:p>
        </w:tc>
      </w:tr>
      <w:tr w:rsidR="00B44D4B" w:rsidRPr="00C65001">
        <w:trPr>
          <w:trHeight w:val="1692"/>
          <w:tblCellSpacing w:w="5" w:type="nil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D4B" w:rsidRPr="00C65001" w:rsidRDefault="00B44D4B" w:rsidP="00A64F63">
            <w:pPr>
              <w:pStyle w:val="ConsPlusCell"/>
              <w:numPr>
                <w:ilvl w:val="0"/>
                <w:numId w:val="15"/>
              </w:numPr>
              <w:jc w:val="center"/>
            </w:pPr>
          </w:p>
        </w:tc>
        <w:tc>
          <w:tcPr>
            <w:tcW w:w="3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D4B" w:rsidRPr="00C65001" w:rsidRDefault="00B44D4B" w:rsidP="00E22603">
            <w:pPr>
              <w:pStyle w:val="ConsPlusCell"/>
            </w:pPr>
            <w:r>
              <w:t>К</w:t>
            </w:r>
            <w:r w:rsidRPr="00C65001">
              <w:t>оличе</w:t>
            </w:r>
            <w:r>
              <w:t>ство</w:t>
            </w:r>
            <w:r w:rsidRPr="00C65001">
              <w:t xml:space="preserve"> клубных формирований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D4B" w:rsidRPr="00C65001" w:rsidRDefault="00B44D4B" w:rsidP="00E22603">
            <w:pPr>
              <w:pStyle w:val="ConsPlusCell"/>
              <w:jc w:val="center"/>
            </w:pPr>
            <w:r w:rsidRPr="00C65001">
              <w:t>-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D4B" w:rsidRPr="00C65001" w:rsidRDefault="00B44D4B" w:rsidP="00E22603">
            <w:pPr>
              <w:pStyle w:val="ConsPlusCell"/>
            </w:pPr>
            <w:r w:rsidRPr="00C65001">
              <w:rPr>
                <w:snapToGrid w:val="0"/>
              </w:rPr>
              <w:t>Значение гр.3 стр. 02 стат. формы № 7-нк (гр. 15 стр. 01 Свода годовых сведений об учреждениях культурно-досугового типа)</w:t>
            </w:r>
          </w:p>
        </w:tc>
      </w:tr>
      <w:tr w:rsidR="00B44D4B" w:rsidRPr="00C65001">
        <w:trPr>
          <w:trHeight w:val="1986"/>
          <w:tblCellSpacing w:w="5" w:type="nil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D4B" w:rsidRPr="00C65001" w:rsidRDefault="00B44D4B" w:rsidP="00A64F63">
            <w:pPr>
              <w:pStyle w:val="ConsPlusCell"/>
              <w:numPr>
                <w:ilvl w:val="0"/>
                <w:numId w:val="15"/>
              </w:numPr>
              <w:jc w:val="center"/>
            </w:pPr>
          </w:p>
        </w:tc>
        <w:tc>
          <w:tcPr>
            <w:tcW w:w="3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D4B" w:rsidRPr="00C65001" w:rsidRDefault="00B44D4B" w:rsidP="00E22603">
            <w:pPr>
              <w:pStyle w:val="ConsPlusCell"/>
              <w:jc w:val="both"/>
            </w:pPr>
            <w:r>
              <w:t>К</w:t>
            </w:r>
            <w:r w:rsidRPr="00C65001">
              <w:t>оли</w:t>
            </w:r>
            <w:r>
              <w:t>чество</w:t>
            </w:r>
            <w:r w:rsidRPr="00C65001">
              <w:t xml:space="preserve"> участников клубных формирований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D4B" w:rsidRPr="00C65001" w:rsidRDefault="00B44D4B" w:rsidP="00E22603">
            <w:pPr>
              <w:pStyle w:val="ConsPlusCell"/>
              <w:jc w:val="center"/>
            </w:pPr>
            <w:r w:rsidRPr="00C65001">
              <w:t>-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D4B" w:rsidRPr="00C65001" w:rsidRDefault="00B44D4B" w:rsidP="00E22603">
            <w:pPr>
              <w:pStyle w:val="ConsPlusCell"/>
            </w:pPr>
            <w:r w:rsidRPr="00C65001">
              <w:rPr>
                <w:snapToGrid w:val="0"/>
              </w:rPr>
              <w:t>Значение гр.3 стр. 02 стат. формы № 7-нк (гр. 32 стр. 01 Свода годовых сведений об учреждениях культурно-досугового типа)</w:t>
            </w:r>
          </w:p>
        </w:tc>
      </w:tr>
      <w:tr w:rsidR="00B44D4B" w:rsidRPr="00C65001">
        <w:trPr>
          <w:trHeight w:val="1833"/>
          <w:tblCellSpacing w:w="5" w:type="nil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D4B" w:rsidRPr="00C65001" w:rsidRDefault="00B44D4B" w:rsidP="00A64F63">
            <w:pPr>
              <w:pStyle w:val="ConsPlusCell"/>
              <w:numPr>
                <w:ilvl w:val="0"/>
                <w:numId w:val="15"/>
              </w:numPr>
              <w:jc w:val="center"/>
            </w:pPr>
          </w:p>
        </w:tc>
        <w:tc>
          <w:tcPr>
            <w:tcW w:w="3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D4B" w:rsidRPr="00C65001" w:rsidRDefault="00B44D4B" w:rsidP="00E22603">
            <w:pPr>
              <w:pStyle w:val="ConsPlusCell"/>
              <w:jc w:val="both"/>
            </w:pPr>
            <w:r>
              <w:t>К</w:t>
            </w:r>
            <w:r w:rsidRPr="00C65001">
              <w:t>оличеств</w:t>
            </w:r>
            <w:r>
              <w:t>о</w:t>
            </w:r>
            <w:r w:rsidRPr="00C65001">
              <w:t xml:space="preserve"> мероприятий куль</w:t>
            </w:r>
            <w:r>
              <w:t>турно-досугов</w:t>
            </w:r>
            <w:r w:rsidRPr="00C65001">
              <w:t>о</w:t>
            </w:r>
            <w:r>
              <w:t>го</w:t>
            </w:r>
            <w:r w:rsidRPr="00C65001">
              <w:t xml:space="preserve"> типа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D4B" w:rsidRPr="00C65001" w:rsidRDefault="00B44D4B" w:rsidP="00E22603">
            <w:pPr>
              <w:pStyle w:val="ConsPlusCell"/>
              <w:jc w:val="center"/>
            </w:pPr>
            <w:r w:rsidRPr="00C65001">
              <w:t>-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D4B" w:rsidRPr="00C65001" w:rsidRDefault="00B44D4B" w:rsidP="00E22603">
            <w:pPr>
              <w:pStyle w:val="ConsPlusCell"/>
            </w:pPr>
            <w:r w:rsidRPr="00C65001">
              <w:rPr>
                <w:snapToGrid w:val="0"/>
              </w:rPr>
              <w:t>Значение гр.3 стр. 02 стат. формы № 7-нк (гр. 43 стр. 01 Свода годовых сведений об учреждениях культурно-досугового типа)</w:t>
            </w:r>
          </w:p>
        </w:tc>
      </w:tr>
      <w:tr w:rsidR="00B44D4B" w:rsidRPr="00C65001">
        <w:trPr>
          <w:trHeight w:val="4662"/>
          <w:tblCellSpacing w:w="5" w:type="nil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D4B" w:rsidRPr="00C65001" w:rsidRDefault="00B44D4B" w:rsidP="00A64F63">
            <w:pPr>
              <w:pStyle w:val="ConsPlusCell"/>
              <w:numPr>
                <w:ilvl w:val="0"/>
                <w:numId w:val="15"/>
              </w:numPr>
              <w:jc w:val="center"/>
            </w:pPr>
          </w:p>
        </w:tc>
        <w:tc>
          <w:tcPr>
            <w:tcW w:w="3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D4B" w:rsidRPr="00C65001" w:rsidRDefault="00B44D4B" w:rsidP="00E22603">
            <w:pPr>
              <w:pStyle w:val="ConsPlusCell"/>
              <w:jc w:val="both"/>
            </w:pPr>
            <w:r>
              <w:t>Доля</w:t>
            </w:r>
            <w:r w:rsidRPr="00C65001">
              <w:t xml:space="preserve"> населения, участвующего в платных культурно-досуговых мероприятиях 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D4B" w:rsidRPr="0087680B" w:rsidRDefault="00B44D4B" w:rsidP="00E22603">
            <w:pPr>
              <w:pStyle w:val="ConsPlusCell"/>
              <w:rPr>
                <w:sz w:val="24"/>
                <w:szCs w:val="24"/>
              </w:rPr>
            </w:pPr>
            <w:r w:rsidRPr="0087680B">
              <w:rPr>
                <w:sz w:val="24"/>
                <w:szCs w:val="24"/>
                <w:u w:val="single"/>
              </w:rPr>
              <w:t xml:space="preserve">КНУвПКДМ </w:t>
            </w:r>
            <w:r w:rsidRPr="0087680B">
              <w:rPr>
                <w:sz w:val="24"/>
                <w:szCs w:val="24"/>
              </w:rPr>
              <w:t xml:space="preserve">ₓ </w:t>
            </w:r>
            <w:r w:rsidRPr="0087680B">
              <w:rPr>
                <w:sz w:val="20"/>
                <w:szCs w:val="20"/>
              </w:rPr>
              <w:t>100%</w:t>
            </w:r>
          </w:p>
          <w:p w:rsidR="00B44D4B" w:rsidRPr="00C65001" w:rsidRDefault="00B44D4B" w:rsidP="00E22603">
            <w:pPr>
              <w:pStyle w:val="ConsPlusCell"/>
            </w:pPr>
            <w:r w:rsidRPr="0087680B">
              <w:rPr>
                <w:sz w:val="24"/>
                <w:szCs w:val="24"/>
              </w:rPr>
              <w:t xml:space="preserve">       КЖН</w:t>
            </w:r>
            <w:r>
              <w:t xml:space="preserve">          </w:t>
            </w:r>
            <w:r w:rsidRPr="00C65001">
              <w:t xml:space="preserve"> где КНУвПКДМ – количество населения, участвующего в платных куль</w:t>
            </w:r>
            <w:r>
              <w:t>турно-д</w:t>
            </w:r>
            <w:r w:rsidRPr="00C65001">
              <w:t>осуговых мероприятиях, КЖН – количество жителей г. Новоалтайска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D4B" w:rsidRPr="00C65001" w:rsidRDefault="00B44D4B" w:rsidP="00E22603">
            <w:pPr>
              <w:jc w:val="both"/>
              <w:rPr>
                <w:snapToGrid w:val="0"/>
                <w:sz w:val="28"/>
                <w:szCs w:val="28"/>
              </w:rPr>
            </w:pPr>
            <w:r w:rsidRPr="00C65001">
              <w:rPr>
                <w:snapToGrid w:val="0"/>
                <w:sz w:val="28"/>
                <w:szCs w:val="28"/>
              </w:rPr>
              <w:t>Для расчета показателя применять единообразные значения в тыс. с точностью до 0,1, в том числе: значение гр. 3 стр. 06 стат.формы № 7-нк (гр. 100 стр. 01 Свода годовых сведений об учреждениях культурно-досугового типа)</w:t>
            </w:r>
          </w:p>
          <w:p w:rsidR="00B44D4B" w:rsidRPr="00C65001" w:rsidRDefault="00B44D4B" w:rsidP="00E22603">
            <w:pPr>
              <w:jc w:val="both"/>
              <w:rPr>
                <w:snapToGrid w:val="0"/>
                <w:sz w:val="28"/>
                <w:szCs w:val="28"/>
              </w:rPr>
            </w:pPr>
          </w:p>
          <w:p w:rsidR="00B44D4B" w:rsidRPr="00C65001" w:rsidRDefault="00B44D4B" w:rsidP="00E22603">
            <w:pPr>
              <w:pStyle w:val="ConsPlusCell"/>
            </w:pPr>
          </w:p>
        </w:tc>
      </w:tr>
      <w:tr w:rsidR="00B44D4B" w:rsidRPr="00C65001">
        <w:trPr>
          <w:tblCellSpacing w:w="5" w:type="nil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D4B" w:rsidRPr="00C65001" w:rsidRDefault="00B44D4B" w:rsidP="00A64F63">
            <w:pPr>
              <w:pStyle w:val="ConsPlusCell"/>
              <w:numPr>
                <w:ilvl w:val="0"/>
                <w:numId w:val="15"/>
              </w:numPr>
              <w:jc w:val="center"/>
            </w:pPr>
          </w:p>
        </w:tc>
        <w:tc>
          <w:tcPr>
            <w:tcW w:w="3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D4B" w:rsidRPr="00C65001" w:rsidRDefault="00B44D4B" w:rsidP="00E22603">
            <w:pPr>
              <w:pStyle w:val="ConsPlusCell"/>
            </w:pPr>
            <w:r>
              <w:t>Д</w:t>
            </w:r>
            <w:r w:rsidRPr="00C65001">
              <w:t>ол</w:t>
            </w:r>
            <w:r>
              <w:t>я</w:t>
            </w:r>
            <w:r w:rsidRPr="00C65001">
              <w:t xml:space="preserve"> новых поступлений в общем объеме библиотечного фонда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D4B" w:rsidRPr="00C65001" w:rsidRDefault="00B44D4B" w:rsidP="00E22603">
            <w:pPr>
              <w:pStyle w:val="ConsPlusCell"/>
            </w:pPr>
            <w:r w:rsidRPr="0087680B">
              <w:rPr>
                <w:position w:val="-44"/>
              </w:rPr>
              <w:object w:dxaOrig="1500" w:dyaOrig="980">
                <v:shape id="_x0000_i1026" type="#_x0000_t75" style="width:75pt;height:48.75pt" o:ole="">
                  <v:imagedata r:id="rId19" o:title=""/>
                </v:shape>
                <o:OLEObject Type="Embed" ProgID="Equation.3" ShapeID="_x0000_i1026" DrawAspect="Content" ObjectID="_1448109807" r:id="rId20"/>
              </w:object>
            </w:r>
            <w:r w:rsidRPr="00C65001">
              <w:t xml:space="preserve">, где ДНП – доля новых поступлений, ОББФ – общий объём библиотечных фондов 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D4B" w:rsidRPr="00C65001" w:rsidRDefault="00B44D4B" w:rsidP="00E22603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C65001">
              <w:rPr>
                <w:sz w:val="28"/>
                <w:szCs w:val="28"/>
              </w:rPr>
              <w:t>Источником указанных данных является ведомственная статистика.</w:t>
            </w:r>
          </w:p>
          <w:p w:rsidR="00B44D4B" w:rsidRPr="00C65001" w:rsidRDefault="00B44D4B" w:rsidP="00E22603">
            <w:pPr>
              <w:pStyle w:val="ConsPlusCell"/>
              <w:rPr>
                <w:color w:val="FF0000"/>
              </w:rPr>
            </w:pPr>
          </w:p>
        </w:tc>
      </w:tr>
      <w:tr w:rsidR="00B44D4B" w:rsidRPr="00C65001">
        <w:trPr>
          <w:trHeight w:val="3135"/>
          <w:tblCellSpacing w:w="5" w:type="nil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D4B" w:rsidRPr="00C65001" w:rsidRDefault="00B44D4B" w:rsidP="00A64F63">
            <w:pPr>
              <w:pStyle w:val="ConsPlusCell"/>
              <w:numPr>
                <w:ilvl w:val="0"/>
                <w:numId w:val="15"/>
              </w:numPr>
              <w:jc w:val="center"/>
            </w:pPr>
          </w:p>
        </w:tc>
        <w:tc>
          <w:tcPr>
            <w:tcW w:w="3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D4B" w:rsidRPr="00C65001" w:rsidRDefault="00B44D4B" w:rsidP="00E22603">
            <w:pPr>
              <w:pStyle w:val="ConsPlusCell"/>
            </w:pPr>
            <w:r w:rsidRPr="00C65001">
              <w:t>Количество экземпляров библиотечного фонда на 1 тыс. чел.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D4B" w:rsidRPr="00C65001" w:rsidRDefault="00B44D4B" w:rsidP="00E22603">
            <w:pPr>
              <w:pStyle w:val="ConsPlusCell"/>
            </w:pPr>
            <w:r w:rsidRPr="00C65001">
              <w:rPr>
                <w:position w:val="-24"/>
              </w:rPr>
              <w:object w:dxaOrig="1440" w:dyaOrig="620">
                <v:shape id="_x0000_i1027" type="#_x0000_t75" style="width:1in;height:30.75pt" o:ole="">
                  <v:imagedata r:id="rId21" o:title=""/>
                </v:shape>
                <o:OLEObject Type="Embed" ProgID="Equation.3" ShapeID="_x0000_i1027" DrawAspect="Content" ObjectID="_1448109808" r:id="rId22"/>
              </w:object>
            </w:r>
            <w:r w:rsidRPr="00C65001">
              <w:t xml:space="preserve">, где КЭБФ – количество экземпляров библиотечного фонда, КЖН - количество жителей г. Новоалтайска 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D4B" w:rsidRPr="00C65001" w:rsidRDefault="00B44D4B" w:rsidP="00E22603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C65001">
              <w:rPr>
                <w:sz w:val="28"/>
                <w:szCs w:val="28"/>
              </w:rPr>
              <w:t>Источником указанных данных является ведомственная статистика.</w:t>
            </w:r>
          </w:p>
          <w:p w:rsidR="00B44D4B" w:rsidRPr="00C65001" w:rsidRDefault="00B44D4B" w:rsidP="00E22603">
            <w:pPr>
              <w:pStyle w:val="ConsPlusCell"/>
            </w:pPr>
          </w:p>
        </w:tc>
      </w:tr>
      <w:tr w:rsidR="00B44D4B" w:rsidRPr="00C65001">
        <w:trPr>
          <w:tblCellSpacing w:w="5" w:type="nil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D4B" w:rsidRPr="00C65001" w:rsidRDefault="00B44D4B" w:rsidP="00A64F63">
            <w:pPr>
              <w:pStyle w:val="ConsPlusCell"/>
              <w:numPr>
                <w:ilvl w:val="0"/>
                <w:numId w:val="15"/>
              </w:numPr>
              <w:jc w:val="center"/>
            </w:pPr>
          </w:p>
        </w:tc>
        <w:tc>
          <w:tcPr>
            <w:tcW w:w="3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D4B" w:rsidRPr="00C65001" w:rsidRDefault="00B44D4B" w:rsidP="00E22603">
            <w:pPr>
              <w:pStyle w:val="ConsPlusCell"/>
            </w:pPr>
            <w:r>
              <w:t>Д</w:t>
            </w:r>
            <w:r w:rsidRPr="00C65001">
              <w:t>ол</w:t>
            </w:r>
            <w:r>
              <w:t>я</w:t>
            </w:r>
            <w:r w:rsidRPr="00C65001">
              <w:t xml:space="preserve"> компьютеризованных библиотек (структурных подразделений)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D4B" w:rsidRPr="00C65001" w:rsidRDefault="00B44D4B" w:rsidP="00E22603">
            <w:pPr>
              <w:pStyle w:val="ConsPlusCell"/>
            </w:pPr>
            <w:r w:rsidRPr="00C65001">
              <w:rPr>
                <w:position w:val="-24"/>
              </w:rPr>
              <w:object w:dxaOrig="1340" w:dyaOrig="620">
                <v:shape id="_x0000_i1028" type="#_x0000_t75" style="width:66pt;height:30.75pt" o:ole="">
                  <v:imagedata r:id="rId23" o:title=""/>
                </v:shape>
                <o:OLEObject Type="Embed" ProgID="Equation.3" ShapeID="_x0000_i1028" DrawAspect="Content" ObjectID="_1448109809" r:id="rId24"/>
              </w:object>
            </w:r>
            <w:r w:rsidRPr="00C65001">
              <w:t>, где ОКБ – общее количество библиотек (структурных подразделений), ККБ количество компьютеризованных библиотек (структурных подразделений)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D4B" w:rsidRPr="00C65001" w:rsidRDefault="00B44D4B" w:rsidP="00E22603">
            <w:pPr>
              <w:jc w:val="both"/>
              <w:rPr>
                <w:snapToGrid w:val="0"/>
                <w:sz w:val="28"/>
                <w:szCs w:val="28"/>
              </w:rPr>
            </w:pPr>
            <w:r w:rsidRPr="00C65001">
              <w:rPr>
                <w:snapToGrid w:val="0"/>
                <w:sz w:val="28"/>
                <w:szCs w:val="28"/>
              </w:rPr>
              <w:t>Количество компьютеризированных библиотек соответствует количеству библиотек, для которых значения в стат. форме № 6-НК не равны нулю одновременно в трех графах:</w:t>
            </w:r>
          </w:p>
          <w:p w:rsidR="00B44D4B" w:rsidRPr="00C65001" w:rsidRDefault="00B44D4B" w:rsidP="00E22603">
            <w:pPr>
              <w:jc w:val="both"/>
              <w:rPr>
                <w:snapToGrid w:val="0"/>
                <w:sz w:val="28"/>
                <w:szCs w:val="28"/>
              </w:rPr>
            </w:pPr>
            <w:r w:rsidRPr="00C65001">
              <w:rPr>
                <w:snapToGrid w:val="0"/>
                <w:sz w:val="28"/>
                <w:szCs w:val="28"/>
              </w:rPr>
              <w:t>- число персональных компьютеров,</w:t>
            </w:r>
          </w:p>
          <w:p w:rsidR="00B44D4B" w:rsidRPr="00C65001" w:rsidRDefault="00B44D4B" w:rsidP="00E22603">
            <w:pPr>
              <w:jc w:val="both"/>
              <w:rPr>
                <w:snapToGrid w:val="0"/>
                <w:sz w:val="28"/>
                <w:szCs w:val="28"/>
              </w:rPr>
            </w:pPr>
            <w:r w:rsidRPr="00C65001">
              <w:rPr>
                <w:snapToGrid w:val="0"/>
                <w:sz w:val="28"/>
                <w:szCs w:val="28"/>
              </w:rPr>
              <w:t>- наличие доступа в Интернет,</w:t>
            </w:r>
          </w:p>
          <w:p w:rsidR="00B44D4B" w:rsidRPr="00C65001" w:rsidRDefault="00B44D4B" w:rsidP="00E22603">
            <w:pPr>
              <w:pStyle w:val="ConsPlusCell"/>
            </w:pPr>
            <w:r w:rsidRPr="00C65001">
              <w:rPr>
                <w:snapToGrid w:val="0"/>
              </w:rPr>
              <w:t>- объем электронного каталога.</w:t>
            </w:r>
          </w:p>
        </w:tc>
      </w:tr>
      <w:tr w:rsidR="00B44D4B" w:rsidRPr="00C65001">
        <w:trPr>
          <w:tblCellSpacing w:w="5" w:type="nil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D4B" w:rsidRPr="00C65001" w:rsidRDefault="00B44D4B" w:rsidP="00A64F63">
            <w:pPr>
              <w:pStyle w:val="ConsPlusCell"/>
              <w:numPr>
                <w:ilvl w:val="0"/>
                <w:numId w:val="15"/>
              </w:numPr>
              <w:jc w:val="center"/>
            </w:pPr>
          </w:p>
        </w:tc>
        <w:tc>
          <w:tcPr>
            <w:tcW w:w="3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D4B" w:rsidRPr="00C65001" w:rsidRDefault="00B44D4B" w:rsidP="00E22603">
            <w:pPr>
              <w:pStyle w:val="ConsPlusCell"/>
              <w:jc w:val="both"/>
            </w:pPr>
            <w:r>
              <w:t>К</w:t>
            </w:r>
            <w:r w:rsidRPr="00C65001">
              <w:t>оличеств</w:t>
            </w:r>
            <w:r>
              <w:t>о</w:t>
            </w:r>
            <w:r w:rsidRPr="00C65001">
              <w:t xml:space="preserve"> посетителей в МБУК «Новоалтайский краеведческий музей имени Марусина В.Я.» 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D4B" w:rsidRPr="00C65001" w:rsidRDefault="00B44D4B" w:rsidP="00E22603">
            <w:pPr>
              <w:pStyle w:val="ConsPlusCell"/>
              <w:jc w:val="center"/>
            </w:pPr>
            <w:r w:rsidRPr="00C65001">
              <w:t>-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D4B" w:rsidRPr="00C65001" w:rsidRDefault="00B44D4B" w:rsidP="00E22603">
            <w:pPr>
              <w:pStyle w:val="ConsPlusCell"/>
            </w:pPr>
            <w:r w:rsidRPr="00C65001">
              <w:t>Количество посетителей определяется учётной документацией на конец отчётного года (форма статистической отчетности №8-НК)</w:t>
            </w:r>
          </w:p>
        </w:tc>
      </w:tr>
      <w:tr w:rsidR="00B44D4B" w:rsidRPr="00C65001">
        <w:trPr>
          <w:tblCellSpacing w:w="5" w:type="nil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D4B" w:rsidRPr="00C65001" w:rsidRDefault="00B44D4B" w:rsidP="00A64F63">
            <w:pPr>
              <w:pStyle w:val="ConsPlusCell"/>
              <w:numPr>
                <w:ilvl w:val="0"/>
                <w:numId w:val="15"/>
              </w:numPr>
              <w:jc w:val="center"/>
            </w:pPr>
          </w:p>
        </w:tc>
        <w:tc>
          <w:tcPr>
            <w:tcW w:w="3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D4B" w:rsidRPr="00C65001" w:rsidRDefault="00B44D4B" w:rsidP="00E22603">
            <w:pPr>
              <w:pStyle w:val="ConsPlusCell"/>
              <w:jc w:val="both"/>
            </w:pPr>
            <w:r>
              <w:t>Количество</w:t>
            </w:r>
            <w:r w:rsidRPr="00C65001">
              <w:t xml:space="preserve"> мероприятий (в т.ч. лекций, экскурсий)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D4B" w:rsidRPr="00C65001" w:rsidRDefault="00B44D4B" w:rsidP="00E22603">
            <w:pPr>
              <w:pStyle w:val="ConsPlusCell"/>
              <w:jc w:val="center"/>
            </w:pPr>
            <w:r w:rsidRPr="00C65001">
              <w:t>-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D4B" w:rsidRPr="00C65001" w:rsidRDefault="00B44D4B" w:rsidP="00E22603">
            <w:pPr>
              <w:pStyle w:val="ConsPlusCell"/>
            </w:pPr>
            <w:r w:rsidRPr="00C65001">
              <w:t>Количество мероприятий (в т.ч. лекций, экскурсий определяется учётной документацией на конец отчётного года (форма статистической отчетности №8-НК)</w:t>
            </w:r>
          </w:p>
        </w:tc>
      </w:tr>
      <w:tr w:rsidR="00B44D4B" w:rsidRPr="00C65001">
        <w:trPr>
          <w:tblCellSpacing w:w="5" w:type="nil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D4B" w:rsidRPr="00C65001" w:rsidRDefault="00B44D4B" w:rsidP="00A64F63">
            <w:pPr>
              <w:pStyle w:val="ConsPlusCell"/>
              <w:numPr>
                <w:ilvl w:val="0"/>
                <w:numId w:val="15"/>
              </w:numPr>
              <w:jc w:val="center"/>
            </w:pPr>
          </w:p>
        </w:tc>
        <w:tc>
          <w:tcPr>
            <w:tcW w:w="3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D4B" w:rsidRPr="00C65001" w:rsidRDefault="00B44D4B" w:rsidP="00E22603">
            <w:pPr>
              <w:pStyle w:val="ConsPlusCell"/>
              <w:jc w:val="both"/>
            </w:pPr>
            <w:r w:rsidRPr="00C65001">
              <w:t>Пополнение общего фонда музея (в сравнении с предыдущим годом)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D4B" w:rsidRPr="00C65001" w:rsidRDefault="00B44D4B" w:rsidP="00E22603">
            <w:pPr>
              <w:pStyle w:val="ConsPlusCell"/>
              <w:jc w:val="center"/>
            </w:pPr>
            <w:r w:rsidRPr="00C65001">
              <w:t>-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D4B" w:rsidRPr="00C65001" w:rsidRDefault="00B44D4B" w:rsidP="00E22603">
            <w:pPr>
              <w:pStyle w:val="ConsPlusCell"/>
            </w:pPr>
            <w:r w:rsidRPr="00C65001">
              <w:t>Пополнение общего фонда музея определяется учётной документацией на конец отчётного года (форма статистической отчетности №8-НК)</w:t>
            </w:r>
          </w:p>
        </w:tc>
      </w:tr>
      <w:tr w:rsidR="00B44D4B" w:rsidRPr="00C65001">
        <w:trPr>
          <w:tblCellSpacing w:w="5" w:type="nil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D4B" w:rsidRPr="00C65001" w:rsidRDefault="00B44D4B" w:rsidP="00A64F63">
            <w:pPr>
              <w:pStyle w:val="ConsPlusCell"/>
              <w:numPr>
                <w:ilvl w:val="0"/>
                <w:numId w:val="15"/>
              </w:numPr>
              <w:jc w:val="center"/>
            </w:pPr>
          </w:p>
        </w:tc>
        <w:tc>
          <w:tcPr>
            <w:tcW w:w="3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D4B" w:rsidRPr="00C65001" w:rsidRDefault="00B44D4B" w:rsidP="00E22603">
            <w:pPr>
              <w:pStyle w:val="ConsPlusCell"/>
            </w:pPr>
            <w:r>
              <w:t>Доля</w:t>
            </w:r>
            <w:r w:rsidRPr="00C65001">
              <w:t xml:space="preserve"> представленных  (во всех формах) зрителю музейных предметов в общем количестве музейных предметов основного фонда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D4B" w:rsidRPr="00C65001" w:rsidRDefault="00B44D4B" w:rsidP="00E22603">
            <w:pPr>
              <w:pStyle w:val="ConsPlusCell"/>
              <w:jc w:val="both"/>
            </w:pPr>
            <w:r w:rsidRPr="00C65001">
              <w:rPr>
                <w:position w:val="-24"/>
              </w:rPr>
              <w:object w:dxaOrig="1920" w:dyaOrig="620">
                <v:shape id="_x0000_i1029" type="#_x0000_t75" style="width:96pt;height:30.75pt" o:ole="">
                  <v:imagedata r:id="rId25" o:title=""/>
                </v:shape>
                <o:OLEObject Type="Embed" ProgID="Equation.3" ShapeID="_x0000_i1029" DrawAspect="Content" ObjectID="_1448109810" r:id="rId26"/>
              </w:object>
            </w:r>
            <w:r w:rsidRPr="00C65001">
              <w:t xml:space="preserve">, где ПЗМПОФ - представленные  (во всех формах) зрителю музейные предметы, ОКМПОФ – общее количество музейных предметов основного фонда 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D4B" w:rsidRPr="00C65001" w:rsidRDefault="00B44D4B" w:rsidP="00E22603">
            <w:pPr>
              <w:pStyle w:val="ConsPlusCell"/>
            </w:pPr>
            <w:r w:rsidRPr="00C65001">
              <w:rPr>
                <w:snapToGrid w:val="0"/>
              </w:rPr>
              <w:t>Значения гр. 3 стр. 01  и  гр. 4 стр. 01 стат. формы № 8-нк</w:t>
            </w:r>
          </w:p>
        </w:tc>
      </w:tr>
      <w:tr w:rsidR="00B44D4B" w:rsidRPr="00C65001">
        <w:trPr>
          <w:tblCellSpacing w:w="5" w:type="nil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D4B" w:rsidRPr="00C65001" w:rsidRDefault="00B44D4B" w:rsidP="00A64F63">
            <w:pPr>
              <w:pStyle w:val="ConsPlusCell"/>
              <w:numPr>
                <w:ilvl w:val="0"/>
                <w:numId w:val="15"/>
              </w:numPr>
              <w:jc w:val="center"/>
            </w:pPr>
          </w:p>
        </w:tc>
        <w:tc>
          <w:tcPr>
            <w:tcW w:w="3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D4B" w:rsidRPr="00C65001" w:rsidRDefault="00B44D4B" w:rsidP="00E22603">
            <w:pPr>
              <w:pStyle w:val="ConsPlusCell"/>
              <w:jc w:val="both"/>
            </w:pPr>
            <w:r>
              <w:t>Д</w:t>
            </w:r>
            <w:r w:rsidRPr="00C65001">
              <w:t>ол</w:t>
            </w:r>
            <w:r>
              <w:t>я</w:t>
            </w:r>
            <w:r w:rsidRPr="00C65001">
              <w:t xml:space="preserve"> учащихся в учреждениях дополнительного образования в общей численности детей школьного возраста 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D4B" w:rsidRPr="00C65001" w:rsidRDefault="00B44D4B" w:rsidP="00E22603">
            <w:pPr>
              <w:pStyle w:val="ConsPlusCell"/>
            </w:pPr>
            <w:r w:rsidRPr="00C65001">
              <w:rPr>
                <w:position w:val="-28"/>
              </w:rPr>
              <w:object w:dxaOrig="1579" w:dyaOrig="660">
                <v:shape id="_x0000_i1030" type="#_x0000_t75" style="width:78pt;height:33pt" o:ole="">
                  <v:imagedata r:id="rId27" o:title=""/>
                </v:shape>
                <o:OLEObject Type="Embed" ProgID="Equation.3" ShapeID="_x0000_i1030" DrawAspect="Content" ObjectID="_1448109811" r:id="rId28"/>
              </w:object>
            </w:r>
            <w:r w:rsidRPr="00C65001">
              <w:t>, где КУвУДО - количество учащихся в учреждениях дополнительного образования, ОЧДШВ – общая численность детей школьного возраста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D4B" w:rsidRPr="00C65001" w:rsidRDefault="00B44D4B" w:rsidP="00E22603">
            <w:pPr>
              <w:pStyle w:val="ConsPlusCell"/>
            </w:pPr>
            <w:r w:rsidRPr="00C65001">
              <w:rPr>
                <w:snapToGrid w:val="0"/>
              </w:rPr>
              <w:t>Значение гр. 3 стр. 40 стат. формы № 1-ДМШ (сведения о музыкальных, художественных, хореографических школах и школах искусств)</w:t>
            </w:r>
          </w:p>
        </w:tc>
      </w:tr>
      <w:tr w:rsidR="00B44D4B" w:rsidRPr="00C65001">
        <w:trPr>
          <w:tblCellSpacing w:w="5" w:type="nil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D4B" w:rsidRPr="00C65001" w:rsidRDefault="00B44D4B" w:rsidP="00A64F63">
            <w:pPr>
              <w:pStyle w:val="ConsPlusCell"/>
              <w:numPr>
                <w:ilvl w:val="0"/>
                <w:numId w:val="15"/>
              </w:numPr>
              <w:jc w:val="center"/>
            </w:pPr>
          </w:p>
        </w:tc>
        <w:tc>
          <w:tcPr>
            <w:tcW w:w="3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D4B" w:rsidRPr="00C65001" w:rsidRDefault="00B44D4B" w:rsidP="00E22603">
            <w:pPr>
              <w:pStyle w:val="ConsPlusCell"/>
              <w:jc w:val="both"/>
            </w:pPr>
            <w:r>
              <w:t>Д</w:t>
            </w:r>
            <w:r w:rsidRPr="00C65001">
              <w:t>ол</w:t>
            </w:r>
            <w:r>
              <w:t>я</w:t>
            </w:r>
            <w:r w:rsidRPr="00C65001">
              <w:t xml:space="preserve"> лауреатов, дипломантов региональных, всероссийских и международных конкурсов от общего количества учащихся в учреждениях дополнительного образования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D4B" w:rsidRPr="00C65001" w:rsidRDefault="00B44D4B" w:rsidP="00E22603">
            <w:pPr>
              <w:pStyle w:val="ConsPlusCell"/>
            </w:pPr>
            <w:r w:rsidRPr="00C65001">
              <w:rPr>
                <w:position w:val="-28"/>
              </w:rPr>
              <w:object w:dxaOrig="2160" w:dyaOrig="660">
                <v:shape id="_x0000_i1031" type="#_x0000_t75" style="width:96pt;height:29.25pt" o:ole="">
                  <v:imagedata r:id="rId29" o:title=""/>
                </v:shape>
                <o:OLEObject Type="Embed" ProgID="Equation.3" ShapeID="_x0000_i1031" DrawAspect="Content" ObjectID="_1448109812" r:id="rId30"/>
              </w:object>
            </w:r>
            <w:r w:rsidRPr="00C65001">
              <w:t>, где КЛДРВиМК – количество лауреатов, дипломантов региональных, всероссийских и международных конкурсов, ОКУвУДО – общее количество учреждений в учреждениях дополнительного образования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D4B" w:rsidRPr="00C65001" w:rsidRDefault="00B44D4B" w:rsidP="00E22603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C65001">
              <w:rPr>
                <w:sz w:val="28"/>
                <w:szCs w:val="28"/>
              </w:rPr>
              <w:t>Источником указанных данных является ведомственная статистика.</w:t>
            </w:r>
          </w:p>
          <w:p w:rsidR="00B44D4B" w:rsidRPr="00C65001" w:rsidRDefault="00B44D4B" w:rsidP="00E22603">
            <w:pPr>
              <w:pStyle w:val="ConsPlusCell"/>
            </w:pPr>
          </w:p>
        </w:tc>
      </w:tr>
      <w:tr w:rsidR="00B44D4B" w:rsidRPr="00C65001">
        <w:trPr>
          <w:tblCellSpacing w:w="5" w:type="nil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D4B" w:rsidRPr="00C65001" w:rsidRDefault="00B44D4B" w:rsidP="00A64F63">
            <w:pPr>
              <w:pStyle w:val="ConsPlusCell"/>
              <w:numPr>
                <w:ilvl w:val="0"/>
                <w:numId w:val="15"/>
              </w:numPr>
              <w:jc w:val="center"/>
            </w:pPr>
          </w:p>
        </w:tc>
        <w:tc>
          <w:tcPr>
            <w:tcW w:w="3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D4B" w:rsidRPr="00C65001" w:rsidRDefault="00B44D4B" w:rsidP="00E22603">
            <w:pPr>
              <w:pStyle w:val="ConsPlusCell"/>
            </w:pPr>
            <w:r>
              <w:t>Доля</w:t>
            </w:r>
            <w:r w:rsidRPr="00C65001">
              <w:t xml:space="preserve"> объектов культурного наследия, находящегося в удовлетворительном состоянии, в общем количестве объектов культурного наследия федерального, регионального и местного (муниципального) значения на территории г. Новоалтайска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D4B" w:rsidRPr="00C65001" w:rsidRDefault="00B44D4B" w:rsidP="00E22603">
            <w:pPr>
              <w:pStyle w:val="ConsPlusCell"/>
            </w:pPr>
            <w:r w:rsidRPr="00C65001">
              <w:rPr>
                <w:position w:val="-24"/>
              </w:rPr>
              <w:object w:dxaOrig="2160" w:dyaOrig="620">
                <v:shape id="_x0000_i1032" type="#_x0000_t75" style="width:86.25pt;height:24.75pt" o:ole="">
                  <v:imagedata r:id="rId31" o:title=""/>
                </v:shape>
                <o:OLEObject Type="Embed" ProgID="Equation.3" ShapeID="_x0000_i1032" DrawAspect="Content" ObjectID="_1448109813" r:id="rId32"/>
              </w:object>
            </w:r>
            <w:r w:rsidRPr="00C65001">
              <w:t>, где КОКННвУС – количество объектов культурного наследия, находящегося в удовлетворительном состоянии, ОКОКН – общее количество объектов культурного наследия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D4B" w:rsidRPr="00C65001" w:rsidRDefault="00B44D4B" w:rsidP="00E22603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C65001">
              <w:rPr>
                <w:sz w:val="28"/>
                <w:szCs w:val="28"/>
              </w:rPr>
              <w:t>Источником указанных данных является ведомственная статистика.</w:t>
            </w:r>
          </w:p>
          <w:p w:rsidR="00B44D4B" w:rsidRPr="00C65001" w:rsidRDefault="00B44D4B" w:rsidP="00E22603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C65001">
              <w:rPr>
                <w:sz w:val="28"/>
                <w:szCs w:val="28"/>
              </w:rPr>
              <w:t xml:space="preserve">Под объектом культурного наследия, состояние которого является удовлетворительным, понимается объект, не находящийся в аварийном состоянии и не требующий капитального ремонта. </w:t>
            </w:r>
          </w:p>
          <w:p w:rsidR="00B44D4B" w:rsidRPr="00C65001" w:rsidRDefault="00B44D4B" w:rsidP="00E22603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B44D4B" w:rsidRPr="00C65001" w:rsidRDefault="00B44D4B" w:rsidP="00E22603">
            <w:pPr>
              <w:pStyle w:val="ConsPlusCell"/>
            </w:pPr>
          </w:p>
        </w:tc>
      </w:tr>
    </w:tbl>
    <w:p w:rsidR="00B44D4B" w:rsidRPr="00C65001" w:rsidRDefault="00B44D4B" w:rsidP="00A64F63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B44D4B" w:rsidRPr="00C65001" w:rsidRDefault="00B44D4B" w:rsidP="00A64F63">
      <w:pPr>
        <w:widowControl w:val="0"/>
        <w:autoSpaceDE w:val="0"/>
        <w:autoSpaceDN w:val="0"/>
        <w:adjustRightInd w:val="0"/>
        <w:jc w:val="center"/>
        <w:outlineLvl w:val="1"/>
        <w:rPr>
          <w:sz w:val="28"/>
          <w:szCs w:val="28"/>
        </w:rPr>
      </w:pPr>
      <w:r w:rsidRPr="00C65001">
        <w:rPr>
          <w:sz w:val="28"/>
          <w:szCs w:val="28"/>
        </w:rPr>
        <w:t>8. Система управления реализацией программы</w:t>
      </w:r>
    </w:p>
    <w:p w:rsidR="00B44D4B" w:rsidRPr="00C65001" w:rsidRDefault="00B44D4B" w:rsidP="00A64F63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B44D4B" w:rsidRPr="00C65001" w:rsidRDefault="00B44D4B" w:rsidP="00A64F63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C65001">
        <w:rPr>
          <w:sz w:val="28"/>
          <w:szCs w:val="28"/>
        </w:rPr>
        <w:t>Комитет по культуре Администрации города Новоалтайска определяет формы и методы реализации Программы, координирует действия исполнителей Программы, несет ответственность за своевременную и качественную подготовку и реализацию программных мероприятий, выявляет несоответствие результатов реализации плановым показателям, устанавливает причины недостижения ожидаемых результатов и определяет меры по их устранению.</w:t>
      </w:r>
    </w:p>
    <w:p w:rsidR="00B44D4B" w:rsidRPr="00C65001" w:rsidRDefault="00B44D4B" w:rsidP="00A64F63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C65001">
        <w:rPr>
          <w:sz w:val="28"/>
          <w:szCs w:val="28"/>
        </w:rPr>
        <w:t>Исполнители Программы, которыми являются муниципальные бюджетные учреждения культуры города Новоалтайска, муниципальные бюджетные образовательные учреждения дополнительного образования детей  в установленном порядке обеспечивают своевременное исполнение мероприятий Программы и представление информации о ходе ее реализации, а также несут ответственность за целевое использование выделенных средств из бюджетов города Новоалтайска и Алтайского края.</w:t>
      </w:r>
    </w:p>
    <w:p w:rsidR="00B44D4B" w:rsidRDefault="00B44D4B" w:rsidP="00A64F63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C65001">
        <w:rPr>
          <w:sz w:val="28"/>
          <w:szCs w:val="28"/>
        </w:rPr>
        <w:t xml:space="preserve">Комитет по культуре ежеквартально представляет в комитет по экономической политике и инвестициям Администрации и комитет по финансам, налоговой и кредитной политике Администрации отчет об исполнении программных мероприятий в соответствии с утверждённым Положением о порядке разработке и реализации </w:t>
      </w:r>
      <w:r>
        <w:rPr>
          <w:sz w:val="28"/>
          <w:szCs w:val="28"/>
        </w:rPr>
        <w:t xml:space="preserve">муниципальных </w:t>
      </w:r>
      <w:r w:rsidRPr="00C65001">
        <w:rPr>
          <w:sz w:val="28"/>
          <w:szCs w:val="28"/>
        </w:rPr>
        <w:t xml:space="preserve">программ города Новоалтайска.  </w:t>
      </w:r>
    </w:p>
    <w:p w:rsidR="00B44D4B" w:rsidRDefault="00B44D4B" w:rsidP="00A64F63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B44D4B" w:rsidRDefault="00B44D4B" w:rsidP="00A64F63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B44D4B" w:rsidRDefault="00B44D4B" w:rsidP="00A64F63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B44D4B" w:rsidRDefault="00B44D4B" w:rsidP="00A64F63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B44D4B" w:rsidRDefault="00B44D4B" w:rsidP="00B47451">
      <w:pPr>
        <w:widowControl w:val="0"/>
        <w:autoSpaceDE w:val="0"/>
        <w:autoSpaceDN w:val="0"/>
        <w:adjustRightInd w:val="0"/>
        <w:jc w:val="center"/>
        <w:outlineLvl w:val="1"/>
      </w:pPr>
    </w:p>
    <w:p w:rsidR="00B44D4B" w:rsidRPr="003A6D08" w:rsidRDefault="00B44D4B" w:rsidP="00B47451">
      <w:pPr>
        <w:widowControl w:val="0"/>
        <w:autoSpaceDE w:val="0"/>
        <w:autoSpaceDN w:val="0"/>
        <w:adjustRightInd w:val="0"/>
        <w:jc w:val="center"/>
        <w:outlineLvl w:val="1"/>
        <w:rPr>
          <w:lang w:val="en-US"/>
        </w:rPr>
      </w:pPr>
      <w:r w:rsidRPr="003A6D08">
        <w:t>5. Перечень программных мероприятий</w:t>
      </w:r>
    </w:p>
    <w:p w:rsidR="00B44D4B" w:rsidRPr="003A6D08" w:rsidRDefault="00B44D4B" w:rsidP="00B47451">
      <w:pPr>
        <w:widowControl w:val="0"/>
        <w:autoSpaceDE w:val="0"/>
        <w:autoSpaceDN w:val="0"/>
        <w:adjustRightInd w:val="0"/>
        <w:jc w:val="center"/>
        <w:outlineLvl w:val="1"/>
        <w:rPr>
          <w:lang w:val="en-US"/>
        </w:rPr>
      </w:pPr>
    </w:p>
    <w:tbl>
      <w:tblPr>
        <w:tblpPr w:leftFromText="180" w:rightFromText="180" w:vertAnchor="text" w:tblpY="1"/>
        <w:tblOverlap w:val="never"/>
        <w:tblW w:w="14898" w:type="dxa"/>
        <w:tblLayout w:type="fixed"/>
        <w:tblCellMar>
          <w:left w:w="75" w:type="dxa"/>
          <w:right w:w="75" w:type="dxa"/>
        </w:tblCellMar>
        <w:tblLook w:val="00A0"/>
      </w:tblPr>
      <w:tblGrid>
        <w:gridCol w:w="709"/>
        <w:gridCol w:w="1701"/>
        <w:gridCol w:w="1276"/>
        <w:gridCol w:w="1701"/>
        <w:gridCol w:w="1559"/>
        <w:gridCol w:w="992"/>
        <w:gridCol w:w="993"/>
        <w:gridCol w:w="992"/>
        <w:gridCol w:w="992"/>
        <w:gridCol w:w="992"/>
        <w:gridCol w:w="993"/>
        <w:gridCol w:w="999"/>
        <w:gridCol w:w="999"/>
      </w:tblGrid>
      <w:tr w:rsidR="00B44D4B" w:rsidRPr="003A6D08">
        <w:trPr>
          <w:gridAfter w:val="1"/>
          <w:wAfter w:w="999" w:type="dxa"/>
          <w:trHeight w:val="1120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D4B" w:rsidRPr="003A6D08" w:rsidRDefault="00B44D4B" w:rsidP="005F27F2">
            <w:pPr>
              <w:pStyle w:val="ConsPlusCell"/>
              <w:jc w:val="center"/>
              <w:rPr>
                <w:sz w:val="24"/>
                <w:szCs w:val="24"/>
              </w:rPr>
            </w:pPr>
            <w:r w:rsidRPr="003A6D08">
              <w:rPr>
                <w:sz w:val="24"/>
                <w:szCs w:val="24"/>
              </w:rPr>
              <w:t xml:space="preserve">N </w:t>
            </w:r>
            <w:r w:rsidRPr="003A6D08">
              <w:rPr>
                <w:sz w:val="24"/>
                <w:szCs w:val="24"/>
              </w:rPr>
              <w:br/>
              <w:t>п/п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D4B" w:rsidRPr="003A6D08" w:rsidRDefault="00B44D4B" w:rsidP="005F27F2">
            <w:pPr>
              <w:pStyle w:val="ConsPlusCell"/>
              <w:jc w:val="center"/>
              <w:rPr>
                <w:sz w:val="24"/>
                <w:szCs w:val="24"/>
              </w:rPr>
            </w:pPr>
            <w:r w:rsidRPr="003A6D08">
              <w:rPr>
                <w:sz w:val="24"/>
                <w:szCs w:val="24"/>
              </w:rPr>
              <w:t>Наименование</w:t>
            </w:r>
            <w:r w:rsidRPr="003A6D08">
              <w:rPr>
                <w:sz w:val="24"/>
                <w:szCs w:val="24"/>
              </w:rPr>
              <w:br/>
              <w:t>мероприятий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D4B" w:rsidRPr="003A6D08" w:rsidRDefault="00B44D4B" w:rsidP="005F27F2">
            <w:pPr>
              <w:pStyle w:val="ConsPlusCell"/>
              <w:jc w:val="center"/>
              <w:rPr>
                <w:sz w:val="24"/>
                <w:szCs w:val="24"/>
              </w:rPr>
            </w:pPr>
            <w:r w:rsidRPr="003A6D08">
              <w:rPr>
                <w:sz w:val="24"/>
                <w:szCs w:val="24"/>
              </w:rPr>
              <w:t xml:space="preserve">Сроки </w:t>
            </w:r>
            <w:r w:rsidRPr="003A6D08">
              <w:rPr>
                <w:sz w:val="24"/>
                <w:szCs w:val="24"/>
              </w:rPr>
              <w:br/>
              <w:t>исполнения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D4B" w:rsidRPr="003A6D08" w:rsidRDefault="00B44D4B" w:rsidP="005F27F2">
            <w:pPr>
              <w:pStyle w:val="ConsPlusCell"/>
              <w:jc w:val="center"/>
              <w:rPr>
                <w:sz w:val="24"/>
                <w:szCs w:val="24"/>
              </w:rPr>
            </w:pPr>
            <w:r w:rsidRPr="003A6D08">
              <w:rPr>
                <w:sz w:val="24"/>
                <w:szCs w:val="24"/>
              </w:rPr>
              <w:t>Ожидаемый</w:t>
            </w:r>
            <w:r w:rsidRPr="003A6D08">
              <w:rPr>
                <w:sz w:val="24"/>
                <w:szCs w:val="24"/>
              </w:rPr>
              <w:br/>
              <w:t>результат</w:t>
            </w:r>
            <w:r w:rsidRPr="003A6D08">
              <w:rPr>
                <w:sz w:val="24"/>
                <w:szCs w:val="24"/>
              </w:rPr>
              <w:br/>
              <w:t>от реализации мероприятий</w:t>
            </w:r>
            <w:r w:rsidRPr="003A6D08">
              <w:rPr>
                <w:sz w:val="24"/>
                <w:szCs w:val="24"/>
              </w:rPr>
              <w:br/>
              <w:t xml:space="preserve">(количественные </w:t>
            </w:r>
            <w:r w:rsidRPr="003A6D08">
              <w:rPr>
                <w:sz w:val="24"/>
                <w:szCs w:val="24"/>
              </w:rPr>
              <w:br/>
              <w:t>показатели)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D4B" w:rsidRPr="003A6D08" w:rsidRDefault="00B44D4B" w:rsidP="005F27F2">
            <w:pPr>
              <w:pStyle w:val="ConsPlusCell"/>
              <w:jc w:val="center"/>
              <w:rPr>
                <w:sz w:val="24"/>
                <w:szCs w:val="24"/>
              </w:rPr>
            </w:pPr>
            <w:r w:rsidRPr="003A6D08">
              <w:rPr>
                <w:sz w:val="24"/>
                <w:szCs w:val="24"/>
              </w:rPr>
              <w:t>Социально-экономические</w:t>
            </w:r>
            <w:r w:rsidRPr="003A6D08">
              <w:rPr>
                <w:sz w:val="24"/>
                <w:szCs w:val="24"/>
              </w:rPr>
              <w:br/>
              <w:t>показатели</w:t>
            </w:r>
            <w:r w:rsidRPr="003A6D08">
              <w:rPr>
                <w:sz w:val="24"/>
                <w:szCs w:val="24"/>
              </w:rPr>
              <w:br/>
              <w:t>эффективности</w:t>
            </w:r>
            <w:r w:rsidRPr="003A6D08">
              <w:rPr>
                <w:sz w:val="24"/>
                <w:szCs w:val="24"/>
              </w:rPr>
              <w:br/>
              <w:t>реализации</w:t>
            </w:r>
            <w:r w:rsidRPr="003A6D08">
              <w:rPr>
                <w:sz w:val="24"/>
                <w:szCs w:val="24"/>
              </w:rPr>
              <w:br/>
              <w:t>программных</w:t>
            </w:r>
            <w:r w:rsidRPr="003A6D08">
              <w:rPr>
                <w:sz w:val="24"/>
                <w:szCs w:val="24"/>
              </w:rPr>
              <w:br/>
              <w:t>мероприятий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D4B" w:rsidRPr="003A6D08" w:rsidRDefault="00B44D4B" w:rsidP="005F27F2">
            <w:pPr>
              <w:pStyle w:val="ConsPlusCell"/>
              <w:jc w:val="center"/>
              <w:rPr>
                <w:sz w:val="24"/>
                <w:szCs w:val="24"/>
              </w:rPr>
            </w:pPr>
            <w:r w:rsidRPr="003A6D08">
              <w:rPr>
                <w:sz w:val="24"/>
                <w:szCs w:val="24"/>
              </w:rPr>
              <w:t>Ответственные</w:t>
            </w:r>
            <w:r w:rsidRPr="003A6D08">
              <w:rPr>
                <w:sz w:val="24"/>
                <w:szCs w:val="24"/>
              </w:rPr>
              <w:br/>
              <w:t>исполнители</w:t>
            </w:r>
          </w:p>
        </w:tc>
        <w:tc>
          <w:tcPr>
            <w:tcW w:w="59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D4B" w:rsidRDefault="00B44D4B" w:rsidP="005F27F2">
            <w:pPr>
              <w:pStyle w:val="ConsPlusCell"/>
              <w:jc w:val="center"/>
              <w:rPr>
                <w:sz w:val="24"/>
                <w:szCs w:val="24"/>
              </w:rPr>
            </w:pPr>
            <w:r w:rsidRPr="003A6D08">
              <w:rPr>
                <w:sz w:val="24"/>
                <w:szCs w:val="24"/>
              </w:rPr>
              <w:t xml:space="preserve">Объем финансирования </w:t>
            </w:r>
            <w:r w:rsidRPr="003A6D08">
              <w:rPr>
                <w:sz w:val="24"/>
                <w:szCs w:val="24"/>
              </w:rPr>
              <w:br/>
              <w:t xml:space="preserve">(из средств бюджета городского округа / </w:t>
            </w:r>
          </w:p>
          <w:p w:rsidR="00B44D4B" w:rsidRPr="003A6D08" w:rsidRDefault="00B44D4B" w:rsidP="005F27F2">
            <w:pPr>
              <w:pStyle w:val="ConsPlusCell"/>
              <w:jc w:val="center"/>
              <w:rPr>
                <w:sz w:val="24"/>
                <w:szCs w:val="24"/>
              </w:rPr>
            </w:pPr>
            <w:r w:rsidRPr="003A6D08">
              <w:rPr>
                <w:sz w:val="24"/>
                <w:szCs w:val="24"/>
              </w:rPr>
              <w:t>краевого бюджета</w:t>
            </w:r>
            <w:r w:rsidRPr="003A6D08">
              <w:rPr>
                <w:sz w:val="24"/>
                <w:szCs w:val="24"/>
              </w:rPr>
              <w:br/>
              <w:t>/внебюджетных источников)</w:t>
            </w:r>
            <w:r>
              <w:rPr>
                <w:sz w:val="24"/>
                <w:szCs w:val="24"/>
              </w:rPr>
              <w:t>, тыс.руб.</w:t>
            </w:r>
          </w:p>
        </w:tc>
      </w:tr>
      <w:tr w:rsidR="00B44D4B" w:rsidRPr="003A6D08">
        <w:trPr>
          <w:gridAfter w:val="1"/>
          <w:wAfter w:w="999" w:type="dxa"/>
          <w:trHeight w:val="320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4D4B" w:rsidRPr="003A6D08" w:rsidRDefault="00B44D4B" w:rsidP="005F27F2"/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4D4B" w:rsidRPr="003A6D08" w:rsidRDefault="00B44D4B" w:rsidP="005F27F2"/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4D4B" w:rsidRPr="003A6D08" w:rsidRDefault="00B44D4B" w:rsidP="005F27F2"/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4D4B" w:rsidRPr="003A6D08" w:rsidRDefault="00B44D4B" w:rsidP="005F27F2"/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4D4B" w:rsidRPr="003A6D08" w:rsidRDefault="00B44D4B" w:rsidP="005F27F2"/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4D4B" w:rsidRPr="003A6D08" w:rsidRDefault="00B44D4B" w:rsidP="005F27F2"/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4D4B" w:rsidRPr="003A6D08" w:rsidRDefault="00B44D4B" w:rsidP="005F27F2">
            <w:pPr>
              <w:pStyle w:val="ConsPlusCell"/>
              <w:jc w:val="center"/>
              <w:rPr>
                <w:sz w:val="24"/>
                <w:szCs w:val="24"/>
              </w:rPr>
            </w:pPr>
            <w:r w:rsidRPr="003A6D08">
              <w:rPr>
                <w:sz w:val="24"/>
                <w:szCs w:val="24"/>
              </w:rPr>
              <w:t>Всего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4D4B" w:rsidRPr="003A6D08" w:rsidRDefault="00B44D4B" w:rsidP="005F27F2">
            <w:pPr>
              <w:pStyle w:val="ConsPlusCell"/>
              <w:jc w:val="center"/>
              <w:rPr>
                <w:sz w:val="24"/>
                <w:szCs w:val="24"/>
                <w:lang w:val="en-US"/>
              </w:rPr>
            </w:pPr>
            <w:r w:rsidRPr="003A6D08">
              <w:rPr>
                <w:sz w:val="24"/>
                <w:szCs w:val="24"/>
                <w:lang w:val="en-US"/>
              </w:rPr>
              <w:t>2012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4D4B" w:rsidRPr="003A6D08" w:rsidRDefault="00B44D4B" w:rsidP="005F27F2">
            <w:pPr>
              <w:pStyle w:val="ConsPlusCell"/>
              <w:jc w:val="center"/>
              <w:rPr>
                <w:sz w:val="24"/>
                <w:szCs w:val="24"/>
                <w:lang w:val="en-US"/>
              </w:rPr>
            </w:pPr>
            <w:r w:rsidRPr="003A6D08">
              <w:rPr>
                <w:sz w:val="24"/>
                <w:szCs w:val="24"/>
                <w:lang w:val="en-US"/>
              </w:rPr>
              <w:t>2013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4D4B" w:rsidRPr="003A6D08" w:rsidRDefault="00B44D4B" w:rsidP="005F27F2">
            <w:pPr>
              <w:pStyle w:val="ConsPlusCell"/>
              <w:jc w:val="center"/>
              <w:rPr>
                <w:sz w:val="24"/>
                <w:szCs w:val="24"/>
                <w:lang w:val="en-US"/>
              </w:rPr>
            </w:pPr>
            <w:r w:rsidRPr="003A6D08">
              <w:rPr>
                <w:sz w:val="24"/>
                <w:szCs w:val="24"/>
                <w:lang w:val="en-US"/>
              </w:rPr>
              <w:t>2014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4D4B" w:rsidRPr="003A6D08" w:rsidRDefault="00B44D4B" w:rsidP="005F27F2">
            <w:pPr>
              <w:pStyle w:val="ConsPlusCell"/>
              <w:jc w:val="center"/>
              <w:rPr>
                <w:sz w:val="24"/>
                <w:szCs w:val="24"/>
                <w:lang w:val="en-US"/>
              </w:rPr>
            </w:pPr>
            <w:r w:rsidRPr="003A6D08">
              <w:rPr>
                <w:sz w:val="24"/>
                <w:szCs w:val="24"/>
                <w:lang w:val="en-US"/>
              </w:rPr>
              <w:t>2015</w:t>
            </w:r>
          </w:p>
        </w:tc>
        <w:tc>
          <w:tcPr>
            <w:tcW w:w="9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4D4B" w:rsidRPr="003A6D08" w:rsidRDefault="00B44D4B" w:rsidP="005F27F2">
            <w:pPr>
              <w:pStyle w:val="ConsPlusCell"/>
              <w:jc w:val="center"/>
              <w:rPr>
                <w:sz w:val="24"/>
                <w:szCs w:val="24"/>
                <w:lang w:val="en-US"/>
              </w:rPr>
            </w:pPr>
            <w:r w:rsidRPr="003A6D08">
              <w:rPr>
                <w:sz w:val="24"/>
                <w:szCs w:val="24"/>
                <w:lang w:val="en-US"/>
              </w:rPr>
              <w:t>2016</w:t>
            </w:r>
          </w:p>
        </w:tc>
      </w:tr>
      <w:tr w:rsidR="00B44D4B" w:rsidRPr="003A6D08">
        <w:trPr>
          <w:gridAfter w:val="1"/>
          <w:wAfter w:w="999" w:type="dxa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D4B" w:rsidRPr="003A6D08" w:rsidRDefault="00B44D4B" w:rsidP="005F27F2">
            <w:pPr>
              <w:pStyle w:val="ConsPlusCell"/>
              <w:rPr>
                <w:b/>
                <w:bCs/>
                <w:sz w:val="24"/>
                <w:szCs w:val="24"/>
              </w:rPr>
            </w:pPr>
            <w:r w:rsidRPr="003A6D08">
              <w:rPr>
                <w:b/>
                <w:bCs/>
                <w:sz w:val="24"/>
                <w:szCs w:val="24"/>
              </w:rPr>
              <w:t xml:space="preserve">1. </w:t>
            </w:r>
          </w:p>
        </w:tc>
        <w:tc>
          <w:tcPr>
            <w:tcW w:w="13190" w:type="dxa"/>
            <w:gridSpan w:val="11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D4B" w:rsidRPr="003A6D08" w:rsidRDefault="00B44D4B" w:rsidP="005F27F2">
            <w:pPr>
              <w:pStyle w:val="ConsPlusCell"/>
              <w:jc w:val="both"/>
              <w:rPr>
                <w:b/>
                <w:bCs/>
                <w:sz w:val="24"/>
                <w:szCs w:val="24"/>
              </w:rPr>
            </w:pPr>
            <w:r w:rsidRPr="003A6D08">
              <w:rPr>
                <w:b/>
                <w:bCs/>
                <w:sz w:val="24"/>
                <w:szCs w:val="24"/>
              </w:rPr>
              <w:t>Развитие самодеятельного художественного творчества</w:t>
            </w:r>
          </w:p>
        </w:tc>
      </w:tr>
      <w:tr w:rsidR="00B44D4B" w:rsidRPr="003A6D08">
        <w:trPr>
          <w:gridAfter w:val="1"/>
          <w:wAfter w:w="999" w:type="dxa"/>
          <w:trHeight w:val="32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D4B" w:rsidRPr="003A6D08" w:rsidRDefault="00B44D4B" w:rsidP="005F27F2">
            <w:pPr>
              <w:pStyle w:val="ConsPlusCell"/>
              <w:rPr>
                <w:sz w:val="24"/>
                <w:szCs w:val="24"/>
              </w:rPr>
            </w:pPr>
            <w:r w:rsidRPr="003A6D08">
              <w:rPr>
                <w:sz w:val="24"/>
                <w:szCs w:val="24"/>
              </w:rPr>
              <w:t>1.1.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D4B" w:rsidRPr="003A6D08" w:rsidRDefault="00B44D4B" w:rsidP="005F27F2">
            <w:pPr>
              <w:pStyle w:val="ConsPlusCell"/>
              <w:rPr>
                <w:sz w:val="24"/>
                <w:szCs w:val="24"/>
              </w:rPr>
            </w:pPr>
            <w:r w:rsidRPr="003A6D08">
              <w:rPr>
                <w:sz w:val="24"/>
                <w:szCs w:val="24"/>
              </w:rPr>
              <w:t xml:space="preserve">Организация гастрольных поездок, участие в фестивалях, конкурсах различного уровня коллективов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D4B" w:rsidRPr="003A6D08" w:rsidRDefault="00B44D4B" w:rsidP="005F27F2">
            <w:pPr>
              <w:pStyle w:val="ConsPlusCell"/>
              <w:rPr>
                <w:sz w:val="24"/>
                <w:szCs w:val="24"/>
              </w:rPr>
            </w:pPr>
            <w:r w:rsidRPr="003A6D08">
              <w:rPr>
                <w:sz w:val="24"/>
                <w:szCs w:val="24"/>
              </w:rPr>
              <w:t xml:space="preserve">2014 – 2016 </w:t>
            </w:r>
          </w:p>
          <w:p w:rsidR="00B44D4B" w:rsidRPr="003A6D08" w:rsidRDefault="00B44D4B" w:rsidP="005F27F2">
            <w:pPr>
              <w:pStyle w:val="ConsPlusCell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D4B" w:rsidRPr="003A6D08" w:rsidRDefault="00B44D4B" w:rsidP="005F27F2">
            <w:pPr>
              <w:pStyle w:val="ConsPlusCel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Увеличение доли лауреатов, дипломантов, </w:t>
            </w:r>
            <w:r w:rsidRPr="00B02368">
              <w:rPr>
                <w:sz w:val="24"/>
                <w:szCs w:val="24"/>
              </w:rPr>
              <w:t xml:space="preserve">всероссийских и международных конкурсов от общего </w:t>
            </w:r>
            <w:r>
              <w:rPr>
                <w:sz w:val="24"/>
                <w:szCs w:val="24"/>
              </w:rPr>
              <w:t xml:space="preserve">количества участников клубных формирований 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D4B" w:rsidRPr="003A6D08" w:rsidRDefault="00B44D4B" w:rsidP="005F27F2">
            <w:pPr>
              <w:pStyle w:val="ConsPlusCell"/>
              <w:rPr>
                <w:sz w:val="24"/>
                <w:szCs w:val="24"/>
              </w:rPr>
            </w:pPr>
            <w:r w:rsidRPr="003A6D08">
              <w:rPr>
                <w:sz w:val="24"/>
                <w:szCs w:val="24"/>
              </w:rPr>
              <w:t>Создание новых концертных программ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D4B" w:rsidRPr="003A6D08" w:rsidRDefault="00B44D4B" w:rsidP="005F27F2">
            <w:pPr>
              <w:pStyle w:val="ConsPlusCell"/>
              <w:rPr>
                <w:sz w:val="24"/>
                <w:szCs w:val="24"/>
              </w:rPr>
            </w:pPr>
            <w:r w:rsidRPr="003A6D08">
              <w:rPr>
                <w:sz w:val="24"/>
                <w:szCs w:val="24"/>
              </w:rPr>
              <w:t>МБУК «КДЦ», МБУК «ГЦК»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D4B" w:rsidRPr="003A6D08" w:rsidRDefault="00B44D4B" w:rsidP="005F27F2">
            <w:pPr>
              <w:pStyle w:val="ConsPlusCell"/>
              <w:rPr>
                <w:sz w:val="24"/>
                <w:szCs w:val="24"/>
                <w:highlight w:val="yellow"/>
              </w:rPr>
            </w:pPr>
          </w:p>
          <w:p w:rsidR="00B44D4B" w:rsidRPr="003A6D08" w:rsidRDefault="00B44D4B" w:rsidP="005F27F2">
            <w:pPr>
              <w:pStyle w:val="ConsPlusCell"/>
              <w:rPr>
                <w:sz w:val="24"/>
                <w:szCs w:val="24"/>
                <w:highlight w:val="yellow"/>
              </w:rPr>
            </w:pPr>
          </w:p>
          <w:p w:rsidR="00B44D4B" w:rsidRPr="003A6D08" w:rsidRDefault="00B44D4B" w:rsidP="005F27F2">
            <w:pPr>
              <w:pStyle w:val="ConsPlusCell"/>
              <w:rPr>
                <w:sz w:val="24"/>
                <w:szCs w:val="24"/>
                <w:highlight w:val="yellow"/>
              </w:rPr>
            </w:pPr>
          </w:p>
          <w:p w:rsidR="00B44D4B" w:rsidRPr="003A6D08" w:rsidRDefault="00B44D4B" w:rsidP="005F27F2">
            <w:pPr>
              <w:pStyle w:val="ConsPlusCell"/>
              <w:rPr>
                <w:sz w:val="24"/>
                <w:szCs w:val="24"/>
                <w:highlight w:val="yellow"/>
              </w:rPr>
            </w:pPr>
            <w:r w:rsidRPr="003A6D08">
              <w:rPr>
                <w:sz w:val="24"/>
                <w:szCs w:val="24"/>
              </w:rPr>
              <w:t>450,0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D4B" w:rsidRPr="003A6D08" w:rsidRDefault="00B44D4B" w:rsidP="005F27F2">
            <w:pPr>
              <w:pStyle w:val="ConsPlusCell"/>
              <w:jc w:val="center"/>
              <w:rPr>
                <w:sz w:val="24"/>
                <w:szCs w:val="24"/>
              </w:rPr>
            </w:pPr>
          </w:p>
          <w:p w:rsidR="00B44D4B" w:rsidRPr="003A6D08" w:rsidRDefault="00B44D4B" w:rsidP="005F27F2">
            <w:pPr>
              <w:pStyle w:val="ConsPlusCell"/>
              <w:jc w:val="center"/>
              <w:rPr>
                <w:sz w:val="24"/>
                <w:szCs w:val="24"/>
              </w:rPr>
            </w:pPr>
          </w:p>
          <w:p w:rsidR="00B44D4B" w:rsidRPr="003A6D08" w:rsidRDefault="00B44D4B" w:rsidP="005F27F2">
            <w:pPr>
              <w:pStyle w:val="ConsPlusCell"/>
              <w:jc w:val="center"/>
              <w:rPr>
                <w:sz w:val="24"/>
                <w:szCs w:val="24"/>
              </w:rPr>
            </w:pPr>
          </w:p>
          <w:p w:rsidR="00B44D4B" w:rsidRPr="003A6D08" w:rsidRDefault="00B44D4B" w:rsidP="005F27F2">
            <w:pPr>
              <w:pStyle w:val="ConsPlusCell"/>
              <w:jc w:val="center"/>
              <w:rPr>
                <w:sz w:val="24"/>
                <w:szCs w:val="24"/>
              </w:rPr>
            </w:pPr>
            <w:r w:rsidRPr="003A6D08"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D4B" w:rsidRPr="003A6D08" w:rsidRDefault="00B44D4B" w:rsidP="005F27F2">
            <w:pPr>
              <w:pStyle w:val="ConsPlusCell"/>
              <w:jc w:val="center"/>
              <w:rPr>
                <w:sz w:val="24"/>
                <w:szCs w:val="24"/>
              </w:rPr>
            </w:pPr>
          </w:p>
          <w:p w:rsidR="00B44D4B" w:rsidRPr="003A6D08" w:rsidRDefault="00B44D4B" w:rsidP="005F27F2">
            <w:pPr>
              <w:pStyle w:val="ConsPlusCell"/>
              <w:jc w:val="center"/>
              <w:rPr>
                <w:sz w:val="24"/>
                <w:szCs w:val="24"/>
              </w:rPr>
            </w:pPr>
          </w:p>
          <w:p w:rsidR="00B44D4B" w:rsidRPr="003A6D08" w:rsidRDefault="00B44D4B" w:rsidP="005F27F2">
            <w:pPr>
              <w:pStyle w:val="ConsPlusCell"/>
              <w:jc w:val="center"/>
              <w:rPr>
                <w:sz w:val="24"/>
                <w:szCs w:val="24"/>
              </w:rPr>
            </w:pPr>
          </w:p>
          <w:p w:rsidR="00B44D4B" w:rsidRPr="003A6D08" w:rsidRDefault="00B44D4B" w:rsidP="005F27F2">
            <w:pPr>
              <w:pStyle w:val="ConsPlusCell"/>
              <w:jc w:val="center"/>
              <w:rPr>
                <w:sz w:val="24"/>
                <w:szCs w:val="24"/>
              </w:rPr>
            </w:pPr>
            <w:r w:rsidRPr="003A6D08"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D4B" w:rsidRDefault="00B44D4B" w:rsidP="005F27F2">
            <w:pPr>
              <w:pStyle w:val="ConsPlusCell"/>
              <w:jc w:val="center"/>
              <w:rPr>
                <w:sz w:val="24"/>
                <w:szCs w:val="24"/>
              </w:rPr>
            </w:pPr>
          </w:p>
          <w:p w:rsidR="00B44D4B" w:rsidRDefault="00B44D4B" w:rsidP="005F27F2">
            <w:pPr>
              <w:pStyle w:val="ConsPlusCell"/>
              <w:jc w:val="center"/>
              <w:rPr>
                <w:sz w:val="24"/>
                <w:szCs w:val="24"/>
              </w:rPr>
            </w:pPr>
          </w:p>
          <w:p w:rsidR="00B44D4B" w:rsidRDefault="00B44D4B" w:rsidP="005F27F2">
            <w:pPr>
              <w:pStyle w:val="ConsPlusCell"/>
              <w:jc w:val="center"/>
              <w:rPr>
                <w:sz w:val="24"/>
                <w:szCs w:val="24"/>
              </w:rPr>
            </w:pPr>
          </w:p>
          <w:p w:rsidR="00B44D4B" w:rsidRPr="003A6D08" w:rsidRDefault="00B44D4B" w:rsidP="005F27F2">
            <w:pPr>
              <w:pStyle w:val="ConsPlusCell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150,0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D4B" w:rsidRDefault="00B44D4B" w:rsidP="005F27F2">
            <w:pPr>
              <w:pStyle w:val="ConsPlusCell"/>
              <w:jc w:val="center"/>
              <w:rPr>
                <w:sz w:val="24"/>
                <w:szCs w:val="24"/>
              </w:rPr>
            </w:pPr>
          </w:p>
          <w:p w:rsidR="00B44D4B" w:rsidRDefault="00B44D4B" w:rsidP="005F27F2">
            <w:pPr>
              <w:pStyle w:val="ConsPlusCell"/>
              <w:jc w:val="center"/>
              <w:rPr>
                <w:sz w:val="24"/>
                <w:szCs w:val="24"/>
              </w:rPr>
            </w:pPr>
          </w:p>
          <w:p w:rsidR="00B44D4B" w:rsidRDefault="00B44D4B" w:rsidP="005F27F2">
            <w:pPr>
              <w:pStyle w:val="ConsPlusCell"/>
              <w:jc w:val="center"/>
              <w:rPr>
                <w:sz w:val="24"/>
                <w:szCs w:val="24"/>
              </w:rPr>
            </w:pPr>
          </w:p>
          <w:p w:rsidR="00B44D4B" w:rsidRPr="003A6D08" w:rsidRDefault="00B44D4B" w:rsidP="005F27F2">
            <w:pPr>
              <w:pStyle w:val="ConsPlusCell"/>
              <w:jc w:val="center"/>
              <w:rPr>
                <w:sz w:val="24"/>
                <w:szCs w:val="24"/>
              </w:rPr>
            </w:pPr>
            <w:r w:rsidRPr="003A6D08">
              <w:rPr>
                <w:sz w:val="24"/>
                <w:szCs w:val="24"/>
              </w:rPr>
              <w:t>150,0</w:t>
            </w:r>
          </w:p>
        </w:tc>
        <w:tc>
          <w:tcPr>
            <w:tcW w:w="9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D4B" w:rsidRDefault="00B44D4B" w:rsidP="005F27F2">
            <w:pPr>
              <w:pStyle w:val="ConsPlusCell"/>
              <w:jc w:val="center"/>
              <w:rPr>
                <w:sz w:val="24"/>
                <w:szCs w:val="24"/>
              </w:rPr>
            </w:pPr>
          </w:p>
          <w:p w:rsidR="00B44D4B" w:rsidRDefault="00B44D4B" w:rsidP="005F27F2">
            <w:pPr>
              <w:pStyle w:val="ConsPlusCell"/>
              <w:jc w:val="center"/>
              <w:rPr>
                <w:sz w:val="24"/>
                <w:szCs w:val="24"/>
              </w:rPr>
            </w:pPr>
          </w:p>
          <w:p w:rsidR="00B44D4B" w:rsidRDefault="00B44D4B" w:rsidP="005F27F2">
            <w:pPr>
              <w:pStyle w:val="ConsPlusCell"/>
              <w:jc w:val="center"/>
              <w:rPr>
                <w:sz w:val="24"/>
                <w:szCs w:val="24"/>
              </w:rPr>
            </w:pPr>
          </w:p>
          <w:p w:rsidR="00B44D4B" w:rsidRPr="003A6D08" w:rsidRDefault="00B44D4B" w:rsidP="005F27F2">
            <w:pPr>
              <w:pStyle w:val="ConsPlusCell"/>
              <w:jc w:val="center"/>
              <w:rPr>
                <w:sz w:val="24"/>
                <w:szCs w:val="24"/>
              </w:rPr>
            </w:pPr>
            <w:r w:rsidRPr="003A6D08">
              <w:rPr>
                <w:sz w:val="24"/>
                <w:szCs w:val="24"/>
              </w:rPr>
              <w:t>150,0</w:t>
            </w:r>
          </w:p>
        </w:tc>
      </w:tr>
      <w:tr w:rsidR="00B44D4B" w:rsidRPr="003A6D08">
        <w:trPr>
          <w:gridAfter w:val="1"/>
          <w:wAfter w:w="999" w:type="dxa"/>
          <w:trHeight w:val="3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D4B" w:rsidRPr="003A6D08" w:rsidRDefault="00B44D4B" w:rsidP="005F27F2">
            <w:pPr>
              <w:pStyle w:val="ConsPlusCell"/>
              <w:rPr>
                <w:sz w:val="24"/>
                <w:szCs w:val="24"/>
              </w:rPr>
            </w:pPr>
            <w:r w:rsidRPr="003A6D08">
              <w:rPr>
                <w:sz w:val="24"/>
                <w:szCs w:val="24"/>
              </w:rPr>
              <w:t>1.2.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D4B" w:rsidRPr="003A6D08" w:rsidRDefault="00B44D4B" w:rsidP="005F27F2">
            <w:pPr>
              <w:pStyle w:val="ConsPlusCell"/>
              <w:rPr>
                <w:sz w:val="24"/>
                <w:szCs w:val="24"/>
              </w:rPr>
            </w:pPr>
            <w:r w:rsidRPr="003A6D08">
              <w:rPr>
                <w:sz w:val="24"/>
                <w:szCs w:val="24"/>
              </w:rPr>
              <w:t xml:space="preserve">Проведение фестивалей, дней национальной культуры, выставок традиционного национального искусства (совместно с национальными общественными организациями и центрами)  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D4B" w:rsidRPr="003A6D08" w:rsidRDefault="00B44D4B" w:rsidP="005F27F2">
            <w:pPr>
              <w:pStyle w:val="ConsPlusCell"/>
              <w:rPr>
                <w:sz w:val="24"/>
                <w:szCs w:val="24"/>
              </w:rPr>
            </w:pPr>
            <w:r w:rsidRPr="003A6D08">
              <w:rPr>
                <w:sz w:val="24"/>
                <w:szCs w:val="24"/>
              </w:rPr>
              <w:t xml:space="preserve">2014 – 2016 </w:t>
            </w:r>
          </w:p>
          <w:p w:rsidR="00B44D4B" w:rsidRPr="003A6D08" w:rsidRDefault="00B44D4B" w:rsidP="005F27F2">
            <w:pPr>
              <w:pStyle w:val="ConsPlusCell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D4B" w:rsidRPr="003A6D08" w:rsidRDefault="00B44D4B" w:rsidP="005F27F2">
            <w:pPr>
              <w:pStyle w:val="ConsPlusCell"/>
              <w:rPr>
                <w:sz w:val="24"/>
                <w:szCs w:val="24"/>
              </w:rPr>
            </w:pPr>
            <w:r w:rsidRPr="003A6D08">
              <w:rPr>
                <w:sz w:val="24"/>
                <w:szCs w:val="24"/>
              </w:rPr>
              <w:t>Увеличение количества мероприятий до 858.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D4B" w:rsidRPr="003A6D08" w:rsidRDefault="00B44D4B" w:rsidP="005F27F2">
            <w:pPr>
              <w:pStyle w:val="ConsPlusCell"/>
              <w:rPr>
                <w:sz w:val="24"/>
                <w:szCs w:val="24"/>
              </w:rPr>
            </w:pPr>
            <w:r w:rsidRPr="003A6D08">
              <w:rPr>
                <w:sz w:val="24"/>
                <w:szCs w:val="24"/>
              </w:rPr>
              <w:t xml:space="preserve">Развитие фестивального движения. 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D4B" w:rsidRPr="003A6D08" w:rsidRDefault="00B44D4B" w:rsidP="005F27F2">
            <w:pPr>
              <w:pStyle w:val="ConsPlusCell"/>
              <w:rPr>
                <w:sz w:val="24"/>
                <w:szCs w:val="24"/>
              </w:rPr>
            </w:pPr>
            <w:r w:rsidRPr="003A6D08">
              <w:rPr>
                <w:sz w:val="24"/>
                <w:szCs w:val="24"/>
              </w:rPr>
              <w:t xml:space="preserve">МБУК </w:t>
            </w:r>
          </w:p>
          <w:p w:rsidR="00B44D4B" w:rsidRPr="003A6D08" w:rsidRDefault="00B44D4B" w:rsidP="005F27F2">
            <w:pPr>
              <w:pStyle w:val="ConsPlusCell"/>
              <w:rPr>
                <w:sz w:val="24"/>
                <w:szCs w:val="24"/>
              </w:rPr>
            </w:pPr>
          </w:p>
          <w:p w:rsidR="00B44D4B" w:rsidRPr="003A6D08" w:rsidRDefault="00B44D4B" w:rsidP="005F27F2">
            <w:pPr>
              <w:pStyle w:val="ConsPlusCell"/>
              <w:rPr>
                <w:sz w:val="24"/>
                <w:szCs w:val="24"/>
              </w:rPr>
            </w:pPr>
            <w:r w:rsidRPr="003A6D08">
              <w:rPr>
                <w:sz w:val="24"/>
                <w:szCs w:val="24"/>
              </w:rPr>
              <w:t>«КДЦ» «ГЦК»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D4B" w:rsidRPr="003A6D08" w:rsidRDefault="00B44D4B" w:rsidP="005F27F2">
            <w:pPr>
              <w:pStyle w:val="ConsPlusCell"/>
              <w:rPr>
                <w:sz w:val="24"/>
                <w:szCs w:val="24"/>
                <w:highlight w:val="yellow"/>
              </w:rPr>
            </w:pPr>
          </w:p>
          <w:p w:rsidR="00B44D4B" w:rsidRPr="003A6D08" w:rsidRDefault="00B44D4B" w:rsidP="005F27F2">
            <w:pPr>
              <w:pStyle w:val="ConsPlusCell"/>
              <w:rPr>
                <w:sz w:val="24"/>
                <w:szCs w:val="24"/>
                <w:highlight w:val="yellow"/>
              </w:rPr>
            </w:pPr>
          </w:p>
          <w:p w:rsidR="00B44D4B" w:rsidRDefault="00B44D4B" w:rsidP="005F27F2">
            <w:pPr>
              <w:pStyle w:val="ConsPlusCel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Pr="003A6D08">
              <w:rPr>
                <w:sz w:val="24"/>
                <w:szCs w:val="24"/>
              </w:rPr>
              <w:t>00,0</w:t>
            </w:r>
            <w:r>
              <w:rPr>
                <w:sz w:val="24"/>
                <w:szCs w:val="24"/>
                <w:lang w:val="en-US"/>
              </w:rPr>
              <w:t>/</w:t>
            </w:r>
          </w:p>
          <w:p w:rsidR="00B44D4B" w:rsidRPr="00B656ED" w:rsidRDefault="00B44D4B" w:rsidP="005F27F2">
            <w:pPr>
              <w:pStyle w:val="ConsPlusCell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  <w:lang w:val="en-US"/>
              </w:rPr>
              <w:t>/</w:t>
            </w:r>
          </w:p>
          <w:p w:rsidR="00B44D4B" w:rsidRPr="003A6D08" w:rsidRDefault="00B44D4B" w:rsidP="005F27F2">
            <w:pPr>
              <w:pStyle w:val="ConsPlusCell"/>
              <w:rPr>
                <w:sz w:val="24"/>
                <w:szCs w:val="24"/>
                <w:highlight w:val="yellow"/>
              </w:rPr>
            </w:pPr>
            <w:r w:rsidRPr="003A6D08">
              <w:rPr>
                <w:sz w:val="24"/>
                <w:szCs w:val="24"/>
              </w:rPr>
              <w:t>150,0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D4B" w:rsidRPr="003A6D08" w:rsidRDefault="00B44D4B" w:rsidP="005F27F2">
            <w:pPr>
              <w:pStyle w:val="ConsPlusCell"/>
              <w:rPr>
                <w:sz w:val="24"/>
                <w:szCs w:val="24"/>
              </w:rPr>
            </w:pPr>
          </w:p>
          <w:p w:rsidR="00B44D4B" w:rsidRPr="003A6D08" w:rsidRDefault="00B44D4B" w:rsidP="005F27F2">
            <w:pPr>
              <w:pStyle w:val="ConsPlusCell"/>
              <w:rPr>
                <w:sz w:val="24"/>
                <w:szCs w:val="24"/>
              </w:rPr>
            </w:pPr>
          </w:p>
          <w:p w:rsidR="00B44D4B" w:rsidRPr="003A6D08" w:rsidRDefault="00B44D4B" w:rsidP="005F27F2">
            <w:pPr>
              <w:pStyle w:val="ConsPlusCell"/>
              <w:jc w:val="center"/>
              <w:rPr>
                <w:sz w:val="24"/>
                <w:szCs w:val="24"/>
              </w:rPr>
            </w:pPr>
            <w:r w:rsidRPr="003A6D08"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D4B" w:rsidRPr="003A6D08" w:rsidRDefault="00B44D4B" w:rsidP="005F27F2">
            <w:pPr>
              <w:pStyle w:val="ConsPlusCell"/>
              <w:rPr>
                <w:sz w:val="24"/>
                <w:szCs w:val="24"/>
              </w:rPr>
            </w:pPr>
          </w:p>
          <w:p w:rsidR="00B44D4B" w:rsidRPr="003A6D08" w:rsidRDefault="00B44D4B" w:rsidP="005F27F2">
            <w:pPr>
              <w:pStyle w:val="ConsPlusCell"/>
              <w:rPr>
                <w:sz w:val="24"/>
                <w:szCs w:val="24"/>
              </w:rPr>
            </w:pPr>
          </w:p>
          <w:p w:rsidR="00B44D4B" w:rsidRPr="003A6D08" w:rsidRDefault="00B44D4B" w:rsidP="005F27F2">
            <w:pPr>
              <w:pStyle w:val="ConsPlusCell"/>
              <w:rPr>
                <w:sz w:val="24"/>
                <w:szCs w:val="24"/>
              </w:rPr>
            </w:pPr>
            <w:r w:rsidRPr="003A6D08">
              <w:rPr>
                <w:sz w:val="24"/>
                <w:szCs w:val="24"/>
              </w:rPr>
              <w:t>100,0</w:t>
            </w:r>
          </w:p>
          <w:p w:rsidR="00B44D4B" w:rsidRPr="003A6D08" w:rsidRDefault="00B44D4B" w:rsidP="005F27F2">
            <w:pPr>
              <w:pStyle w:val="ConsPlusCell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D4B" w:rsidRPr="003A6D08" w:rsidRDefault="00B44D4B" w:rsidP="005F27F2">
            <w:pPr>
              <w:pStyle w:val="ConsPlusCell"/>
              <w:rPr>
                <w:sz w:val="24"/>
                <w:szCs w:val="24"/>
              </w:rPr>
            </w:pPr>
          </w:p>
          <w:p w:rsidR="00B44D4B" w:rsidRPr="003A6D08" w:rsidRDefault="00B44D4B" w:rsidP="005F27F2">
            <w:pPr>
              <w:pStyle w:val="ConsPlusCell"/>
              <w:rPr>
                <w:sz w:val="24"/>
                <w:szCs w:val="24"/>
              </w:rPr>
            </w:pPr>
          </w:p>
          <w:p w:rsidR="00B44D4B" w:rsidRDefault="00B44D4B" w:rsidP="005F27F2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  <w:p w:rsidR="00B44D4B" w:rsidRDefault="00B44D4B" w:rsidP="005F27F2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  <w:p w:rsidR="00B44D4B" w:rsidRPr="003A6D08" w:rsidRDefault="00B44D4B" w:rsidP="005F27F2">
            <w:pPr>
              <w:pStyle w:val="ConsPlusCell"/>
              <w:jc w:val="center"/>
              <w:rPr>
                <w:sz w:val="24"/>
                <w:szCs w:val="24"/>
              </w:rPr>
            </w:pPr>
            <w:r w:rsidRPr="003A6D08">
              <w:rPr>
                <w:sz w:val="24"/>
                <w:szCs w:val="24"/>
              </w:rPr>
              <w:t>50,0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D4B" w:rsidRPr="003A6D08" w:rsidRDefault="00B44D4B" w:rsidP="005F27F2">
            <w:pPr>
              <w:pStyle w:val="ConsPlusCell"/>
              <w:rPr>
                <w:sz w:val="24"/>
                <w:szCs w:val="24"/>
              </w:rPr>
            </w:pPr>
          </w:p>
          <w:p w:rsidR="00B44D4B" w:rsidRPr="003A6D08" w:rsidRDefault="00B44D4B" w:rsidP="005F27F2">
            <w:pPr>
              <w:pStyle w:val="ConsPlusCell"/>
              <w:rPr>
                <w:sz w:val="24"/>
                <w:szCs w:val="24"/>
              </w:rPr>
            </w:pPr>
          </w:p>
          <w:p w:rsidR="00B44D4B" w:rsidRDefault="00B44D4B" w:rsidP="005F27F2">
            <w:pPr>
              <w:pStyle w:val="ConsPlusCell"/>
              <w:rPr>
                <w:sz w:val="24"/>
                <w:szCs w:val="24"/>
                <w:lang w:val="en-US"/>
              </w:rPr>
            </w:pPr>
            <w:r w:rsidRPr="003A6D08">
              <w:rPr>
                <w:sz w:val="24"/>
                <w:szCs w:val="24"/>
              </w:rPr>
              <w:t>100,0</w:t>
            </w:r>
            <w:r>
              <w:rPr>
                <w:sz w:val="24"/>
                <w:szCs w:val="24"/>
                <w:lang w:val="en-US"/>
              </w:rPr>
              <w:t>/</w:t>
            </w:r>
          </w:p>
          <w:p w:rsidR="00B44D4B" w:rsidRPr="00300E3B" w:rsidRDefault="00B44D4B" w:rsidP="005F27F2">
            <w:pPr>
              <w:pStyle w:val="ConsPlusCell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0/</w:t>
            </w:r>
          </w:p>
          <w:p w:rsidR="00B44D4B" w:rsidRPr="003A6D08" w:rsidRDefault="00B44D4B" w:rsidP="005F27F2">
            <w:pPr>
              <w:pStyle w:val="ConsPlusCell"/>
              <w:rPr>
                <w:sz w:val="24"/>
                <w:szCs w:val="24"/>
              </w:rPr>
            </w:pPr>
            <w:r w:rsidRPr="003A6D08">
              <w:rPr>
                <w:sz w:val="24"/>
                <w:szCs w:val="24"/>
              </w:rPr>
              <w:t>50,0</w:t>
            </w:r>
          </w:p>
        </w:tc>
        <w:tc>
          <w:tcPr>
            <w:tcW w:w="9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D4B" w:rsidRPr="003A6D08" w:rsidRDefault="00B44D4B" w:rsidP="005F27F2">
            <w:pPr>
              <w:pStyle w:val="ConsPlusCell"/>
              <w:rPr>
                <w:sz w:val="24"/>
                <w:szCs w:val="24"/>
              </w:rPr>
            </w:pPr>
          </w:p>
          <w:p w:rsidR="00B44D4B" w:rsidRPr="003A6D08" w:rsidRDefault="00B44D4B" w:rsidP="005F27F2">
            <w:pPr>
              <w:pStyle w:val="ConsPlusCell"/>
              <w:rPr>
                <w:sz w:val="24"/>
                <w:szCs w:val="24"/>
              </w:rPr>
            </w:pPr>
          </w:p>
          <w:p w:rsidR="00B44D4B" w:rsidRDefault="00B44D4B" w:rsidP="005F27F2">
            <w:pPr>
              <w:pStyle w:val="ConsPlusCell"/>
              <w:rPr>
                <w:sz w:val="24"/>
                <w:szCs w:val="24"/>
                <w:lang w:val="en-US"/>
              </w:rPr>
            </w:pPr>
            <w:r w:rsidRPr="003A6D08">
              <w:rPr>
                <w:sz w:val="24"/>
                <w:szCs w:val="24"/>
              </w:rPr>
              <w:t>100,0</w:t>
            </w:r>
            <w:r>
              <w:rPr>
                <w:sz w:val="24"/>
                <w:szCs w:val="24"/>
                <w:lang w:val="en-US"/>
              </w:rPr>
              <w:t>/</w:t>
            </w:r>
          </w:p>
          <w:p w:rsidR="00B44D4B" w:rsidRPr="00300E3B" w:rsidRDefault="00B44D4B" w:rsidP="005F27F2">
            <w:pPr>
              <w:pStyle w:val="ConsPlusCell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0/</w:t>
            </w:r>
          </w:p>
          <w:p w:rsidR="00B44D4B" w:rsidRPr="003A6D08" w:rsidRDefault="00B44D4B" w:rsidP="005F27F2">
            <w:pPr>
              <w:pStyle w:val="ConsPlusCell"/>
              <w:rPr>
                <w:sz w:val="24"/>
                <w:szCs w:val="24"/>
              </w:rPr>
            </w:pPr>
            <w:r w:rsidRPr="003A6D08">
              <w:rPr>
                <w:sz w:val="24"/>
                <w:szCs w:val="24"/>
              </w:rPr>
              <w:t>50,0</w:t>
            </w:r>
          </w:p>
        </w:tc>
      </w:tr>
      <w:tr w:rsidR="00B44D4B" w:rsidRPr="003A6D08">
        <w:trPr>
          <w:gridAfter w:val="1"/>
          <w:wAfter w:w="999" w:type="dxa"/>
          <w:trHeight w:val="1266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D4B" w:rsidRPr="003A6D08" w:rsidRDefault="00B44D4B" w:rsidP="005F27F2">
            <w:pPr>
              <w:pStyle w:val="ConsPlusCell"/>
              <w:rPr>
                <w:sz w:val="24"/>
                <w:szCs w:val="24"/>
              </w:rPr>
            </w:pPr>
            <w:r w:rsidRPr="003A6D08">
              <w:rPr>
                <w:sz w:val="24"/>
                <w:szCs w:val="24"/>
              </w:rPr>
              <w:t>1.3.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D4B" w:rsidRPr="003A6D08" w:rsidRDefault="00B44D4B" w:rsidP="005F27F2">
            <w:pPr>
              <w:pStyle w:val="ConsPlusCel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Установка пластиковых окон и з</w:t>
            </w:r>
            <w:r w:rsidRPr="003A6D08">
              <w:rPr>
                <w:sz w:val="24"/>
                <w:szCs w:val="24"/>
              </w:rPr>
              <w:t xml:space="preserve">амена дверных проёмов </w:t>
            </w:r>
          </w:p>
          <w:p w:rsidR="00B44D4B" w:rsidRPr="003A6D08" w:rsidRDefault="00B44D4B" w:rsidP="005F27F2">
            <w:pPr>
              <w:pStyle w:val="ConsPlusCell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D4B" w:rsidRPr="003A6D08" w:rsidRDefault="00B44D4B" w:rsidP="005F27F2">
            <w:pPr>
              <w:pStyle w:val="ConsPlusCell"/>
              <w:rPr>
                <w:sz w:val="24"/>
                <w:szCs w:val="24"/>
              </w:rPr>
            </w:pPr>
            <w:r w:rsidRPr="003A6D08">
              <w:rPr>
                <w:sz w:val="24"/>
                <w:szCs w:val="24"/>
              </w:rPr>
              <w:t>201</w:t>
            </w:r>
            <w:r>
              <w:rPr>
                <w:sz w:val="24"/>
                <w:szCs w:val="24"/>
                <w:lang w:val="en-US"/>
              </w:rPr>
              <w:t>5</w:t>
            </w:r>
            <w:r w:rsidRPr="003A6D08">
              <w:rPr>
                <w:sz w:val="24"/>
                <w:szCs w:val="24"/>
              </w:rPr>
              <w:t xml:space="preserve"> – 2016 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D4B" w:rsidRPr="003A6D08" w:rsidRDefault="00B44D4B" w:rsidP="005F27F2">
            <w:pPr>
              <w:pStyle w:val="ConsPlusCel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Установка новых энергосберегающих </w:t>
            </w:r>
            <w:r w:rsidRPr="003A6D08">
              <w:rPr>
                <w:sz w:val="24"/>
                <w:szCs w:val="24"/>
              </w:rPr>
              <w:t xml:space="preserve">оконных и дверных проёмов </w:t>
            </w:r>
            <w:r>
              <w:rPr>
                <w:sz w:val="24"/>
                <w:szCs w:val="24"/>
              </w:rPr>
              <w:t>в 2 учрежденияхкультуры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D4B" w:rsidRPr="003A6D08" w:rsidRDefault="00B44D4B" w:rsidP="005F27F2">
            <w:pPr>
              <w:pStyle w:val="ConsPlusCell"/>
              <w:rPr>
                <w:sz w:val="24"/>
                <w:szCs w:val="24"/>
              </w:rPr>
            </w:pPr>
            <w:r w:rsidRPr="003A6D08">
              <w:rPr>
                <w:sz w:val="24"/>
                <w:szCs w:val="24"/>
              </w:rPr>
              <w:t>Создание комфортных условий для занятия самодеятельным художественным творчеством, повышение качества предоставления услуг учреждениями досуга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D4B" w:rsidRDefault="00B44D4B" w:rsidP="005F27F2">
            <w:pPr>
              <w:pStyle w:val="ConsPlusCell"/>
              <w:rPr>
                <w:sz w:val="24"/>
                <w:szCs w:val="24"/>
              </w:rPr>
            </w:pPr>
            <w:r w:rsidRPr="003A6D08">
              <w:rPr>
                <w:sz w:val="24"/>
                <w:szCs w:val="24"/>
              </w:rPr>
              <w:t xml:space="preserve">МБУК «КДЦ», </w:t>
            </w:r>
          </w:p>
          <w:p w:rsidR="00B44D4B" w:rsidRDefault="00B44D4B" w:rsidP="005F27F2">
            <w:pPr>
              <w:pStyle w:val="ConsPlusCell"/>
              <w:rPr>
                <w:sz w:val="24"/>
                <w:szCs w:val="24"/>
              </w:rPr>
            </w:pPr>
          </w:p>
          <w:p w:rsidR="00B44D4B" w:rsidRPr="003A6D08" w:rsidRDefault="00B44D4B" w:rsidP="005F27F2">
            <w:pPr>
              <w:pStyle w:val="ConsPlusCell"/>
              <w:rPr>
                <w:sz w:val="24"/>
                <w:szCs w:val="24"/>
              </w:rPr>
            </w:pPr>
            <w:r w:rsidRPr="003A6D08">
              <w:rPr>
                <w:sz w:val="24"/>
                <w:szCs w:val="24"/>
              </w:rPr>
              <w:t>«ГЦК»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D4B" w:rsidRPr="006451FF" w:rsidRDefault="00B44D4B" w:rsidP="005F27F2">
            <w:pPr>
              <w:pStyle w:val="ConsPlusCell"/>
              <w:rPr>
                <w:sz w:val="24"/>
                <w:szCs w:val="24"/>
              </w:rPr>
            </w:pPr>
          </w:p>
          <w:p w:rsidR="00B44D4B" w:rsidRDefault="00B44D4B" w:rsidP="005F27F2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  <w:r w:rsidRPr="006451FF">
              <w:rPr>
                <w:sz w:val="24"/>
                <w:szCs w:val="24"/>
              </w:rPr>
              <w:t>00,</w:t>
            </w:r>
            <w:r w:rsidRPr="006451FF">
              <w:rPr>
                <w:sz w:val="24"/>
                <w:szCs w:val="24"/>
                <w:lang w:val="en-US"/>
              </w:rPr>
              <w:t>0</w:t>
            </w:r>
          </w:p>
          <w:p w:rsidR="00B44D4B" w:rsidRDefault="00B44D4B" w:rsidP="005F27F2">
            <w:pPr>
              <w:pStyle w:val="ConsPlusCell"/>
              <w:jc w:val="center"/>
              <w:rPr>
                <w:sz w:val="24"/>
                <w:szCs w:val="24"/>
              </w:rPr>
            </w:pPr>
          </w:p>
          <w:p w:rsidR="00B44D4B" w:rsidRPr="00C206BB" w:rsidRDefault="00B44D4B" w:rsidP="005F27F2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400,0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D4B" w:rsidRPr="006451FF" w:rsidRDefault="00B44D4B" w:rsidP="005F27F2">
            <w:pPr>
              <w:pStyle w:val="ConsPlusCell"/>
              <w:jc w:val="center"/>
              <w:rPr>
                <w:sz w:val="24"/>
                <w:szCs w:val="24"/>
              </w:rPr>
            </w:pPr>
          </w:p>
          <w:p w:rsidR="00B44D4B" w:rsidRPr="006451FF" w:rsidRDefault="00B44D4B" w:rsidP="005F27F2">
            <w:pPr>
              <w:pStyle w:val="ConsPlusCell"/>
              <w:jc w:val="center"/>
              <w:rPr>
                <w:sz w:val="24"/>
                <w:szCs w:val="24"/>
              </w:rPr>
            </w:pPr>
            <w:r w:rsidRPr="006451FF">
              <w:rPr>
                <w:sz w:val="24"/>
                <w:szCs w:val="24"/>
              </w:rPr>
              <w:t>-</w:t>
            </w:r>
          </w:p>
          <w:p w:rsidR="00B44D4B" w:rsidRPr="006451FF" w:rsidRDefault="00B44D4B" w:rsidP="005F27F2">
            <w:pPr>
              <w:pStyle w:val="ConsPlusCell"/>
              <w:jc w:val="center"/>
              <w:rPr>
                <w:sz w:val="24"/>
                <w:szCs w:val="24"/>
              </w:rPr>
            </w:pPr>
          </w:p>
          <w:p w:rsidR="00B44D4B" w:rsidRPr="006451FF" w:rsidRDefault="00B44D4B" w:rsidP="005F27F2">
            <w:pPr>
              <w:pStyle w:val="ConsPlusCell"/>
              <w:jc w:val="center"/>
              <w:rPr>
                <w:sz w:val="24"/>
                <w:szCs w:val="24"/>
              </w:rPr>
            </w:pPr>
            <w:r w:rsidRPr="006451FF"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D4B" w:rsidRPr="003A6D08" w:rsidRDefault="00B44D4B" w:rsidP="005F27F2">
            <w:pPr>
              <w:pStyle w:val="ConsPlusCell"/>
              <w:jc w:val="center"/>
              <w:rPr>
                <w:sz w:val="24"/>
                <w:szCs w:val="24"/>
              </w:rPr>
            </w:pPr>
          </w:p>
          <w:p w:rsidR="00B44D4B" w:rsidRPr="003A6D08" w:rsidRDefault="00B44D4B" w:rsidP="005F27F2">
            <w:pPr>
              <w:pStyle w:val="ConsPlusCell"/>
              <w:jc w:val="center"/>
              <w:rPr>
                <w:sz w:val="24"/>
                <w:szCs w:val="24"/>
              </w:rPr>
            </w:pPr>
            <w:r w:rsidRPr="003A6D08">
              <w:rPr>
                <w:sz w:val="24"/>
                <w:szCs w:val="24"/>
              </w:rPr>
              <w:t>-</w:t>
            </w:r>
          </w:p>
          <w:p w:rsidR="00B44D4B" w:rsidRDefault="00B44D4B" w:rsidP="005F27F2">
            <w:pPr>
              <w:pStyle w:val="ConsPlusCell"/>
              <w:jc w:val="center"/>
              <w:rPr>
                <w:sz w:val="24"/>
                <w:szCs w:val="24"/>
              </w:rPr>
            </w:pPr>
          </w:p>
          <w:p w:rsidR="00B44D4B" w:rsidRPr="003A6D08" w:rsidRDefault="00B44D4B" w:rsidP="005F27F2">
            <w:pPr>
              <w:pStyle w:val="ConsPlusCell"/>
              <w:jc w:val="center"/>
              <w:rPr>
                <w:sz w:val="24"/>
                <w:szCs w:val="24"/>
              </w:rPr>
            </w:pPr>
            <w:r w:rsidRPr="003A6D08">
              <w:rPr>
                <w:sz w:val="24"/>
                <w:szCs w:val="24"/>
              </w:rPr>
              <w:t>-</w:t>
            </w:r>
          </w:p>
          <w:p w:rsidR="00B44D4B" w:rsidRPr="003A6D08" w:rsidRDefault="00B44D4B" w:rsidP="005F27F2">
            <w:pPr>
              <w:pStyle w:val="ConsPlusCell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D4B" w:rsidRPr="003A6D08" w:rsidRDefault="00B44D4B" w:rsidP="005F27F2">
            <w:pPr>
              <w:pStyle w:val="ConsPlusCell"/>
              <w:jc w:val="center"/>
              <w:rPr>
                <w:sz w:val="24"/>
                <w:szCs w:val="24"/>
              </w:rPr>
            </w:pPr>
          </w:p>
          <w:p w:rsidR="00B44D4B" w:rsidRPr="00C63ADF" w:rsidRDefault="00B44D4B" w:rsidP="005F27F2">
            <w:pPr>
              <w:pStyle w:val="ConsPlusCell"/>
              <w:jc w:val="center"/>
              <w:rPr>
                <w:sz w:val="24"/>
                <w:szCs w:val="24"/>
              </w:rPr>
            </w:pPr>
            <w:r w:rsidRPr="00C63ADF">
              <w:rPr>
                <w:sz w:val="24"/>
                <w:szCs w:val="24"/>
              </w:rPr>
              <w:t>-</w:t>
            </w:r>
          </w:p>
          <w:p w:rsidR="00B44D4B" w:rsidRDefault="00B44D4B" w:rsidP="005F27F2"/>
          <w:p w:rsidR="00B44D4B" w:rsidRPr="00C63ADF" w:rsidRDefault="00B44D4B" w:rsidP="005F27F2"/>
          <w:p w:rsidR="00B44D4B" w:rsidRPr="00C63ADF" w:rsidRDefault="00B44D4B" w:rsidP="005F27F2"/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D4B" w:rsidRPr="003A6D08" w:rsidRDefault="00B44D4B" w:rsidP="005F27F2">
            <w:pPr>
              <w:pStyle w:val="ConsPlusCell"/>
              <w:jc w:val="center"/>
              <w:rPr>
                <w:sz w:val="24"/>
                <w:szCs w:val="24"/>
              </w:rPr>
            </w:pPr>
          </w:p>
          <w:p w:rsidR="00B44D4B" w:rsidRDefault="00B44D4B" w:rsidP="005F27F2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  <w:p w:rsidR="00B44D4B" w:rsidRDefault="00B44D4B" w:rsidP="005F27F2">
            <w:pPr>
              <w:pStyle w:val="ConsPlusCell"/>
              <w:jc w:val="center"/>
              <w:rPr>
                <w:sz w:val="24"/>
                <w:szCs w:val="24"/>
              </w:rPr>
            </w:pPr>
          </w:p>
          <w:p w:rsidR="00B44D4B" w:rsidRPr="003A6D08" w:rsidRDefault="00B44D4B" w:rsidP="005F27F2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D4B" w:rsidRPr="003A6D08" w:rsidRDefault="00B44D4B" w:rsidP="005F27F2">
            <w:pPr>
              <w:pStyle w:val="ConsPlusCell"/>
              <w:jc w:val="center"/>
              <w:rPr>
                <w:sz w:val="24"/>
                <w:szCs w:val="24"/>
              </w:rPr>
            </w:pPr>
          </w:p>
          <w:p w:rsidR="00B44D4B" w:rsidRPr="003A6D08" w:rsidRDefault="00B44D4B" w:rsidP="005F27F2">
            <w:pPr>
              <w:pStyle w:val="ConsPlusCell"/>
              <w:jc w:val="center"/>
              <w:rPr>
                <w:sz w:val="24"/>
                <w:szCs w:val="24"/>
              </w:rPr>
            </w:pPr>
            <w:r w:rsidRPr="003A6D08">
              <w:rPr>
                <w:sz w:val="24"/>
                <w:szCs w:val="24"/>
              </w:rPr>
              <w:t>8</w:t>
            </w:r>
            <w:r w:rsidRPr="00C63ADF">
              <w:rPr>
                <w:sz w:val="24"/>
                <w:szCs w:val="24"/>
              </w:rPr>
              <w:t>0</w:t>
            </w:r>
            <w:r w:rsidRPr="003A6D08">
              <w:rPr>
                <w:sz w:val="24"/>
                <w:szCs w:val="24"/>
              </w:rPr>
              <w:t>0,0</w:t>
            </w:r>
          </w:p>
          <w:p w:rsidR="00B44D4B" w:rsidRDefault="00B44D4B" w:rsidP="005F27F2">
            <w:pPr>
              <w:pStyle w:val="ConsPlusCell"/>
              <w:jc w:val="center"/>
              <w:rPr>
                <w:sz w:val="24"/>
                <w:szCs w:val="24"/>
              </w:rPr>
            </w:pPr>
          </w:p>
          <w:p w:rsidR="00B44D4B" w:rsidRPr="003A6D08" w:rsidRDefault="00B44D4B" w:rsidP="005F27F2">
            <w:pPr>
              <w:pStyle w:val="ConsPlusCell"/>
              <w:jc w:val="center"/>
              <w:rPr>
                <w:sz w:val="24"/>
                <w:szCs w:val="24"/>
              </w:rPr>
            </w:pPr>
            <w:r w:rsidRPr="00C63ADF">
              <w:rPr>
                <w:sz w:val="24"/>
                <w:szCs w:val="24"/>
              </w:rPr>
              <w:t>400</w:t>
            </w:r>
            <w:r w:rsidRPr="003A6D08">
              <w:rPr>
                <w:sz w:val="24"/>
                <w:szCs w:val="24"/>
              </w:rPr>
              <w:t>,0</w:t>
            </w:r>
          </w:p>
          <w:p w:rsidR="00B44D4B" w:rsidRPr="003A6D08" w:rsidRDefault="00B44D4B" w:rsidP="005F27F2">
            <w:pPr>
              <w:pStyle w:val="ConsPlusCell"/>
              <w:jc w:val="center"/>
              <w:rPr>
                <w:sz w:val="24"/>
                <w:szCs w:val="24"/>
              </w:rPr>
            </w:pPr>
          </w:p>
        </w:tc>
      </w:tr>
      <w:tr w:rsidR="00B44D4B" w:rsidRPr="003A6D08">
        <w:trPr>
          <w:gridAfter w:val="1"/>
          <w:wAfter w:w="999" w:type="dxa"/>
          <w:trHeight w:val="32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D4B" w:rsidRPr="003A6D08" w:rsidRDefault="00B44D4B" w:rsidP="005F27F2">
            <w:pPr>
              <w:pStyle w:val="ConsPlusCell"/>
              <w:rPr>
                <w:sz w:val="24"/>
                <w:szCs w:val="24"/>
              </w:rPr>
            </w:pPr>
            <w:r w:rsidRPr="003A6D08">
              <w:rPr>
                <w:sz w:val="24"/>
                <w:szCs w:val="24"/>
              </w:rPr>
              <w:t>1.</w:t>
            </w:r>
            <w:r>
              <w:rPr>
                <w:sz w:val="24"/>
                <w:szCs w:val="24"/>
              </w:rPr>
              <w:t>4</w:t>
            </w:r>
            <w:r w:rsidRPr="003A6D08">
              <w:rPr>
                <w:sz w:val="24"/>
                <w:szCs w:val="24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D4B" w:rsidRPr="003A6D08" w:rsidRDefault="00B44D4B" w:rsidP="005F27F2">
            <w:pPr>
              <w:pStyle w:val="ConsPlusCell"/>
              <w:rPr>
                <w:sz w:val="24"/>
                <w:szCs w:val="24"/>
              </w:rPr>
            </w:pPr>
            <w:r w:rsidRPr="003A6D08">
              <w:rPr>
                <w:sz w:val="24"/>
                <w:szCs w:val="24"/>
              </w:rPr>
              <w:t xml:space="preserve">Ремонт фасада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D4B" w:rsidRPr="003A6D08" w:rsidRDefault="00B44D4B" w:rsidP="005F27F2">
            <w:pPr>
              <w:pStyle w:val="ConsPlusCell"/>
              <w:rPr>
                <w:sz w:val="24"/>
                <w:szCs w:val="24"/>
              </w:rPr>
            </w:pPr>
            <w:r w:rsidRPr="003A6D08">
              <w:rPr>
                <w:sz w:val="24"/>
                <w:szCs w:val="24"/>
              </w:rPr>
              <w:t xml:space="preserve">2015 – 2016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D4B" w:rsidRPr="003A6D08" w:rsidRDefault="00B44D4B" w:rsidP="005F27F2">
            <w:pPr>
              <w:pStyle w:val="ConsPlusCel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Капитальный ремонт фасада 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D4B" w:rsidRPr="003A6D08" w:rsidRDefault="00B44D4B" w:rsidP="005F27F2">
            <w:pPr>
              <w:pStyle w:val="ConsPlusCell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D4B" w:rsidRPr="003A6D08" w:rsidRDefault="00B44D4B" w:rsidP="005F27F2">
            <w:pPr>
              <w:pStyle w:val="ConsPlusCell"/>
              <w:rPr>
                <w:sz w:val="24"/>
                <w:szCs w:val="24"/>
              </w:rPr>
            </w:pPr>
            <w:r w:rsidRPr="003A6D08">
              <w:rPr>
                <w:sz w:val="24"/>
                <w:szCs w:val="24"/>
              </w:rPr>
              <w:t>МБУК «ГЦК»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D4B" w:rsidRPr="003A6D08" w:rsidRDefault="00B44D4B" w:rsidP="005F27F2">
            <w:pPr>
              <w:pStyle w:val="ConsPlusCell"/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</w:rPr>
              <w:t>1300</w:t>
            </w:r>
            <w:r w:rsidRPr="003A6D08">
              <w:rPr>
                <w:sz w:val="24"/>
                <w:szCs w:val="24"/>
              </w:rPr>
              <w:t>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D4B" w:rsidRPr="003A6D08" w:rsidRDefault="00B44D4B" w:rsidP="005F27F2">
            <w:pPr>
              <w:pStyle w:val="ConsPlusCell"/>
              <w:jc w:val="center"/>
              <w:rPr>
                <w:sz w:val="24"/>
                <w:szCs w:val="24"/>
              </w:rPr>
            </w:pPr>
            <w:r w:rsidRPr="003A6D08"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D4B" w:rsidRPr="003A6D08" w:rsidRDefault="00B44D4B" w:rsidP="005F27F2">
            <w:pPr>
              <w:pStyle w:val="ConsPlusCell"/>
              <w:jc w:val="center"/>
              <w:rPr>
                <w:sz w:val="24"/>
                <w:szCs w:val="24"/>
              </w:rPr>
            </w:pPr>
            <w:r w:rsidRPr="003A6D08"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D4B" w:rsidRPr="003A6D08" w:rsidRDefault="00B44D4B" w:rsidP="005F27F2">
            <w:pPr>
              <w:pStyle w:val="ConsPlusCell"/>
              <w:jc w:val="center"/>
              <w:rPr>
                <w:sz w:val="24"/>
                <w:szCs w:val="24"/>
              </w:rPr>
            </w:pPr>
            <w:r w:rsidRPr="003A6D08">
              <w:rPr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D4B" w:rsidRPr="003A6D08" w:rsidRDefault="00B44D4B" w:rsidP="005F27F2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D4B" w:rsidRPr="003A6D08" w:rsidRDefault="00B44D4B" w:rsidP="005F27F2">
            <w:pPr>
              <w:pStyle w:val="ConsPlusCell"/>
              <w:rPr>
                <w:sz w:val="24"/>
                <w:szCs w:val="24"/>
              </w:rPr>
            </w:pPr>
            <w:r w:rsidRPr="003A6D08">
              <w:rPr>
                <w:sz w:val="24"/>
                <w:szCs w:val="24"/>
              </w:rPr>
              <w:t>1300,0</w:t>
            </w:r>
          </w:p>
        </w:tc>
      </w:tr>
      <w:tr w:rsidR="00B44D4B" w:rsidRPr="003A6D08">
        <w:trPr>
          <w:gridAfter w:val="1"/>
          <w:wAfter w:w="999" w:type="dxa"/>
          <w:trHeight w:val="3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D4B" w:rsidRPr="00F7016A" w:rsidRDefault="00B44D4B" w:rsidP="005F27F2">
            <w:pPr>
              <w:pStyle w:val="ConsPlusCell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1</w:t>
            </w:r>
            <w:r>
              <w:rPr>
                <w:sz w:val="24"/>
                <w:szCs w:val="24"/>
              </w:rPr>
              <w:t>.5.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D4B" w:rsidRPr="003A6D08" w:rsidRDefault="00B44D4B" w:rsidP="005F27F2">
            <w:pPr>
              <w:pStyle w:val="ConsPlusCell"/>
              <w:rPr>
                <w:sz w:val="24"/>
                <w:szCs w:val="24"/>
              </w:rPr>
            </w:pPr>
            <w:r w:rsidRPr="003A6D08">
              <w:rPr>
                <w:sz w:val="24"/>
                <w:szCs w:val="24"/>
              </w:rPr>
              <w:t xml:space="preserve">Ремонт отопления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D4B" w:rsidRPr="003A6D08" w:rsidRDefault="00B44D4B" w:rsidP="005F27F2">
            <w:pPr>
              <w:pStyle w:val="ConsPlusCell"/>
              <w:rPr>
                <w:sz w:val="24"/>
                <w:szCs w:val="24"/>
              </w:rPr>
            </w:pPr>
            <w:r w:rsidRPr="003A6D08">
              <w:rPr>
                <w:sz w:val="24"/>
                <w:szCs w:val="24"/>
              </w:rPr>
              <w:t xml:space="preserve">2013 – 2014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D4B" w:rsidRPr="003A6D08" w:rsidRDefault="00B44D4B" w:rsidP="005F27F2">
            <w:pPr>
              <w:pStyle w:val="ConsPlusCell"/>
              <w:rPr>
                <w:sz w:val="24"/>
                <w:szCs w:val="24"/>
              </w:rPr>
            </w:pPr>
            <w:r w:rsidRPr="003A6D08">
              <w:rPr>
                <w:sz w:val="24"/>
                <w:szCs w:val="24"/>
              </w:rPr>
              <w:t>Ремонт отопления в МБУК «ГЦК»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D4B" w:rsidRPr="003A6D08" w:rsidRDefault="00B44D4B" w:rsidP="005F27F2">
            <w:pPr>
              <w:pStyle w:val="ConsPlusCell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D4B" w:rsidRPr="003A6D08" w:rsidRDefault="00B44D4B" w:rsidP="005F27F2">
            <w:pPr>
              <w:pStyle w:val="ConsPlusCell"/>
              <w:rPr>
                <w:sz w:val="24"/>
                <w:szCs w:val="24"/>
              </w:rPr>
            </w:pPr>
            <w:r w:rsidRPr="003A6D08">
              <w:rPr>
                <w:sz w:val="24"/>
                <w:szCs w:val="24"/>
              </w:rPr>
              <w:t>МБУК «ГЦК»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D4B" w:rsidRPr="003A6D08" w:rsidRDefault="00B44D4B" w:rsidP="005F27F2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  <w:r w:rsidRPr="003A6D08">
              <w:rPr>
                <w:sz w:val="24"/>
                <w:szCs w:val="24"/>
              </w:rPr>
              <w:t>0,0</w:t>
            </w:r>
          </w:p>
          <w:p w:rsidR="00B44D4B" w:rsidRPr="003A6D08" w:rsidRDefault="00B44D4B" w:rsidP="005F27F2">
            <w:pPr>
              <w:pStyle w:val="ConsPlusCell"/>
              <w:rPr>
                <w:sz w:val="24"/>
                <w:szCs w:val="24"/>
                <w:highlight w:val="yellow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D4B" w:rsidRPr="003A6D08" w:rsidRDefault="00B44D4B" w:rsidP="005F27F2">
            <w:pPr>
              <w:pStyle w:val="ConsPlusCell"/>
              <w:jc w:val="center"/>
              <w:rPr>
                <w:sz w:val="24"/>
                <w:szCs w:val="24"/>
              </w:rPr>
            </w:pPr>
            <w:r w:rsidRPr="003A6D08">
              <w:rPr>
                <w:sz w:val="24"/>
                <w:szCs w:val="24"/>
              </w:rPr>
              <w:t>-</w:t>
            </w:r>
          </w:p>
          <w:p w:rsidR="00B44D4B" w:rsidRPr="003A6D08" w:rsidRDefault="00B44D4B" w:rsidP="005F27F2">
            <w:pPr>
              <w:pStyle w:val="ConsPlusCell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D4B" w:rsidRPr="003A6D08" w:rsidRDefault="00B44D4B" w:rsidP="005F27F2">
            <w:pPr>
              <w:pStyle w:val="ConsPlusCell"/>
              <w:jc w:val="center"/>
              <w:rPr>
                <w:sz w:val="24"/>
                <w:szCs w:val="24"/>
              </w:rPr>
            </w:pPr>
            <w:r w:rsidRPr="003A6D08">
              <w:rPr>
                <w:sz w:val="24"/>
                <w:szCs w:val="24"/>
              </w:rPr>
              <w:t>-</w:t>
            </w:r>
          </w:p>
          <w:p w:rsidR="00B44D4B" w:rsidRPr="003A6D08" w:rsidRDefault="00B44D4B" w:rsidP="005F27F2">
            <w:pPr>
              <w:pStyle w:val="ConsPlusCell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D4B" w:rsidRPr="003A6D08" w:rsidRDefault="00B44D4B" w:rsidP="005F27F2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D4B" w:rsidRPr="003A6D08" w:rsidRDefault="00B44D4B" w:rsidP="005F27F2">
            <w:pPr>
              <w:pStyle w:val="ConsPlusCell"/>
              <w:jc w:val="center"/>
              <w:rPr>
                <w:sz w:val="24"/>
                <w:szCs w:val="24"/>
              </w:rPr>
            </w:pPr>
            <w:r w:rsidRPr="003A6D08">
              <w:rPr>
                <w:sz w:val="24"/>
                <w:szCs w:val="24"/>
              </w:rPr>
              <w:t>150,0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D4B" w:rsidRPr="003A6D08" w:rsidRDefault="00B44D4B" w:rsidP="005F27F2">
            <w:pPr>
              <w:pStyle w:val="ConsPlusCell"/>
              <w:jc w:val="center"/>
              <w:rPr>
                <w:sz w:val="24"/>
                <w:szCs w:val="24"/>
              </w:rPr>
            </w:pPr>
            <w:r w:rsidRPr="003A6D08">
              <w:rPr>
                <w:sz w:val="24"/>
                <w:szCs w:val="24"/>
                <w:lang w:val="en-US"/>
              </w:rPr>
              <w:t>-</w:t>
            </w:r>
          </w:p>
        </w:tc>
      </w:tr>
      <w:tr w:rsidR="00B44D4B" w:rsidRPr="003A6D08">
        <w:trPr>
          <w:gridAfter w:val="1"/>
          <w:wAfter w:w="999" w:type="dxa"/>
          <w:trHeight w:val="3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D4B" w:rsidRPr="003A6D08" w:rsidRDefault="00B44D4B" w:rsidP="005F27F2">
            <w:pPr>
              <w:pStyle w:val="ConsPlusCell"/>
              <w:rPr>
                <w:sz w:val="24"/>
                <w:szCs w:val="24"/>
              </w:rPr>
            </w:pPr>
            <w:r w:rsidRPr="003A6D08">
              <w:rPr>
                <w:sz w:val="24"/>
                <w:szCs w:val="24"/>
              </w:rPr>
              <w:t>1.</w:t>
            </w:r>
            <w:r>
              <w:rPr>
                <w:sz w:val="24"/>
                <w:szCs w:val="24"/>
              </w:rPr>
              <w:t>6</w:t>
            </w:r>
            <w:r w:rsidRPr="003A6D08">
              <w:rPr>
                <w:sz w:val="24"/>
                <w:szCs w:val="24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D4B" w:rsidRDefault="00B44D4B" w:rsidP="005F27F2">
            <w:pPr>
              <w:pStyle w:val="ConsPlusCell"/>
              <w:rPr>
                <w:sz w:val="24"/>
                <w:szCs w:val="24"/>
              </w:rPr>
            </w:pPr>
            <w:r w:rsidRPr="003A6D08">
              <w:rPr>
                <w:sz w:val="24"/>
                <w:szCs w:val="24"/>
              </w:rPr>
              <w:t>Приобретение звуковой аппаратуры для проведения уличных мероприятий</w:t>
            </w:r>
          </w:p>
          <w:p w:rsidR="00B44D4B" w:rsidRDefault="00B44D4B" w:rsidP="005F27F2">
            <w:pPr>
              <w:pStyle w:val="ConsPlusCell"/>
              <w:rPr>
                <w:sz w:val="24"/>
                <w:szCs w:val="24"/>
              </w:rPr>
            </w:pPr>
          </w:p>
          <w:p w:rsidR="00B44D4B" w:rsidRPr="003A6D08" w:rsidRDefault="00B44D4B" w:rsidP="005F27F2">
            <w:pPr>
              <w:pStyle w:val="ConsPlusCell"/>
              <w:rPr>
                <w:sz w:val="24"/>
                <w:szCs w:val="24"/>
              </w:rPr>
            </w:pPr>
            <w:r w:rsidRPr="003A6D08">
              <w:rPr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D4B" w:rsidRPr="003A6D08" w:rsidRDefault="00B44D4B" w:rsidP="005F27F2">
            <w:pPr>
              <w:pStyle w:val="ConsPlusCell"/>
              <w:rPr>
                <w:sz w:val="24"/>
                <w:szCs w:val="24"/>
              </w:rPr>
            </w:pPr>
            <w:r w:rsidRPr="003A6D08">
              <w:rPr>
                <w:sz w:val="24"/>
                <w:szCs w:val="24"/>
              </w:rPr>
              <w:t>2014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D4B" w:rsidRPr="003A6D08" w:rsidRDefault="00B44D4B" w:rsidP="005F27F2">
            <w:pPr>
              <w:pStyle w:val="ConsPlusCell"/>
              <w:rPr>
                <w:sz w:val="24"/>
                <w:szCs w:val="24"/>
              </w:rPr>
            </w:pPr>
            <w:r w:rsidRPr="003A6D08">
              <w:rPr>
                <w:sz w:val="24"/>
                <w:szCs w:val="24"/>
              </w:rPr>
              <w:t xml:space="preserve">Увеличение </w:t>
            </w:r>
            <w:r>
              <w:rPr>
                <w:sz w:val="24"/>
                <w:szCs w:val="24"/>
              </w:rPr>
              <w:t xml:space="preserve">доли новой современной звуковой аппаратуры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D4B" w:rsidRPr="003A6D08" w:rsidRDefault="00B44D4B" w:rsidP="005F27F2">
            <w:pPr>
              <w:pStyle w:val="ConsPlusCell"/>
              <w:rPr>
                <w:sz w:val="24"/>
                <w:szCs w:val="24"/>
              </w:rPr>
            </w:pPr>
            <w:r w:rsidRPr="003A6D08">
              <w:rPr>
                <w:sz w:val="24"/>
                <w:szCs w:val="24"/>
              </w:rPr>
              <w:t>Повышение качества концертного обслуживания жителей города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D4B" w:rsidRPr="003A6D08" w:rsidRDefault="00B44D4B" w:rsidP="005F27F2">
            <w:pPr>
              <w:pStyle w:val="ConsPlusCell"/>
              <w:rPr>
                <w:sz w:val="24"/>
                <w:szCs w:val="24"/>
              </w:rPr>
            </w:pPr>
            <w:r w:rsidRPr="003A6D08">
              <w:rPr>
                <w:sz w:val="24"/>
                <w:szCs w:val="24"/>
              </w:rPr>
              <w:t>МБУК «ГЦК»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D4B" w:rsidRPr="003A6D08" w:rsidRDefault="00B44D4B" w:rsidP="005F27F2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  <w:r w:rsidRPr="003A6D08">
              <w:rPr>
                <w:sz w:val="24"/>
                <w:szCs w:val="24"/>
              </w:rPr>
              <w:t>00,0</w:t>
            </w:r>
          </w:p>
          <w:p w:rsidR="00B44D4B" w:rsidRPr="003A6D08" w:rsidRDefault="00B44D4B" w:rsidP="005F27F2">
            <w:pPr>
              <w:pStyle w:val="ConsPlusCell"/>
              <w:rPr>
                <w:sz w:val="24"/>
                <w:szCs w:val="24"/>
                <w:highlight w:val="yellow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D4B" w:rsidRPr="003A6D08" w:rsidRDefault="00B44D4B" w:rsidP="005F27F2">
            <w:pPr>
              <w:pStyle w:val="ConsPlusCell"/>
              <w:jc w:val="center"/>
              <w:rPr>
                <w:sz w:val="24"/>
                <w:szCs w:val="24"/>
              </w:rPr>
            </w:pPr>
            <w:r w:rsidRPr="003A6D08">
              <w:rPr>
                <w:sz w:val="24"/>
                <w:szCs w:val="24"/>
              </w:rPr>
              <w:t>-</w:t>
            </w:r>
          </w:p>
          <w:p w:rsidR="00B44D4B" w:rsidRPr="003A6D08" w:rsidRDefault="00B44D4B" w:rsidP="005F27F2">
            <w:pPr>
              <w:pStyle w:val="ConsPlusCell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D4B" w:rsidRPr="003A6D08" w:rsidRDefault="00B44D4B" w:rsidP="005F27F2">
            <w:pPr>
              <w:pStyle w:val="ConsPlusCell"/>
              <w:jc w:val="center"/>
              <w:rPr>
                <w:sz w:val="24"/>
                <w:szCs w:val="24"/>
              </w:rPr>
            </w:pPr>
            <w:r w:rsidRPr="003A6D08">
              <w:rPr>
                <w:sz w:val="24"/>
                <w:szCs w:val="24"/>
              </w:rPr>
              <w:t>-</w:t>
            </w:r>
          </w:p>
          <w:p w:rsidR="00B44D4B" w:rsidRPr="003A6D08" w:rsidRDefault="00B44D4B" w:rsidP="005F27F2">
            <w:pPr>
              <w:pStyle w:val="ConsPlusCell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D4B" w:rsidRPr="003A6D08" w:rsidRDefault="00B44D4B" w:rsidP="005F27F2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D4B" w:rsidRPr="003A6D08" w:rsidRDefault="00B44D4B" w:rsidP="005F27F2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600,0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D4B" w:rsidRPr="003A6D08" w:rsidRDefault="00B44D4B" w:rsidP="005F27F2">
            <w:pPr>
              <w:pStyle w:val="ConsPlusCell"/>
              <w:jc w:val="center"/>
              <w:rPr>
                <w:sz w:val="24"/>
                <w:szCs w:val="24"/>
              </w:rPr>
            </w:pPr>
            <w:r w:rsidRPr="003A6D08">
              <w:rPr>
                <w:sz w:val="24"/>
                <w:szCs w:val="24"/>
                <w:lang w:val="en-US"/>
              </w:rPr>
              <w:t>-</w:t>
            </w:r>
          </w:p>
        </w:tc>
      </w:tr>
      <w:tr w:rsidR="00B44D4B" w:rsidRPr="003A6D08">
        <w:trPr>
          <w:gridAfter w:val="1"/>
          <w:wAfter w:w="999" w:type="dxa"/>
          <w:trHeight w:val="3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D4B" w:rsidRPr="003A6D08" w:rsidRDefault="00B44D4B" w:rsidP="005F27F2">
            <w:pPr>
              <w:pStyle w:val="ConsPlusCell"/>
              <w:rPr>
                <w:sz w:val="24"/>
                <w:szCs w:val="24"/>
              </w:rPr>
            </w:pPr>
            <w:r w:rsidRPr="003A6D08">
              <w:rPr>
                <w:sz w:val="24"/>
                <w:szCs w:val="24"/>
              </w:rPr>
              <w:t>1.</w:t>
            </w:r>
            <w:r>
              <w:rPr>
                <w:sz w:val="24"/>
                <w:szCs w:val="24"/>
              </w:rPr>
              <w:t>7</w:t>
            </w:r>
            <w:r w:rsidRPr="003A6D08">
              <w:rPr>
                <w:sz w:val="24"/>
                <w:szCs w:val="24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D4B" w:rsidRPr="003A6D08" w:rsidRDefault="00B44D4B" w:rsidP="005F27F2">
            <w:pPr>
              <w:pStyle w:val="ConsPlusCell"/>
              <w:rPr>
                <w:sz w:val="24"/>
                <w:szCs w:val="24"/>
              </w:rPr>
            </w:pPr>
            <w:r w:rsidRPr="003A6D08">
              <w:rPr>
                <w:sz w:val="24"/>
                <w:szCs w:val="24"/>
              </w:rPr>
              <w:t xml:space="preserve">Монтаж и установка освещения в зрительном зале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D4B" w:rsidRPr="003A6D08" w:rsidRDefault="00B44D4B" w:rsidP="005F27F2">
            <w:pPr>
              <w:pStyle w:val="ConsPlusCell"/>
              <w:rPr>
                <w:sz w:val="24"/>
                <w:szCs w:val="24"/>
              </w:rPr>
            </w:pPr>
            <w:r w:rsidRPr="003A6D08">
              <w:rPr>
                <w:sz w:val="24"/>
                <w:szCs w:val="24"/>
              </w:rPr>
              <w:t>201</w:t>
            </w:r>
            <w:r>
              <w:rPr>
                <w:sz w:val="24"/>
                <w:szCs w:val="24"/>
              </w:rPr>
              <w:t>3</w:t>
            </w:r>
            <w:r w:rsidRPr="003A6D08">
              <w:rPr>
                <w:sz w:val="24"/>
                <w:szCs w:val="24"/>
              </w:rPr>
              <w:t xml:space="preserve"> – 2016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D4B" w:rsidRPr="003A6D08" w:rsidRDefault="00B44D4B" w:rsidP="005F27F2">
            <w:pPr>
              <w:pStyle w:val="ConsPlusCell"/>
              <w:rPr>
                <w:sz w:val="24"/>
                <w:szCs w:val="24"/>
              </w:rPr>
            </w:pPr>
            <w:r w:rsidRPr="003A6D08">
              <w:rPr>
                <w:sz w:val="24"/>
                <w:szCs w:val="24"/>
              </w:rPr>
              <w:t xml:space="preserve">Увеличение </w:t>
            </w:r>
            <w:r>
              <w:rPr>
                <w:sz w:val="24"/>
                <w:szCs w:val="24"/>
              </w:rPr>
              <w:t>доли новой современной осветительной аппаратуры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44D4B" w:rsidRPr="003A6D08" w:rsidRDefault="00B44D4B" w:rsidP="005F27F2">
            <w:pPr>
              <w:pStyle w:val="ConsPlusCell"/>
              <w:rPr>
                <w:sz w:val="24"/>
                <w:szCs w:val="24"/>
              </w:rPr>
            </w:pPr>
            <w:r w:rsidRPr="003A6D08">
              <w:rPr>
                <w:sz w:val="24"/>
                <w:szCs w:val="24"/>
              </w:rPr>
              <w:t>Создание комфортных условий для занятия самодеятельным художественным творчеством, повышение качества предоставления услуг учреждениями досуга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D4B" w:rsidRPr="003A6D08" w:rsidRDefault="00B44D4B" w:rsidP="005F27F2">
            <w:pPr>
              <w:pStyle w:val="ConsPlusCell"/>
              <w:rPr>
                <w:sz w:val="24"/>
                <w:szCs w:val="24"/>
              </w:rPr>
            </w:pPr>
            <w:r w:rsidRPr="003A6D08">
              <w:rPr>
                <w:sz w:val="24"/>
                <w:szCs w:val="24"/>
              </w:rPr>
              <w:t>МБУК «ГЦК»</w:t>
            </w:r>
            <w:r>
              <w:rPr>
                <w:sz w:val="24"/>
                <w:szCs w:val="24"/>
              </w:rPr>
              <w:t>, МБУК «КДЦ»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D4B" w:rsidRPr="003A6D08" w:rsidRDefault="00B44D4B" w:rsidP="005F27F2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Pr="003A6D08">
              <w:rPr>
                <w:sz w:val="24"/>
                <w:szCs w:val="24"/>
              </w:rPr>
              <w:t>00,0</w:t>
            </w:r>
          </w:p>
          <w:p w:rsidR="00B44D4B" w:rsidRDefault="00B44D4B" w:rsidP="005F27F2">
            <w:pPr>
              <w:pStyle w:val="ConsPlusCell"/>
              <w:jc w:val="center"/>
              <w:rPr>
                <w:sz w:val="24"/>
                <w:szCs w:val="24"/>
              </w:rPr>
            </w:pPr>
          </w:p>
          <w:p w:rsidR="00B44D4B" w:rsidRPr="003A6D08" w:rsidRDefault="00B44D4B" w:rsidP="005F27F2">
            <w:pPr>
              <w:pStyle w:val="ConsPlusCell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D4B" w:rsidRPr="003A6D08" w:rsidRDefault="00B44D4B" w:rsidP="005F27F2">
            <w:pPr>
              <w:pStyle w:val="ConsPlusCell"/>
              <w:jc w:val="center"/>
              <w:rPr>
                <w:sz w:val="24"/>
                <w:szCs w:val="24"/>
              </w:rPr>
            </w:pPr>
            <w:r w:rsidRPr="003A6D08">
              <w:rPr>
                <w:sz w:val="24"/>
                <w:szCs w:val="24"/>
              </w:rPr>
              <w:t>-</w:t>
            </w:r>
          </w:p>
          <w:p w:rsidR="00B44D4B" w:rsidRPr="003A6D08" w:rsidRDefault="00B44D4B" w:rsidP="005F27F2">
            <w:pPr>
              <w:pStyle w:val="ConsPlusCell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D4B" w:rsidRDefault="00B44D4B" w:rsidP="005F27F2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100,0</w:t>
            </w:r>
          </w:p>
          <w:p w:rsidR="00B44D4B" w:rsidRDefault="00B44D4B" w:rsidP="005F27F2">
            <w:pPr>
              <w:pStyle w:val="ConsPlusCell"/>
              <w:jc w:val="center"/>
              <w:rPr>
                <w:sz w:val="24"/>
                <w:szCs w:val="24"/>
              </w:rPr>
            </w:pPr>
          </w:p>
          <w:p w:rsidR="00B44D4B" w:rsidRPr="003A6D08" w:rsidRDefault="00B44D4B" w:rsidP="005F27F2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200,0</w:t>
            </w:r>
          </w:p>
          <w:p w:rsidR="00B44D4B" w:rsidRPr="003A6D08" w:rsidRDefault="00B44D4B" w:rsidP="005F27F2">
            <w:pPr>
              <w:pStyle w:val="ConsPlusCell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D4B" w:rsidRPr="003A6D08" w:rsidRDefault="00B44D4B" w:rsidP="005F27F2">
            <w:pPr>
              <w:pStyle w:val="ConsPlusCell"/>
              <w:jc w:val="center"/>
              <w:rPr>
                <w:sz w:val="24"/>
                <w:szCs w:val="24"/>
              </w:rPr>
            </w:pPr>
            <w:r w:rsidRPr="003A6D08">
              <w:rPr>
                <w:sz w:val="24"/>
                <w:szCs w:val="24"/>
              </w:rPr>
              <w:t>-</w:t>
            </w:r>
          </w:p>
          <w:p w:rsidR="00B44D4B" w:rsidRPr="003A6D08" w:rsidRDefault="00B44D4B" w:rsidP="005F27F2">
            <w:pPr>
              <w:pStyle w:val="ConsPlusCell"/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D4B" w:rsidRPr="003A6D08" w:rsidRDefault="00B44D4B" w:rsidP="005F27F2">
            <w:pPr>
              <w:pStyle w:val="ConsPlusCell"/>
              <w:jc w:val="center"/>
              <w:rPr>
                <w:sz w:val="24"/>
                <w:szCs w:val="24"/>
              </w:rPr>
            </w:pPr>
            <w:r w:rsidRPr="003A6D08">
              <w:rPr>
                <w:sz w:val="24"/>
                <w:szCs w:val="24"/>
              </w:rPr>
              <w:t>200,0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D4B" w:rsidRPr="003A6D08" w:rsidRDefault="00B44D4B" w:rsidP="005F27F2">
            <w:pPr>
              <w:pStyle w:val="ConsPlusCell"/>
              <w:jc w:val="center"/>
              <w:rPr>
                <w:sz w:val="24"/>
                <w:szCs w:val="24"/>
              </w:rPr>
            </w:pPr>
            <w:r w:rsidRPr="003A6D08">
              <w:rPr>
                <w:sz w:val="24"/>
                <w:szCs w:val="24"/>
              </w:rPr>
              <w:t>200,0</w:t>
            </w:r>
          </w:p>
        </w:tc>
      </w:tr>
      <w:tr w:rsidR="00B44D4B" w:rsidRPr="003A6D08">
        <w:trPr>
          <w:gridAfter w:val="1"/>
          <w:wAfter w:w="999" w:type="dxa"/>
          <w:trHeight w:val="3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D4B" w:rsidRPr="003A6D08" w:rsidRDefault="00B44D4B" w:rsidP="005F27F2">
            <w:pPr>
              <w:pStyle w:val="ConsPlusCell"/>
              <w:rPr>
                <w:sz w:val="24"/>
                <w:szCs w:val="24"/>
              </w:rPr>
            </w:pPr>
            <w:r w:rsidRPr="003A6D08">
              <w:rPr>
                <w:sz w:val="24"/>
                <w:szCs w:val="24"/>
              </w:rPr>
              <w:t>1.</w:t>
            </w:r>
            <w:r>
              <w:rPr>
                <w:sz w:val="24"/>
                <w:szCs w:val="24"/>
              </w:rPr>
              <w:t>8</w:t>
            </w:r>
            <w:r w:rsidRPr="003A6D08">
              <w:rPr>
                <w:sz w:val="24"/>
                <w:szCs w:val="24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D4B" w:rsidRPr="003A6D08" w:rsidRDefault="00B44D4B" w:rsidP="005F27F2">
            <w:pPr>
              <w:pStyle w:val="ConsPlusCell"/>
              <w:rPr>
                <w:sz w:val="24"/>
                <w:szCs w:val="24"/>
              </w:rPr>
            </w:pPr>
            <w:r w:rsidRPr="003A6D08">
              <w:rPr>
                <w:sz w:val="24"/>
                <w:szCs w:val="24"/>
              </w:rPr>
              <w:t xml:space="preserve">Обследование и ремонт кровли </w:t>
            </w:r>
          </w:p>
          <w:p w:rsidR="00B44D4B" w:rsidRPr="003A6D08" w:rsidRDefault="00B44D4B" w:rsidP="005F27F2">
            <w:pPr>
              <w:pStyle w:val="ConsPlusCell"/>
              <w:rPr>
                <w:sz w:val="24"/>
                <w:szCs w:val="24"/>
              </w:rPr>
            </w:pPr>
            <w:r w:rsidRPr="003A6D08">
              <w:rPr>
                <w:sz w:val="24"/>
                <w:szCs w:val="24"/>
              </w:rPr>
              <w:t>МБУК «КДЦ»</w:t>
            </w:r>
          </w:p>
          <w:p w:rsidR="00B44D4B" w:rsidRPr="003A6D08" w:rsidRDefault="00B44D4B" w:rsidP="005F27F2">
            <w:pPr>
              <w:pStyle w:val="ConsPlusCell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D4B" w:rsidRPr="003A6D08" w:rsidRDefault="00B44D4B" w:rsidP="005F27F2">
            <w:pPr>
              <w:pStyle w:val="ConsPlusCell"/>
              <w:rPr>
                <w:sz w:val="24"/>
                <w:szCs w:val="24"/>
              </w:rPr>
            </w:pPr>
            <w:r w:rsidRPr="003A6D08">
              <w:rPr>
                <w:sz w:val="24"/>
                <w:szCs w:val="24"/>
              </w:rPr>
              <w:t>2014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D4B" w:rsidRPr="003A6D08" w:rsidRDefault="00B44D4B" w:rsidP="005F27F2">
            <w:pPr>
              <w:pStyle w:val="ConsPlusCel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Разработка проектно –сметной документации, проведение ремонта 2 учреждений культуры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44D4B" w:rsidRPr="003A6D08" w:rsidRDefault="00B44D4B" w:rsidP="005F27F2">
            <w:pPr>
              <w:pStyle w:val="ConsPlusCell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D4B" w:rsidRPr="003A6D08" w:rsidRDefault="00B44D4B" w:rsidP="005F27F2">
            <w:pPr>
              <w:pStyle w:val="ConsPlusCell"/>
              <w:rPr>
                <w:sz w:val="24"/>
                <w:szCs w:val="24"/>
              </w:rPr>
            </w:pPr>
            <w:r w:rsidRPr="003A6D08">
              <w:rPr>
                <w:sz w:val="24"/>
                <w:szCs w:val="24"/>
              </w:rPr>
              <w:t>МБУК</w:t>
            </w:r>
          </w:p>
          <w:p w:rsidR="00B44D4B" w:rsidRPr="003A6D08" w:rsidRDefault="00B44D4B" w:rsidP="005F27F2">
            <w:pPr>
              <w:pStyle w:val="ConsPlusCell"/>
              <w:rPr>
                <w:sz w:val="24"/>
                <w:szCs w:val="24"/>
              </w:rPr>
            </w:pPr>
          </w:p>
          <w:p w:rsidR="00B44D4B" w:rsidRPr="003A6D08" w:rsidRDefault="00B44D4B" w:rsidP="005F27F2">
            <w:pPr>
              <w:pStyle w:val="ConsPlusCell"/>
              <w:rPr>
                <w:sz w:val="24"/>
                <w:szCs w:val="24"/>
              </w:rPr>
            </w:pPr>
            <w:r w:rsidRPr="003A6D08">
              <w:rPr>
                <w:sz w:val="24"/>
                <w:szCs w:val="24"/>
              </w:rPr>
              <w:t>«КДЦ»</w:t>
            </w:r>
          </w:p>
          <w:p w:rsidR="00B44D4B" w:rsidRPr="003A6D08" w:rsidRDefault="00B44D4B" w:rsidP="005F27F2">
            <w:pPr>
              <w:pStyle w:val="ConsPlusCell"/>
              <w:rPr>
                <w:sz w:val="24"/>
                <w:szCs w:val="24"/>
              </w:rPr>
            </w:pPr>
          </w:p>
          <w:p w:rsidR="00B44D4B" w:rsidRPr="003A6D08" w:rsidRDefault="00B44D4B" w:rsidP="005F27F2">
            <w:pPr>
              <w:pStyle w:val="ConsPlusCell"/>
              <w:rPr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D4B" w:rsidRPr="003A6D08" w:rsidRDefault="00B44D4B" w:rsidP="005F27F2">
            <w:pPr>
              <w:pStyle w:val="ConsPlusCell"/>
              <w:jc w:val="center"/>
              <w:rPr>
                <w:sz w:val="24"/>
                <w:szCs w:val="24"/>
              </w:rPr>
            </w:pPr>
          </w:p>
          <w:p w:rsidR="00B44D4B" w:rsidRPr="003A6D08" w:rsidRDefault="00B44D4B" w:rsidP="005F27F2">
            <w:pPr>
              <w:pStyle w:val="ConsPlusCell"/>
              <w:jc w:val="center"/>
              <w:rPr>
                <w:sz w:val="24"/>
                <w:szCs w:val="24"/>
              </w:rPr>
            </w:pPr>
          </w:p>
          <w:p w:rsidR="00B44D4B" w:rsidRPr="003A6D08" w:rsidRDefault="00B44D4B" w:rsidP="005F27F2">
            <w:pPr>
              <w:pStyle w:val="ConsPlusCell"/>
              <w:jc w:val="center"/>
              <w:rPr>
                <w:sz w:val="24"/>
                <w:szCs w:val="24"/>
              </w:rPr>
            </w:pPr>
            <w:r w:rsidRPr="003A6D08">
              <w:rPr>
                <w:sz w:val="24"/>
                <w:szCs w:val="24"/>
              </w:rPr>
              <w:t>15000,0</w:t>
            </w:r>
          </w:p>
          <w:p w:rsidR="00B44D4B" w:rsidRDefault="00B44D4B" w:rsidP="005F27F2">
            <w:pPr>
              <w:pStyle w:val="ConsPlusCell"/>
              <w:jc w:val="center"/>
              <w:rPr>
                <w:sz w:val="24"/>
                <w:szCs w:val="24"/>
              </w:rPr>
            </w:pPr>
          </w:p>
          <w:p w:rsidR="00B44D4B" w:rsidRPr="003A6D08" w:rsidRDefault="00B44D4B" w:rsidP="005F27F2">
            <w:pPr>
              <w:pStyle w:val="ConsPlusCell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D4B" w:rsidRPr="003A6D08" w:rsidRDefault="00B44D4B" w:rsidP="005F27F2">
            <w:pPr>
              <w:pStyle w:val="ConsPlusCell"/>
              <w:jc w:val="center"/>
              <w:rPr>
                <w:sz w:val="24"/>
                <w:szCs w:val="24"/>
              </w:rPr>
            </w:pPr>
          </w:p>
          <w:p w:rsidR="00B44D4B" w:rsidRPr="003A6D08" w:rsidRDefault="00B44D4B" w:rsidP="005F27F2">
            <w:pPr>
              <w:pStyle w:val="ConsPlusCell"/>
              <w:jc w:val="center"/>
              <w:rPr>
                <w:sz w:val="24"/>
                <w:szCs w:val="24"/>
              </w:rPr>
            </w:pPr>
          </w:p>
          <w:p w:rsidR="00B44D4B" w:rsidRPr="003A6D08" w:rsidRDefault="00B44D4B" w:rsidP="005F27F2">
            <w:pPr>
              <w:pStyle w:val="ConsPlusCell"/>
              <w:jc w:val="center"/>
              <w:rPr>
                <w:sz w:val="24"/>
                <w:szCs w:val="24"/>
              </w:rPr>
            </w:pPr>
            <w:r w:rsidRPr="003A6D08">
              <w:rPr>
                <w:sz w:val="24"/>
                <w:szCs w:val="24"/>
                <w:lang w:val="en-US"/>
              </w:rPr>
              <w:t>-</w:t>
            </w:r>
          </w:p>
          <w:p w:rsidR="00B44D4B" w:rsidRPr="003A6D08" w:rsidRDefault="00B44D4B" w:rsidP="005F27F2">
            <w:pPr>
              <w:pStyle w:val="ConsPlusCell"/>
              <w:jc w:val="center"/>
              <w:rPr>
                <w:sz w:val="24"/>
                <w:szCs w:val="24"/>
              </w:rPr>
            </w:pPr>
          </w:p>
          <w:p w:rsidR="00B44D4B" w:rsidRPr="003A6D08" w:rsidRDefault="00B44D4B" w:rsidP="005F27F2">
            <w:pPr>
              <w:pStyle w:val="ConsPlusCell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D4B" w:rsidRPr="003A6D08" w:rsidRDefault="00B44D4B" w:rsidP="005F27F2">
            <w:pPr>
              <w:pStyle w:val="ConsPlusCell"/>
              <w:jc w:val="center"/>
              <w:rPr>
                <w:sz w:val="24"/>
                <w:szCs w:val="24"/>
              </w:rPr>
            </w:pPr>
          </w:p>
          <w:p w:rsidR="00B44D4B" w:rsidRPr="003A6D08" w:rsidRDefault="00B44D4B" w:rsidP="005F27F2">
            <w:pPr>
              <w:pStyle w:val="ConsPlusCell"/>
              <w:jc w:val="center"/>
              <w:rPr>
                <w:sz w:val="24"/>
                <w:szCs w:val="24"/>
              </w:rPr>
            </w:pPr>
          </w:p>
          <w:p w:rsidR="00B44D4B" w:rsidRPr="003A6D08" w:rsidRDefault="00B44D4B" w:rsidP="005F27F2">
            <w:pPr>
              <w:pStyle w:val="ConsPlusCell"/>
              <w:jc w:val="center"/>
              <w:rPr>
                <w:sz w:val="24"/>
                <w:szCs w:val="24"/>
              </w:rPr>
            </w:pPr>
            <w:r w:rsidRPr="003A6D08">
              <w:rPr>
                <w:sz w:val="24"/>
                <w:szCs w:val="24"/>
                <w:lang w:val="en-US"/>
              </w:rPr>
              <w:t>-</w:t>
            </w:r>
          </w:p>
          <w:p w:rsidR="00B44D4B" w:rsidRPr="003A6D08" w:rsidRDefault="00B44D4B" w:rsidP="005F27F2">
            <w:pPr>
              <w:pStyle w:val="ConsPlusCell"/>
              <w:jc w:val="center"/>
              <w:rPr>
                <w:sz w:val="24"/>
                <w:szCs w:val="24"/>
              </w:rPr>
            </w:pPr>
          </w:p>
          <w:p w:rsidR="00B44D4B" w:rsidRPr="003A6D08" w:rsidRDefault="00B44D4B" w:rsidP="005F27F2">
            <w:pPr>
              <w:pStyle w:val="ConsPlusCell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D4B" w:rsidRPr="003A6D08" w:rsidRDefault="00B44D4B" w:rsidP="005F27F2">
            <w:pPr>
              <w:pStyle w:val="ConsPlusCell"/>
              <w:jc w:val="center"/>
              <w:rPr>
                <w:sz w:val="24"/>
                <w:szCs w:val="24"/>
              </w:rPr>
            </w:pPr>
          </w:p>
          <w:p w:rsidR="00B44D4B" w:rsidRPr="003A6D08" w:rsidRDefault="00B44D4B" w:rsidP="005F27F2">
            <w:pPr>
              <w:pStyle w:val="ConsPlusCell"/>
              <w:jc w:val="center"/>
              <w:rPr>
                <w:sz w:val="24"/>
                <w:szCs w:val="24"/>
              </w:rPr>
            </w:pPr>
          </w:p>
          <w:p w:rsidR="00B44D4B" w:rsidRPr="003A6D08" w:rsidRDefault="00B44D4B" w:rsidP="005F27F2">
            <w:pPr>
              <w:pStyle w:val="ConsPlusCell"/>
              <w:jc w:val="center"/>
              <w:rPr>
                <w:sz w:val="24"/>
                <w:szCs w:val="24"/>
              </w:rPr>
            </w:pPr>
            <w:r w:rsidRPr="003A6D08">
              <w:rPr>
                <w:sz w:val="24"/>
                <w:szCs w:val="24"/>
                <w:lang w:val="en-US"/>
              </w:rPr>
              <w:t>-</w:t>
            </w:r>
          </w:p>
          <w:p w:rsidR="00B44D4B" w:rsidRDefault="00B44D4B" w:rsidP="005F27F2">
            <w:pPr>
              <w:pStyle w:val="ConsPlusCell"/>
              <w:jc w:val="center"/>
              <w:rPr>
                <w:sz w:val="24"/>
                <w:szCs w:val="24"/>
                <w:lang w:val="en-US"/>
              </w:rPr>
            </w:pPr>
          </w:p>
          <w:p w:rsidR="00B44D4B" w:rsidRPr="003A6D08" w:rsidRDefault="00B44D4B" w:rsidP="005F27F2">
            <w:pPr>
              <w:pStyle w:val="ConsPlusCell"/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D4B" w:rsidRPr="003A6D08" w:rsidRDefault="00B44D4B" w:rsidP="005F27F2">
            <w:pPr>
              <w:pStyle w:val="ConsPlusCell"/>
              <w:jc w:val="center"/>
              <w:rPr>
                <w:sz w:val="24"/>
                <w:szCs w:val="24"/>
              </w:rPr>
            </w:pPr>
          </w:p>
          <w:p w:rsidR="00B44D4B" w:rsidRPr="003A6D08" w:rsidRDefault="00B44D4B" w:rsidP="005F27F2">
            <w:pPr>
              <w:pStyle w:val="ConsPlusCell"/>
              <w:jc w:val="center"/>
              <w:rPr>
                <w:sz w:val="24"/>
                <w:szCs w:val="24"/>
              </w:rPr>
            </w:pPr>
          </w:p>
          <w:p w:rsidR="00B44D4B" w:rsidRPr="003A6D08" w:rsidRDefault="00B44D4B" w:rsidP="005F27F2">
            <w:pPr>
              <w:pStyle w:val="ConsPlusCell"/>
              <w:jc w:val="center"/>
              <w:rPr>
                <w:sz w:val="24"/>
                <w:szCs w:val="24"/>
              </w:rPr>
            </w:pPr>
            <w:r w:rsidRPr="003A6D08">
              <w:rPr>
                <w:sz w:val="24"/>
                <w:szCs w:val="24"/>
                <w:lang w:val="en-US"/>
              </w:rPr>
              <w:t>-</w:t>
            </w:r>
          </w:p>
          <w:p w:rsidR="00B44D4B" w:rsidRPr="003A6D08" w:rsidRDefault="00B44D4B" w:rsidP="005F27F2">
            <w:pPr>
              <w:pStyle w:val="ConsPlusCell"/>
              <w:jc w:val="center"/>
              <w:rPr>
                <w:sz w:val="24"/>
                <w:szCs w:val="24"/>
              </w:rPr>
            </w:pPr>
          </w:p>
          <w:p w:rsidR="00B44D4B" w:rsidRPr="003A6D08" w:rsidRDefault="00B44D4B" w:rsidP="005F27F2">
            <w:pPr>
              <w:pStyle w:val="ConsPlusCell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D4B" w:rsidRPr="003A6D08" w:rsidRDefault="00B44D4B" w:rsidP="005F27F2">
            <w:pPr>
              <w:pStyle w:val="ConsPlusCell"/>
              <w:jc w:val="center"/>
              <w:rPr>
                <w:sz w:val="24"/>
                <w:szCs w:val="24"/>
              </w:rPr>
            </w:pPr>
          </w:p>
          <w:p w:rsidR="00B44D4B" w:rsidRPr="003A6D08" w:rsidRDefault="00B44D4B" w:rsidP="005F27F2">
            <w:pPr>
              <w:pStyle w:val="ConsPlusCell"/>
              <w:jc w:val="center"/>
              <w:rPr>
                <w:sz w:val="24"/>
                <w:szCs w:val="24"/>
              </w:rPr>
            </w:pPr>
          </w:p>
          <w:p w:rsidR="00B44D4B" w:rsidRPr="003A6D08" w:rsidRDefault="00B44D4B" w:rsidP="005F27F2">
            <w:pPr>
              <w:pStyle w:val="ConsPlusCell"/>
              <w:jc w:val="center"/>
              <w:rPr>
                <w:sz w:val="24"/>
                <w:szCs w:val="24"/>
              </w:rPr>
            </w:pPr>
            <w:r w:rsidRPr="003A6D08">
              <w:rPr>
                <w:sz w:val="24"/>
                <w:szCs w:val="24"/>
              </w:rPr>
              <w:t>1500</w:t>
            </w:r>
            <w:r>
              <w:rPr>
                <w:sz w:val="24"/>
                <w:szCs w:val="24"/>
              </w:rPr>
              <w:t>0</w:t>
            </w:r>
            <w:r w:rsidRPr="003A6D08">
              <w:rPr>
                <w:sz w:val="24"/>
                <w:szCs w:val="24"/>
              </w:rPr>
              <w:t>,0</w:t>
            </w:r>
          </w:p>
          <w:p w:rsidR="00B44D4B" w:rsidRPr="003A6D08" w:rsidRDefault="00B44D4B" w:rsidP="005F27F2">
            <w:pPr>
              <w:pStyle w:val="ConsPlusCell"/>
              <w:jc w:val="center"/>
              <w:rPr>
                <w:sz w:val="24"/>
                <w:szCs w:val="24"/>
              </w:rPr>
            </w:pPr>
          </w:p>
          <w:p w:rsidR="00B44D4B" w:rsidRPr="003A6D08" w:rsidRDefault="00B44D4B" w:rsidP="005F27F2">
            <w:pPr>
              <w:pStyle w:val="ConsPlusCell"/>
              <w:jc w:val="center"/>
              <w:rPr>
                <w:sz w:val="24"/>
                <w:szCs w:val="24"/>
                <w:lang w:val="en-US"/>
              </w:rPr>
            </w:pPr>
          </w:p>
        </w:tc>
      </w:tr>
      <w:tr w:rsidR="00B44D4B" w:rsidRPr="003A6D08">
        <w:trPr>
          <w:gridAfter w:val="1"/>
          <w:wAfter w:w="999" w:type="dxa"/>
          <w:trHeight w:val="3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D4B" w:rsidRPr="003A6D08" w:rsidRDefault="00B44D4B" w:rsidP="005F27F2">
            <w:pPr>
              <w:pStyle w:val="ConsPlusCell"/>
              <w:rPr>
                <w:sz w:val="24"/>
                <w:szCs w:val="24"/>
              </w:rPr>
            </w:pPr>
            <w:r w:rsidRPr="003A6D08">
              <w:rPr>
                <w:sz w:val="24"/>
                <w:szCs w:val="24"/>
              </w:rPr>
              <w:t>1.</w:t>
            </w:r>
            <w:r>
              <w:rPr>
                <w:sz w:val="24"/>
                <w:szCs w:val="24"/>
              </w:rPr>
              <w:t>9</w:t>
            </w:r>
            <w:r w:rsidRPr="003A6D08">
              <w:rPr>
                <w:sz w:val="24"/>
                <w:szCs w:val="24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D4B" w:rsidRPr="003A6D08" w:rsidRDefault="00B44D4B" w:rsidP="005F27F2">
            <w:pPr>
              <w:pStyle w:val="ConsPlusCell"/>
              <w:rPr>
                <w:sz w:val="24"/>
                <w:szCs w:val="24"/>
              </w:rPr>
            </w:pPr>
            <w:r w:rsidRPr="003A6D08">
              <w:rPr>
                <w:sz w:val="24"/>
                <w:szCs w:val="24"/>
              </w:rPr>
              <w:t xml:space="preserve">Ремонт системы отопления </w:t>
            </w:r>
            <w:r>
              <w:rPr>
                <w:sz w:val="24"/>
                <w:szCs w:val="24"/>
              </w:rPr>
              <w:t xml:space="preserve">и кровли </w:t>
            </w:r>
            <w:r w:rsidRPr="003A6D08">
              <w:rPr>
                <w:sz w:val="24"/>
                <w:szCs w:val="24"/>
              </w:rPr>
              <w:t>МБУК «КДЦ» (ДК Велижановский)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D4B" w:rsidRPr="003A6D08" w:rsidRDefault="00B44D4B" w:rsidP="005F27F2">
            <w:pPr>
              <w:pStyle w:val="ConsPlusCell"/>
              <w:rPr>
                <w:sz w:val="24"/>
                <w:szCs w:val="24"/>
              </w:rPr>
            </w:pPr>
            <w:r w:rsidRPr="003A6D08">
              <w:rPr>
                <w:sz w:val="24"/>
                <w:szCs w:val="24"/>
              </w:rPr>
              <w:t>2014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D4B" w:rsidRPr="003A6D08" w:rsidRDefault="00B44D4B" w:rsidP="005F27F2">
            <w:pPr>
              <w:pStyle w:val="ConsPlusCell"/>
              <w:rPr>
                <w:sz w:val="24"/>
                <w:szCs w:val="24"/>
              </w:rPr>
            </w:pPr>
            <w:r w:rsidRPr="003A6D08">
              <w:rPr>
                <w:sz w:val="24"/>
                <w:szCs w:val="24"/>
              </w:rPr>
              <w:t>Ремонт системы отопления в («КДЦ» ДК Велижановский)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44D4B" w:rsidRPr="003A6D08" w:rsidRDefault="00B44D4B" w:rsidP="005F27F2">
            <w:pPr>
              <w:pStyle w:val="ConsPlusCell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D4B" w:rsidRPr="003A6D08" w:rsidRDefault="00B44D4B" w:rsidP="005F27F2">
            <w:pPr>
              <w:pStyle w:val="ConsPlusCell"/>
              <w:rPr>
                <w:sz w:val="24"/>
                <w:szCs w:val="24"/>
              </w:rPr>
            </w:pPr>
            <w:r w:rsidRPr="003A6D08">
              <w:rPr>
                <w:sz w:val="24"/>
                <w:szCs w:val="24"/>
              </w:rPr>
              <w:t>МБУК «КДЦ»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D4B" w:rsidRPr="003A6D08" w:rsidRDefault="00B44D4B" w:rsidP="005F27F2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  <w:r w:rsidRPr="003A6D08">
              <w:rPr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D4B" w:rsidRPr="003A6D08" w:rsidRDefault="00B44D4B" w:rsidP="005F27F2">
            <w:pPr>
              <w:pStyle w:val="ConsPlusCell"/>
              <w:jc w:val="center"/>
              <w:rPr>
                <w:sz w:val="24"/>
                <w:szCs w:val="24"/>
                <w:lang w:val="en-US"/>
              </w:rPr>
            </w:pPr>
            <w:r w:rsidRPr="003A6D08">
              <w:rPr>
                <w:sz w:val="24"/>
                <w:szCs w:val="24"/>
                <w:lang w:val="en-US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D4B" w:rsidRPr="003A6D08" w:rsidRDefault="00B44D4B" w:rsidP="005F27F2">
            <w:pPr>
              <w:pStyle w:val="ConsPlusCell"/>
              <w:jc w:val="center"/>
              <w:rPr>
                <w:sz w:val="24"/>
                <w:szCs w:val="24"/>
                <w:lang w:val="en-US"/>
              </w:rPr>
            </w:pPr>
            <w:r w:rsidRPr="003A6D08">
              <w:rPr>
                <w:sz w:val="24"/>
                <w:szCs w:val="24"/>
                <w:lang w:val="en-US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D4B" w:rsidRPr="003A6D08" w:rsidRDefault="00B44D4B" w:rsidP="005F27F2">
            <w:pPr>
              <w:pStyle w:val="ConsPlusCell"/>
              <w:jc w:val="center"/>
              <w:rPr>
                <w:sz w:val="24"/>
                <w:szCs w:val="24"/>
              </w:rPr>
            </w:pPr>
            <w:r w:rsidRPr="003A6D08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8</w:t>
            </w:r>
            <w:r w:rsidRPr="003A6D08">
              <w:rPr>
                <w:sz w:val="24"/>
                <w:szCs w:val="24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D4B" w:rsidRPr="003A6D08" w:rsidRDefault="00B44D4B" w:rsidP="005F27F2">
            <w:pPr>
              <w:pStyle w:val="ConsPlusCell"/>
              <w:jc w:val="center"/>
              <w:rPr>
                <w:sz w:val="24"/>
                <w:szCs w:val="24"/>
                <w:lang w:val="en-US"/>
              </w:rPr>
            </w:pPr>
            <w:r w:rsidRPr="003A6D08">
              <w:rPr>
                <w:sz w:val="24"/>
                <w:szCs w:val="24"/>
                <w:lang w:val="en-US"/>
              </w:rPr>
              <w:t>-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D4B" w:rsidRPr="003A6D08" w:rsidRDefault="00B44D4B" w:rsidP="005F27F2">
            <w:pPr>
              <w:pStyle w:val="ConsPlusCell"/>
              <w:jc w:val="center"/>
              <w:rPr>
                <w:sz w:val="24"/>
                <w:szCs w:val="24"/>
                <w:lang w:val="en-US"/>
              </w:rPr>
            </w:pPr>
            <w:r w:rsidRPr="003A6D08">
              <w:rPr>
                <w:sz w:val="24"/>
                <w:szCs w:val="24"/>
                <w:lang w:val="en-US"/>
              </w:rPr>
              <w:t>-</w:t>
            </w:r>
          </w:p>
        </w:tc>
      </w:tr>
      <w:tr w:rsidR="00B44D4B" w:rsidRPr="003A6D08">
        <w:trPr>
          <w:gridAfter w:val="1"/>
          <w:wAfter w:w="999" w:type="dxa"/>
          <w:trHeight w:val="3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D4B" w:rsidRPr="003A6D08" w:rsidRDefault="00B44D4B" w:rsidP="005F27F2">
            <w:pPr>
              <w:pStyle w:val="ConsPlusCell"/>
              <w:rPr>
                <w:sz w:val="24"/>
                <w:szCs w:val="24"/>
              </w:rPr>
            </w:pPr>
            <w:r w:rsidRPr="003A6D08">
              <w:rPr>
                <w:sz w:val="24"/>
                <w:szCs w:val="24"/>
              </w:rPr>
              <w:t>1.1</w:t>
            </w:r>
            <w:r>
              <w:rPr>
                <w:sz w:val="24"/>
                <w:szCs w:val="24"/>
              </w:rPr>
              <w:t>0</w:t>
            </w:r>
            <w:r w:rsidRPr="003A6D08">
              <w:rPr>
                <w:sz w:val="24"/>
                <w:szCs w:val="24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D4B" w:rsidRPr="003A6D08" w:rsidRDefault="00B44D4B" w:rsidP="005F27F2">
            <w:pPr>
              <w:pStyle w:val="ConsPlusCell"/>
              <w:rPr>
                <w:sz w:val="24"/>
                <w:szCs w:val="24"/>
              </w:rPr>
            </w:pPr>
            <w:r w:rsidRPr="003A6D08">
              <w:rPr>
                <w:sz w:val="24"/>
                <w:szCs w:val="24"/>
              </w:rPr>
              <w:t xml:space="preserve">Ремонт кармана зрительного зала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D4B" w:rsidRPr="003A6D08" w:rsidRDefault="00B44D4B" w:rsidP="005F27F2">
            <w:pPr>
              <w:pStyle w:val="ConsPlusCell"/>
              <w:rPr>
                <w:sz w:val="24"/>
                <w:szCs w:val="24"/>
              </w:rPr>
            </w:pPr>
            <w:r w:rsidRPr="003A6D08">
              <w:rPr>
                <w:sz w:val="24"/>
                <w:szCs w:val="24"/>
              </w:rPr>
              <w:t>2015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D4B" w:rsidRPr="003A6D08" w:rsidRDefault="00B44D4B" w:rsidP="005F27F2">
            <w:pPr>
              <w:pStyle w:val="ConsPlusCell"/>
              <w:rPr>
                <w:sz w:val="24"/>
                <w:szCs w:val="24"/>
              </w:rPr>
            </w:pPr>
            <w:r w:rsidRPr="003A6D08">
              <w:rPr>
                <w:sz w:val="24"/>
                <w:szCs w:val="24"/>
              </w:rPr>
              <w:t xml:space="preserve">Ремонт </w:t>
            </w:r>
            <w:r>
              <w:rPr>
                <w:sz w:val="24"/>
                <w:szCs w:val="24"/>
              </w:rPr>
              <w:t xml:space="preserve"> и использование в работе необходимой площади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D4B" w:rsidRPr="003A6D08" w:rsidRDefault="00B44D4B" w:rsidP="005F27F2">
            <w:pPr>
              <w:pStyle w:val="ConsPlusCell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D4B" w:rsidRPr="003A6D08" w:rsidRDefault="00B44D4B" w:rsidP="005F27F2">
            <w:pPr>
              <w:pStyle w:val="ConsPlusCell"/>
              <w:rPr>
                <w:sz w:val="24"/>
                <w:szCs w:val="24"/>
              </w:rPr>
            </w:pPr>
            <w:r w:rsidRPr="003A6D08">
              <w:rPr>
                <w:sz w:val="24"/>
                <w:szCs w:val="24"/>
              </w:rPr>
              <w:t>МБУК «ГЦК»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D4B" w:rsidRPr="003A6D08" w:rsidRDefault="00B44D4B" w:rsidP="005F27F2">
            <w:pPr>
              <w:pStyle w:val="ConsPlusCell"/>
              <w:jc w:val="center"/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</w:rPr>
              <w:t>350</w:t>
            </w:r>
            <w:r w:rsidRPr="003A6D08">
              <w:rPr>
                <w:sz w:val="24"/>
                <w:szCs w:val="24"/>
              </w:rPr>
              <w:t>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D4B" w:rsidRPr="003A6D08" w:rsidRDefault="00B44D4B" w:rsidP="005F27F2">
            <w:pPr>
              <w:pStyle w:val="ConsPlusCell"/>
              <w:jc w:val="center"/>
              <w:rPr>
                <w:sz w:val="24"/>
                <w:szCs w:val="24"/>
              </w:rPr>
            </w:pPr>
            <w:r w:rsidRPr="003A6D08">
              <w:rPr>
                <w:sz w:val="24"/>
                <w:szCs w:val="24"/>
                <w:lang w:val="en-US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D4B" w:rsidRPr="003A6D08" w:rsidRDefault="00B44D4B" w:rsidP="005F27F2">
            <w:pPr>
              <w:pStyle w:val="ConsPlusCell"/>
              <w:jc w:val="center"/>
              <w:rPr>
                <w:sz w:val="24"/>
                <w:szCs w:val="24"/>
              </w:rPr>
            </w:pPr>
            <w:r w:rsidRPr="003A6D08">
              <w:rPr>
                <w:sz w:val="24"/>
                <w:szCs w:val="24"/>
                <w:lang w:val="en-US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D4B" w:rsidRPr="003A6D08" w:rsidRDefault="00B44D4B" w:rsidP="005F27F2">
            <w:pPr>
              <w:pStyle w:val="ConsPlusCell"/>
              <w:jc w:val="center"/>
              <w:rPr>
                <w:sz w:val="24"/>
                <w:szCs w:val="24"/>
                <w:lang w:val="en-US"/>
              </w:rPr>
            </w:pPr>
            <w:r w:rsidRPr="003A6D08">
              <w:rPr>
                <w:sz w:val="24"/>
                <w:szCs w:val="24"/>
                <w:lang w:val="en-US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D4B" w:rsidRPr="003A6D08" w:rsidRDefault="00B44D4B" w:rsidP="005F27F2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350</w:t>
            </w:r>
            <w:r w:rsidRPr="003A6D08">
              <w:rPr>
                <w:sz w:val="24"/>
                <w:szCs w:val="24"/>
              </w:rPr>
              <w:t>,0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D4B" w:rsidRPr="003A6D08" w:rsidRDefault="00B44D4B" w:rsidP="005F27F2">
            <w:pPr>
              <w:pStyle w:val="ConsPlusCell"/>
              <w:jc w:val="center"/>
              <w:rPr>
                <w:sz w:val="24"/>
                <w:szCs w:val="24"/>
                <w:lang w:val="en-US"/>
              </w:rPr>
            </w:pPr>
            <w:r w:rsidRPr="003A6D08">
              <w:rPr>
                <w:sz w:val="24"/>
                <w:szCs w:val="24"/>
                <w:lang w:val="en-US"/>
              </w:rPr>
              <w:t>-</w:t>
            </w:r>
          </w:p>
        </w:tc>
      </w:tr>
      <w:tr w:rsidR="00B44D4B" w:rsidRPr="003A6D08">
        <w:trPr>
          <w:gridAfter w:val="1"/>
          <w:wAfter w:w="999" w:type="dxa"/>
          <w:trHeight w:val="3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D4B" w:rsidRPr="003A6D08" w:rsidRDefault="00B44D4B" w:rsidP="005F27F2">
            <w:pPr>
              <w:pStyle w:val="ConsPlusCell"/>
              <w:rPr>
                <w:sz w:val="24"/>
                <w:szCs w:val="24"/>
              </w:rPr>
            </w:pPr>
            <w:r w:rsidRPr="003A6D08">
              <w:rPr>
                <w:sz w:val="24"/>
                <w:szCs w:val="24"/>
              </w:rPr>
              <w:t>1.1</w:t>
            </w:r>
            <w:r>
              <w:rPr>
                <w:sz w:val="24"/>
                <w:szCs w:val="24"/>
              </w:rPr>
              <w:t>1</w:t>
            </w:r>
            <w:r w:rsidRPr="003A6D08">
              <w:rPr>
                <w:sz w:val="24"/>
                <w:szCs w:val="24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D4B" w:rsidRPr="003A6D08" w:rsidRDefault="00B44D4B" w:rsidP="005F27F2">
            <w:pPr>
              <w:pStyle w:val="ConsPlusCell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Приобретение и (или) пошив </w:t>
            </w:r>
            <w:r w:rsidRPr="003A6D08">
              <w:rPr>
                <w:color w:val="000000"/>
                <w:sz w:val="24"/>
                <w:szCs w:val="24"/>
              </w:rPr>
              <w:t xml:space="preserve"> костюмов </w:t>
            </w:r>
            <w:r>
              <w:rPr>
                <w:color w:val="000000"/>
                <w:sz w:val="24"/>
                <w:szCs w:val="24"/>
              </w:rPr>
              <w:t xml:space="preserve">и (или) обуви </w:t>
            </w:r>
            <w:r w:rsidRPr="003A6D08">
              <w:rPr>
                <w:color w:val="000000"/>
                <w:sz w:val="24"/>
                <w:szCs w:val="24"/>
              </w:rPr>
              <w:t xml:space="preserve">для творческих коллективов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D4B" w:rsidRPr="003A6D08" w:rsidRDefault="00B44D4B" w:rsidP="005F27F2">
            <w:pPr>
              <w:pStyle w:val="ConsPlusCell"/>
              <w:rPr>
                <w:color w:val="000000"/>
                <w:sz w:val="24"/>
                <w:szCs w:val="24"/>
              </w:rPr>
            </w:pPr>
            <w:r w:rsidRPr="003A6D08">
              <w:rPr>
                <w:color w:val="000000"/>
                <w:sz w:val="24"/>
                <w:szCs w:val="24"/>
              </w:rPr>
              <w:t>2014 - 2016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D4B" w:rsidRPr="003A6D08" w:rsidRDefault="00B44D4B" w:rsidP="005F27F2">
            <w:pPr>
              <w:pStyle w:val="ConsPlusCell"/>
              <w:rPr>
                <w:color w:val="000000"/>
                <w:sz w:val="24"/>
                <w:szCs w:val="24"/>
              </w:rPr>
            </w:pPr>
            <w:r w:rsidRPr="003A6D08">
              <w:rPr>
                <w:color w:val="000000"/>
                <w:sz w:val="24"/>
                <w:szCs w:val="24"/>
              </w:rPr>
              <w:t>Пошив</w:t>
            </w:r>
            <w:r>
              <w:rPr>
                <w:color w:val="000000"/>
                <w:sz w:val="24"/>
                <w:szCs w:val="24"/>
              </w:rPr>
              <w:t xml:space="preserve"> не менее 8 новых комплектов костюмов         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D4B" w:rsidRPr="003A6D08" w:rsidRDefault="00B44D4B" w:rsidP="005F27F2">
            <w:pPr>
              <w:pStyle w:val="ConsPlusCell"/>
              <w:rPr>
                <w:color w:val="000000"/>
                <w:sz w:val="24"/>
                <w:szCs w:val="24"/>
              </w:rPr>
            </w:pPr>
            <w:r w:rsidRPr="003A6D08">
              <w:rPr>
                <w:sz w:val="24"/>
                <w:szCs w:val="24"/>
              </w:rPr>
              <w:t xml:space="preserve">Создание новых концертных программ.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D4B" w:rsidRPr="003A6D08" w:rsidRDefault="00B44D4B" w:rsidP="005F27F2">
            <w:pPr>
              <w:pStyle w:val="ConsPlusCell"/>
              <w:rPr>
                <w:color w:val="000000"/>
                <w:sz w:val="24"/>
                <w:szCs w:val="24"/>
              </w:rPr>
            </w:pPr>
            <w:r w:rsidRPr="003A6D08">
              <w:rPr>
                <w:color w:val="000000"/>
                <w:sz w:val="24"/>
                <w:szCs w:val="24"/>
              </w:rPr>
              <w:t>МБУК «КДЦ», МБУК «ГЦК»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D4B" w:rsidRDefault="00B44D4B" w:rsidP="005F27F2">
            <w:pPr>
              <w:pStyle w:val="ConsPlusCell"/>
              <w:rPr>
                <w:color w:val="000000"/>
                <w:sz w:val="24"/>
                <w:szCs w:val="24"/>
                <w:lang w:val="en-US"/>
              </w:rPr>
            </w:pPr>
            <w:r w:rsidRPr="003A6D08">
              <w:rPr>
                <w:color w:val="000000"/>
                <w:sz w:val="24"/>
                <w:szCs w:val="24"/>
              </w:rPr>
              <w:t>1</w:t>
            </w:r>
            <w:r>
              <w:rPr>
                <w:color w:val="000000"/>
                <w:sz w:val="24"/>
                <w:szCs w:val="24"/>
              </w:rPr>
              <w:t>4</w:t>
            </w:r>
            <w:r w:rsidRPr="003A6D08">
              <w:rPr>
                <w:color w:val="000000"/>
                <w:sz w:val="24"/>
                <w:szCs w:val="24"/>
              </w:rPr>
              <w:t>00,0</w:t>
            </w:r>
            <w:r>
              <w:rPr>
                <w:color w:val="000000"/>
                <w:sz w:val="24"/>
                <w:szCs w:val="24"/>
                <w:lang w:val="en-US"/>
              </w:rPr>
              <w:t>/</w:t>
            </w:r>
          </w:p>
          <w:p w:rsidR="00B44D4B" w:rsidRPr="005B5704" w:rsidRDefault="00B44D4B" w:rsidP="005F27F2">
            <w:pPr>
              <w:pStyle w:val="ConsPlusCell"/>
              <w:rPr>
                <w:color w:val="000000"/>
                <w:sz w:val="24"/>
                <w:szCs w:val="24"/>
                <w:lang w:val="en-US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>0/</w:t>
            </w:r>
          </w:p>
          <w:p w:rsidR="00B44D4B" w:rsidRPr="003A6D08" w:rsidRDefault="00B44D4B" w:rsidP="005F27F2">
            <w:pPr>
              <w:pStyle w:val="ConsPlusCell"/>
              <w:rPr>
                <w:color w:val="000000"/>
                <w:sz w:val="24"/>
                <w:szCs w:val="24"/>
                <w:highlight w:val="yellow"/>
              </w:rPr>
            </w:pPr>
            <w:r w:rsidRPr="003A6D08">
              <w:rPr>
                <w:color w:val="000000"/>
                <w:sz w:val="24"/>
                <w:szCs w:val="24"/>
              </w:rPr>
              <w:t>150,0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D4B" w:rsidRPr="003A6D08" w:rsidRDefault="00B44D4B" w:rsidP="005F27F2">
            <w:pPr>
              <w:pStyle w:val="ConsPlusCell"/>
              <w:jc w:val="center"/>
              <w:rPr>
                <w:color w:val="000000"/>
                <w:sz w:val="24"/>
                <w:szCs w:val="24"/>
              </w:rPr>
            </w:pPr>
            <w:r w:rsidRPr="003A6D08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D4B" w:rsidRPr="003A6D08" w:rsidRDefault="00B44D4B" w:rsidP="005F27F2">
            <w:pPr>
              <w:pStyle w:val="ConsPlusCell"/>
              <w:rPr>
                <w:color w:val="000000"/>
                <w:sz w:val="24"/>
                <w:szCs w:val="24"/>
              </w:rPr>
            </w:pPr>
            <w:r w:rsidRPr="003A6D08">
              <w:rPr>
                <w:color w:val="000000"/>
                <w:sz w:val="24"/>
                <w:szCs w:val="24"/>
              </w:rPr>
              <w:t>400,0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D4B" w:rsidRDefault="00B44D4B" w:rsidP="005F27F2">
            <w:pPr>
              <w:pStyle w:val="ConsPlusCell"/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3A6D08">
              <w:rPr>
                <w:color w:val="000000"/>
                <w:sz w:val="24"/>
                <w:szCs w:val="24"/>
              </w:rPr>
              <w:t>400,0</w:t>
            </w:r>
            <w:r>
              <w:rPr>
                <w:color w:val="000000"/>
                <w:sz w:val="24"/>
                <w:szCs w:val="24"/>
                <w:lang w:val="en-US"/>
              </w:rPr>
              <w:t>/</w:t>
            </w:r>
          </w:p>
          <w:p w:rsidR="00B44D4B" w:rsidRPr="007343A2" w:rsidRDefault="00B44D4B" w:rsidP="005F27F2">
            <w:pPr>
              <w:pStyle w:val="ConsPlusCell"/>
              <w:jc w:val="center"/>
              <w:rPr>
                <w:color w:val="000000"/>
                <w:sz w:val="24"/>
                <w:szCs w:val="24"/>
                <w:lang w:val="en-US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>0/</w:t>
            </w:r>
          </w:p>
          <w:p w:rsidR="00B44D4B" w:rsidRPr="003A6D08" w:rsidRDefault="00B44D4B" w:rsidP="005F27F2">
            <w:pPr>
              <w:pStyle w:val="ConsPlusCell"/>
              <w:jc w:val="center"/>
              <w:rPr>
                <w:color w:val="000000"/>
                <w:sz w:val="24"/>
                <w:szCs w:val="24"/>
              </w:rPr>
            </w:pPr>
            <w:r w:rsidRPr="003A6D08">
              <w:rPr>
                <w:color w:val="000000"/>
                <w:sz w:val="24"/>
                <w:szCs w:val="24"/>
              </w:rPr>
              <w:t>50,0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D4B" w:rsidRDefault="00B44D4B" w:rsidP="005F27F2">
            <w:pPr>
              <w:pStyle w:val="ConsPlusCell"/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3A6D08">
              <w:rPr>
                <w:color w:val="000000"/>
                <w:sz w:val="24"/>
                <w:szCs w:val="24"/>
              </w:rPr>
              <w:t>400,0</w:t>
            </w:r>
            <w:r>
              <w:rPr>
                <w:color w:val="000000"/>
                <w:sz w:val="24"/>
                <w:szCs w:val="24"/>
                <w:lang w:val="en-US"/>
              </w:rPr>
              <w:t>/</w:t>
            </w:r>
          </w:p>
          <w:p w:rsidR="00B44D4B" w:rsidRPr="007343A2" w:rsidRDefault="00B44D4B" w:rsidP="005F27F2">
            <w:pPr>
              <w:pStyle w:val="ConsPlusCell"/>
              <w:jc w:val="center"/>
              <w:rPr>
                <w:color w:val="000000"/>
                <w:sz w:val="24"/>
                <w:szCs w:val="24"/>
                <w:lang w:val="en-US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>0/</w:t>
            </w:r>
          </w:p>
          <w:p w:rsidR="00B44D4B" w:rsidRPr="003A6D08" w:rsidRDefault="00B44D4B" w:rsidP="005F27F2">
            <w:pPr>
              <w:pStyle w:val="ConsPlusCell"/>
              <w:jc w:val="center"/>
              <w:rPr>
                <w:color w:val="000000"/>
                <w:sz w:val="24"/>
                <w:szCs w:val="24"/>
              </w:rPr>
            </w:pPr>
            <w:r w:rsidRPr="003A6D08">
              <w:rPr>
                <w:color w:val="000000"/>
                <w:sz w:val="24"/>
                <w:szCs w:val="24"/>
              </w:rPr>
              <w:t>50,0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D4B" w:rsidRDefault="00B44D4B" w:rsidP="005F27F2">
            <w:pPr>
              <w:pStyle w:val="ConsPlusCell"/>
              <w:jc w:val="center"/>
              <w:rPr>
                <w:color w:val="000000"/>
                <w:sz w:val="24"/>
                <w:szCs w:val="24"/>
                <w:lang w:val="en-US"/>
              </w:rPr>
            </w:pPr>
            <w:r>
              <w:rPr>
                <w:color w:val="000000"/>
                <w:sz w:val="24"/>
                <w:szCs w:val="24"/>
              </w:rPr>
              <w:t>600,0</w:t>
            </w:r>
            <w:r>
              <w:rPr>
                <w:color w:val="000000"/>
                <w:sz w:val="24"/>
                <w:szCs w:val="24"/>
                <w:lang w:val="en-US"/>
              </w:rPr>
              <w:t>/</w:t>
            </w:r>
          </w:p>
          <w:p w:rsidR="00B44D4B" w:rsidRPr="007343A2" w:rsidRDefault="00B44D4B" w:rsidP="005F27F2">
            <w:pPr>
              <w:pStyle w:val="ConsPlusCell"/>
              <w:jc w:val="center"/>
              <w:rPr>
                <w:color w:val="000000"/>
                <w:sz w:val="24"/>
                <w:szCs w:val="24"/>
                <w:lang w:val="en-US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>0/</w:t>
            </w:r>
          </w:p>
          <w:p w:rsidR="00B44D4B" w:rsidRPr="003A6D08" w:rsidRDefault="00B44D4B" w:rsidP="005F27F2">
            <w:pPr>
              <w:pStyle w:val="ConsPlusCell"/>
              <w:jc w:val="center"/>
              <w:rPr>
                <w:color w:val="000000"/>
                <w:sz w:val="24"/>
                <w:szCs w:val="24"/>
              </w:rPr>
            </w:pPr>
            <w:r w:rsidRPr="003A6D08">
              <w:rPr>
                <w:color w:val="000000"/>
                <w:sz w:val="24"/>
                <w:szCs w:val="24"/>
              </w:rPr>
              <w:t>50,0</w:t>
            </w:r>
          </w:p>
        </w:tc>
      </w:tr>
      <w:tr w:rsidR="00B44D4B" w:rsidRPr="003A6D08">
        <w:trPr>
          <w:gridAfter w:val="1"/>
          <w:wAfter w:w="999" w:type="dxa"/>
          <w:trHeight w:val="3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D4B" w:rsidRPr="003A6D08" w:rsidRDefault="00B44D4B" w:rsidP="005F27F2">
            <w:pPr>
              <w:pStyle w:val="ConsPlusCell"/>
              <w:rPr>
                <w:sz w:val="24"/>
                <w:szCs w:val="24"/>
              </w:rPr>
            </w:pPr>
            <w:r w:rsidRPr="003A6D08">
              <w:rPr>
                <w:sz w:val="24"/>
                <w:szCs w:val="24"/>
              </w:rPr>
              <w:t>1.1</w:t>
            </w:r>
            <w:r>
              <w:rPr>
                <w:sz w:val="24"/>
                <w:szCs w:val="24"/>
              </w:rPr>
              <w:t>2</w:t>
            </w:r>
            <w:r w:rsidRPr="003A6D08">
              <w:rPr>
                <w:sz w:val="24"/>
                <w:szCs w:val="24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D4B" w:rsidRPr="003A6D08" w:rsidRDefault="00B44D4B" w:rsidP="005F27F2">
            <w:pPr>
              <w:pStyle w:val="ConsPlusCell"/>
              <w:rPr>
                <w:sz w:val="24"/>
                <w:szCs w:val="24"/>
              </w:rPr>
            </w:pPr>
            <w:r w:rsidRPr="003A6D08">
              <w:rPr>
                <w:sz w:val="24"/>
                <w:szCs w:val="24"/>
              </w:rPr>
              <w:t xml:space="preserve">Приобретение музыкальных инструментов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D4B" w:rsidRPr="003A6D08" w:rsidRDefault="00B44D4B" w:rsidP="005F27F2">
            <w:pPr>
              <w:pStyle w:val="ConsPlusCell"/>
              <w:rPr>
                <w:sz w:val="24"/>
                <w:szCs w:val="24"/>
              </w:rPr>
            </w:pPr>
            <w:r w:rsidRPr="003A6D08">
              <w:rPr>
                <w:sz w:val="24"/>
                <w:szCs w:val="24"/>
              </w:rPr>
              <w:t xml:space="preserve">2014 – 2016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D4B" w:rsidRPr="003A6D08" w:rsidRDefault="00B44D4B" w:rsidP="005F27F2">
            <w:pPr>
              <w:pStyle w:val="ConsPlusCel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Приобретение не менее 6 музыкальных инструментов для профессиональных творческих коллективов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D4B" w:rsidRPr="003A6D08" w:rsidRDefault="00B44D4B" w:rsidP="005F27F2">
            <w:pPr>
              <w:pStyle w:val="ConsPlusCell"/>
              <w:rPr>
                <w:sz w:val="24"/>
                <w:szCs w:val="24"/>
              </w:rPr>
            </w:pPr>
            <w:r w:rsidRPr="003A6D08">
              <w:rPr>
                <w:sz w:val="24"/>
                <w:szCs w:val="24"/>
              </w:rPr>
              <w:t>Создание новых концертных программ.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D4B" w:rsidRPr="003A6D08" w:rsidRDefault="00B44D4B" w:rsidP="005F27F2">
            <w:pPr>
              <w:pStyle w:val="ConsPlusCell"/>
              <w:rPr>
                <w:sz w:val="24"/>
                <w:szCs w:val="24"/>
              </w:rPr>
            </w:pPr>
            <w:r w:rsidRPr="003A6D08">
              <w:rPr>
                <w:sz w:val="24"/>
                <w:szCs w:val="24"/>
              </w:rPr>
              <w:t>МБУК «КДЦ», МБУК «ГЦК»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D4B" w:rsidRDefault="00B44D4B" w:rsidP="005F27F2">
            <w:pPr>
              <w:pStyle w:val="ConsPlusCell"/>
              <w:rPr>
                <w:sz w:val="24"/>
                <w:szCs w:val="24"/>
              </w:rPr>
            </w:pPr>
            <w:r w:rsidRPr="003A6D08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1</w:t>
            </w:r>
            <w:r w:rsidRPr="003A6D08">
              <w:rPr>
                <w:sz w:val="24"/>
                <w:szCs w:val="24"/>
              </w:rPr>
              <w:t>00,0</w:t>
            </w:r>
          </w:p>
          <w:p w:rsidR="00B44D4B" w:rsidRDefault="00B44D4B" w:rsidP="005F27F2">
            <w:pPr>
              <w:pStyle w:val="ConsPlusCell"/>
              <w:rPr>
                <w:sz w:val="24"/>
                <w:szCs w:val="24"/>
              </w:rPr>
            </w:pPr>
          </w:p>
          <w:p w:rsidR="00B44D4B" w:rsidRPr="003A6D08" w:rsidRDefault="00B44D4B" w:rsidP="005F27F2">
            <w:pPr>
              <w:pStyle w:val="ConsPlusCell"/>
              <w:rPr>
                <w:sz w:val="24"/>
                <w:szCs w:val="24"/>
                <w:highlight w:val="yellow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D4B" w:rsidRPr="003A6D08" w:rsidRDefault="00B44D4B" w:rsidP="005F27F2">
            <w:pPr>
              <w:pStyle w:val="ConsPlusCell"/>
              <w:jc w:val="center"/>
              <w:rPr>
                <w:sz w:val="24"/>
                <w:szCs w:val="24"/>
              </w:rPr>
            </w:pPr>
            <w:r w:rsidRPr="003A6D08">
              <w:rPr>
                <w:sz w:val="24"/>
                <w:szCs w:val="24"/>
                <w:lang w:val="en-US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D4B" w:rsidRDefault="00B44D4B" w:rsidP="005F27F2">
            <w:pPr>
              <w:pStyle w:val="ConsPlusCell"/>
              <w:rPr>
                <w:sz w:val="24"/>
                <w:szCs w:val="24"/>
              </w:rPr>
            </w:pPr>
            <w:r w:rsidRPr="003A6D08">
              <w:rPr>
                <w:sz w:val="24"/>
                <w:szCs w:val="24"/>
              </w:rPr>
              <w:t>700,0</w:t>
            </w:r>
          </w:p>
          <w:p w:rsidR="00B44D4B" w:rsidRDefault="00B44D4B" w:rsidP="005F27F2">
            <w:pPr>
              <w:pStyle w:val="ConsPlusCell"/>
              <w:rPr>
                <w:sz w:val="24"/>
                <w:szCs w:val="24"/>
              </w:rPr>
            </w:pPr>
          </w:p>
          <w:p w:rsidR="00B44D4B" w:rsidRPr="003A6D08" w:rsidRDefault="00B44D4B" w:rsidP="005F27F2">
            <w:pPr>
              <w:pStyle w:val="ConsPlusCell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D4B" w:rsidRPr="003A6D08" w:rsidRDefault="00B44D4B" w:rsidP="005F27F2">
            <w:pPr>
              <w:pStyle w:val="ConsPlusCell"/>
              <w:jc w:val="center"/>
              <w:rPr>
                <w:sz w:val="24"/>
                <w:szCs w:val="24"/>
              </w:rPr>
            </w:pPr>
            <w:r w:rsidRPr="003A6D08">
              <w:rPr>
                <w:sz w:val="24"/>
                <w:szCs w:val="24"/>
              </w:rPr>
              <w:t>100,0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D4B" w:rsidRPr="003A6D08" w:rsidRDefault="00B44D4B" w:rsidP="005F27F2">
            <w:pPr>
              <w:pStyle w:val="ConsPlusCell"/>
              <w:jc w:val="center"/>
              <w:rPr>
                <w:sz w:val="24"/>
                <w:szCs w:val="24"/>
              </w:rPr>
            </w:pPr>
            <w:r w:rsidRPr="003A6D08">
              <w:rPr>
                <w:sz w:val="24"/>
                <w:szCs w:val="24"/>
              </w:rPr>
              <w:t>400,0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D4B" w:rsidRPr="003A6D08" w:rsidRDefault="00B44D4B" w:rsidP="005F27F2">
            <w:pPr>
              <w:pStyle w:val="ConsPlusCell"/>
              <w:jc w:val="center"/>
              <w:rPr>
                <w:sz w:val="24"/>
                <w:szCs w:val="24"/>
              </w:rPr>
            </w:pPr>
            <w:r w:rsidRPr="003A6D08">
              <w:rPr>
                <w:sz w:val="24"/>
                <w:szCs w:val="24"/>
              </w:rPr>
              <w:t>600,0</w:t>
            </w:r>
          </w:p>
        </w:tc>
      </w:tr>
      <w:tr w:rsidR="00B44D4B" w:rsidRPr="003A6D08">
        <w:trPr>
          <w:gridAfter w:val="1"/>
          <w:wAfter w:w="999" w:type="dxa"/>
          <w:trHeight w:val="3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D4B" w:rsidRPr="003A6D08" w:rsidRDefault="00B44D4B" w:rsidP="005F27F2">
            <w:pPr>
              <w:pStyle w:val="ConsPlusCell"/>
              <w:rPr>
                <w:sz w:val="24"/>
                <w:szCs w:val="24"/>
              </w:rPr>
            </w:pPr>
            <w:r w:rsidRPr="003A6D08">
              <w:rPr>
                <w:sz w:val="24"/>
                <w:szCs w:val="24"/>
              </w:rPr>
              <w:t>1.1</w:t>
            </w:r>
            <w:r>
              <w:rPr>
                <w:sz w:val="24"/>
                <w:szCs w:val="24"/>
              </w:rPr>
              <w:t>3</w:t>
            </w:r>
            <w:r w:rsidRPr="003A6D08">
              <w:rPr>
                <w:sz w:val="24"/>
                <w:szCs w:val="24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D4B" w:rsidRPr="003A6D08" w:rsidRDefault="00B44D4B" w:rsidP="005F27F2">
            <w:pPr>
              <w:pStyle w:val="ConsPlusCell"/>
              <w:rPr>
                <w:sz w:val="24"/>
                <w:szCs w:val="24"/>
              </w:rPr>
            </w:pPr>
            <w:r w:rsidRPr="003A6D08">
              <w:rPr>
                <w:sz w:val="24"/>
                <w:szCs w:val="24"/>
              </w:rPr>
              <w:t xml:space="preserve">Приобретение автобуса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D4B" w:rsidRPr="003A6D08" w:rsidRDefault="00B44D4B" w:rsidP="005F27F2">
            <w:pPr>
              <w:pStyle w:val="ConsPlusCell"/>
              <w:rPr>
                <w:sz w:val="24"/>
                <w:szCs w:val="24"/>
              </w:rPr>
            </w:pPr>
            <w:r w:rsidRPr="003A6D08">
              <w:rPr>
                <w:sz w:val="24"/>
                <w:szCs w:val="24"/>
              </w:rPr>
              <w:t>2016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D4B" w:rsidRPr="003A6D08" w:rsidRDefault="00B44D4B" w:rsidP="005F27F2">
            <w:pPr>
              <w:pStyle w:val="ConsPlusCel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Транспортировка участников клубных формирований, увеличение доли лауреатов, дипломантов, </w:t>
            </w:r>
            <w:r>
              <w:rPr>
                <w:sz w:val="26"/>
                <w:szCs w:val="26"/>
              </w:rPr>
              <w:t xml:space="preserve">региональных </w:t>
            </w:r>
            <w:r w:rsidRPr="00B02368">
              <w:rPr>
                <w:sz w:val="24"/>
                <w:szCs w:val="24"/>
              </w:rPr>
              <w:t xml:space="preserve">конкурсов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D4B" w:rsidRPr="003A6D08" w:rsidRDefault="00B44D4B" w:rsidP="005F27F2">
            <w:pPr>
              <w:pStyle w:val="ConsPlusCell"/>
              <w:rPr>
                <w:sz w:val="24"/>
                <w:szCs w:val="24"/>
              </w:rPr>
            </w:pPr>
            <w:r w:rsidRPr="003A6D08">
              <w:rPr>
                <w:sz w:val="24"/>
                <w:szCs w:val="24"/>
              </w:rPr>
              <w:t>Создание комфортных условий для занятия самодеятельным художественным творчеством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D4B" w:rsidRPr="003A6D08" w:rsidRDefault="00B44D4B" w:rsidP="005F27F2">
            <w:pPr>
              <w:pStyle w:val="ConsPlusCell"/>
              <w:rPr>
                <w:sz w:val="24"/>
                <w:szCs w:val="24"/>
              </w:rPr>
            </w:pPr>
            <w:r w:rsidRPr="003A6D08">
              <w:rPr>
                <w:sz w:val="24"/>
                <w:szCs w:val="24"/>
              </w:rPr>
              <w:t>МБУК «КДЦ»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D4B" w:rsidRPr="003A6D08" w:rsidRDefault="00B44D4B" w:rsidP="005F27F2">
            <w:pPr>
              <w:pStyle w:val="ConsPlusCell"/>
              <w:spacing w:before="120"/>
              <w:jc w:val="center"/>
              <w:rPr>
                <w:sz w:val="24"/>
                <w:szCs w:val="24"/>
                <w:highlight w:val="yellow"/>
              </w:rPr>
            </w:pPr>
            <w:r w:rsidRPr="003A6D08">
              <w:rPr>
                <w:sz w:val="24"/>
                <w:szCs w:val="24"/>
              </w:rPr>
              <w:t>1500,0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D4B" w:rsidRPr="003A6D08" w:rsidRDefault="00B44D4B" w:rsidP="005F27F2">
            <w:pPr>
              <w:pStyle w:val="ConsPlusCell"/>
              <w:spacing w:before="120"/>
              <w:jc w:val="center"/>
              <w:rPr>
                <w:sz w:val="24"/>
                <w:szCs w:val="24"/>
              </w:rPr>
            </w:pPr>
            <w:r w:rsidRPr="003A6D08">
              <w:rPr>
                <w:sz w:val="24"/>
                <w:szCs w:val="24"/>
                <w:lang w:val="en-US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D4B" w:rsidRPr="003A6D08" w:rsidRDefault="00B44D4B" w:rsidP="005F27F2">
            <w:pPr>
              <w:pStyle w:val="ConsPlusCell"/>
              <w:spacing w:before="120"/>
              <w:jc w:val="center"/>
              <w:rPr>
                <w:sz w:val="24"/>
                <w:szCs w:val="24"/>
              </w:rPr>
            </w:pPr>
            <w:r w:rsidRPr="003A6D08">
              <w:rPr>
                <w:sz w:val="24"/>
                <w:szCs w:val="24"/>
                <w:lang w:val="en-US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D4B" w:rsidRPr="003A6D08" w:rsidRDefault="00B44D4B" w:rsidP="005F27F2">
            <w:pPr>
              <w:pStyle w:val="ConsPlusCell"/>
              <w:spacing w:before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D4B" w:rsidRPr="003A6D08" w:rsidRDefault="00B44D4B" w:rsidP="005F27F2">
            <w:pPr>
              <w:pStyle w:val="ConsPlusCell"/>
              <w:spacing w:before="120"/>
              <w:jc w:val="center"/>
              <w:rPr>
                <w:sz w:val="24"/>
                <w:szCs w:val="24"/>
              </w:rPr>
            </w:pPr>
            <w:r w:rsidRPr="003A6D08">
              <w:rPr>
                <w:sz w:val="24"/>
                <w:szCs w:val="24"/>
              </w:rPr>
              <w:t>-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D4B" w:rsidRPr="003A6D08" w:rsidRDefault="00B44D4B" w:rsidP="005F27F2">
            <w:pPr>
              <w:pStyle w:val="ConsPlusCell"/>
              <w:spacing w:before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1500,0</w:t>
            </w:r>
          </w:p>
        </w:tc>
      </w:tr>
      <w:tr w:rsidR="00B44D4B" w:rsidRPr="003A6D08">
        <w:trPr>
          <w:gridAfter w:val="1"/>
          <w:wAfter w:w="999" w:type="dxa"/>
          <w:trHeight w:val="3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D4B" w:rsidRPr="003A6D08" w:rsidRDefault="00B44D4B" w:rsidP="005F27F2">
            <w:pPr>
              <w:pStyle w:val="ConsPlusCell"/>
              <w:rPr>
                <w:sz w:val="24"/>
                <w:szCs w:val="24"/>
              </w:rPr>
            </w:pPr>
            <w:r w:rsidRPr="003A6D08">
              <w:rPr>
                <w:sz w:val="24"/>
                <w:szCs w:val="24"/>
              </w:rPr>
              <w:t>1.1</w:t>
            </w:r>
            <w:r>
              <w:rPr>
                <w:sz w:val="24"/>
                <w:szCs w:val="24"/>
              </w:rPr>
              <w:t>4</w:t>
            </w:r>
            <w:r w:rsidRPr="003A6D08">
              <w:rPr>
                <w:sz w:val="24"/>
                <w:szCs w:val="24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D4B" w:rsidRPr="003A6D08" w:rsidRDefault="00B44D4B" w:rsidP="005F27F2">
            <w:pPr>
              <w:pStyle w:val="ConsPlusCel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Капитальный и текущий р</w:t>
            </w:r>
            <w:r w:rsidRPr="003A6D08">
              <w:rPr>
                <w:sz w:val="24"/>
                <w:szCs w:val="24"/>
              </w:rPr>
              <w:t xml:space="preserve">емонт </w:t>
            </w:r>
            <w:r>
              <w:rPr>
                <w:sz w:val="24"/>
                <w:szCs w:val="24"/>
              </w:rPr>
              <w:t xml:space="preserve"> здания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D4B" w:rsidRDefault="00B44D4B" w:rsidP="005F27F2">
            <w:pPr>
              <w:pStyle w:val="ConsPlusCell"/>
              <w:rPr>
                <w:sz w:val="24"/>
                <w:szCs w:val="24"/>
              </w:rPr>
            </w:pPr>
            <w:r w:rsidRPr="003A6D08">
              <w:rPr>
                <w:sz w:val="24"/>
                <w:szCs w:val="24"/>
              </w:rPr>
              <w:t>201</w:t>
            </w:r>
            <w:r>
              <w:rPr>
                <w:sz w:val="24"/>
                <w:szCs w:val="24"/>
              </w:rPr>
              <w:t>3 –</w:t>
            </w:r>
          </w:p>
          <w:p w:rsidR="00B44D4B" w:rsidRPr="003A6D08" w:rsidRDefault="00B44D4B" w:rsidP="005F27F2">
            <w:pPr>
              <w:pStyle w:val="ConsPlusCel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D4B" w:rsidRPr="003A6D08" w:rsidRDefault="00B44D4B" w:rsidP="005F27F2">
            <w:pPr>
              <w:pStyle w:val="ConsPlusCel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Текущий ремонт здания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B44D4B" w:rsidRPr="003A6D08" w:rsidRDefault="00B44D4B" w:rsidP="005F27F2">
            <w:pPr>
              <w:pStyle w:val="ConsPlusCell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D4B" w:rsidRDefault="00B44D4B" w:rsidP="005F27F2">
            <w:pPr>
              <w:pStyle w:val="ConsPlusCell"/>
              <w:rPr>
                <w:sz w:val="24"/>
                <w:szCs w:val="24"/>
              </w:rPr>
            </w:pPr>
            <w:r w:rsidRPr="003A6D08">
              <w:rPr>
                <w:sz w:val="24"/>
                <w:szCs w:val="24"/>
              </w:rPr>
              <w:t>МБУК «КДЦ»</w:t>
            </w:r>
          </w:p>
          <w:p w:rsidR="00B44D4B" w:rsidRPr="003A6D08" w:rsidRDefault="00B44D4B" w:rsidP="005F27F2">
            <w:pPr>
              <w:pStyle w:val="ConsPlusCell"/>
              <w:rPr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D4B" w:rsidRPr="003A6D08" w:rsidRDefault="00B44D4B" w:rsidP="005F27F2">
            <w:pPr>
              <w:pStyle w:val="ConsPlusCell"/>
              <w:spacing w:before="120"/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</w:rPr>
              <w:t>390,0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D4B" w:rsidRPr="003A6D08" w:rsidRDefault="00B44D4B" w:rsidP="005F27F2">
            <w:pPr>
              <w:pStyle w:val="ConsPlusCell"/>
              <w:spacing w:before="120"/>
              <w:jc w:val="center"/>
              <w:rPr>
                <w:sz w:val="24"/>
                <w:szCs w:val="24"/>
              </w:rPr>
            </w:pPr>
            <w:r w:rsidRPr="003A6D08">
              <w:rPr>
                <w:sz w:val="24"/>
                <w:szCs w:val="24"/>
                <w:lang w:val="en-US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D4B" w:rsidRPr="003A6D08" w:rsidRDefault="00B44D4B" w:rsidP="005F27F2">
            <w:pPr>
              <w:pStyle w:val="ConsPlusCell"/>
              <w:spacing w:before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964,0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D4B" w:rsidRPr="003A6D08" w:rsidRDefault="00B44D4B" w:rsidP="005F27F2">
            <w:pPr>
              <w:pStyle w:val="ConsPlusCell"/>
              <w:spacing w:before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D4B" w:rsidRPr="003A6D08" w:rsidRDefault="00B44D4B" w:rsidP="005F27F2">
            <w:pPr>
              <w:pStyle w:val="ConsPlusCell"/>
              <w:spacing w:before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300,0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D4B" w:rsidRPr="003A6D08" w:rsidRDefault="00B44D4B" w:rsidP="005F27F2">
            <w:pPr>
              <w:pStyle w:val="ConsPlusCell"/>
              <w:spacing w:before="120"/>
              <w:jc w:val="center"/>
              <w:rPr>
                <w:sz w:val="24"/>
                <w:szCs w:val="24"/>
              </w:rPr>
            </w:pPr>
            <w:r w:rsidRPr="003A6D08">
              <w:rPr>
                <w:sz w:val="24"/>
                <w:szCs w:val="24"/>
              </w:rPr>
              <w:t>-</w:t>
            </w:r>
          </w:p>
        </w:tc>
      </w:tr>
      <w:tr w:rsidR="00B44D4B" w:rsidRPr="003A6D08">
        <w:trPr>
          <w:gridAfter w:val="1"/>
          <w:wAfter w:w="999" w:type="dxa"/>
          <w:trHeight w:val="3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D4B" w:rsidRPr="003A6D08" w:rsidRDefault="00B44D4B" w:rsidP="005F27F2">
            <w:pPr>
              <w:pStyle w:val="ConsPlusCell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D4B" w:rsidRPr="003A6D08" w:rsidRDefault="00B44D4B" w:rsidP="005F27F2">
            <w:pPr>
              <w:pStyle w:val="ConsPlusCell"/>
              <w:jc w:val="right"/>
              <w:rPr>
                <w:sz w:val="24"/>
                <w:szCs w:val="24"/>
              </w:rPr>
            </w:pPr>
            <w:r w:rsidRPr="003A6D08">
              <w:rPr>
                <w:sz w:val="24"/>
                <w:szCs w:val="24"/>
              </w:rPr>
              <w:t xml:space="preserve">Итого </w:t>
            </w:r>
          </w:p>
          <w:p w:rsidR="00B44D4B" w:rsidRPr="003A6D08" w:rsidRDefault="00B44D4B" w:rsidP="005F27F2">
            <w:pPr>
              <w:pStyle w:val="ConsPlusCell"/>
              <w:jc w:val="right"/>
              <w:rPr>
                <w:sz w:val="24"/>
                <w:szCs w:val="24"/>
              </w:rPr>
            </w:pPr>
            <w:r w:rsidRPr="003A6D08">
              <w:rPr>
                <w:sz w:val="24"/>
                <w:szCs w:val="24"/>
              </w:rPr>
              <w:t>по 1 задаче: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D4B" w:rsidRPr="003A6D08" w:rsidRDefault="00B44D4B" w:rsidP="005F27F2">
            <w:pPr>
              <w:pStyle w:val="ConsPlusCell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D4B" w:rsidRPr="003A6D08" w:rsidRDefault="00B44D4B" w:rsidP="005F27F2">
            <w:pPr>
              <w:pStyle w:val="ConsPlusCell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D4B" w:rsidRPr="003A6D08" w:rsidRDefault="00B44D4B" w:rsidP="005F27F2">
            <w:pPr>
              <w:pStyle w:val="ConsPlusCell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D4B" w:rsidRPr="003A6D08" w:rsidRDefault="00B44D4B" w:rsidP="005F27F2">
            <w:pPr>
              <w:pStyle w:val="ConsPlusCell"/>
              <w:rPr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D4B" w:rsidRDefault="00B44D4B" w:rsidP="005F27F2">
            <w:pPr>
              <w:pStyle w:val="ConsPlusCell"/>
              <w:spacing w:before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24220,0</w:t>
            </w:r>
            <w:r>
              <w:rPr>
                <w:sz w:val="24"/>
                <w:szCs w:val="24"/>
                <w:lang w:val="en-US"/>
              </w:rPr>
              <w:t>/0/</w:t>
            </w:r>
          </w:p>
          <w:p w:rsidR="00B44D4B" w:rsidRPr="003A6D08" w:rsidRDefault="00B44D4B" w:rsidP="005F27F2">
            <w:pPr>
              <w:pStyle w:val="ConsPlusCell"/>
              <w:spacing w:before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300</w:t>
            </w:r>
            <w:bookmarkStart w:id="0" w:name="_GoBack"/>
            <w:bookmarkEnd w:id="0"/>
            <w:r>
              <w:rPr>
                <w:sz w:val="24"/>
                <w:szCs w:val="24"/>
              </w:rPr>
              <w:t>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D4B" w:rsidRPr="003A6D08" w:rsidRDefault="00B44D4B" w:rsidP="005F27F2">
            <w:pPr>
              <w:pStyle w:val="ConsPlusCell"/>
              <w:jc w:val="center"/>
              <w:rPr>
                <w:sz w:val="24"/>
                <w:szCs w:val="24"/>
              </w:rPr>
            </w:pPr>
            <w:r w:rsidRPr="003A6D08">
              <w:rPr>
                <w:sz w:val="24"/>
                <w:szCs w:val="24"/>
                <w:lang w:val="en-US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D4B" w:rsidRPr="003A6D08" w:rsidRDefault="00B44D4B" w:rsidP="005F27F2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2464,0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D4B" w:rsidRDefault="00B44D4B" w:rsidP="005F27F2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920,0</w:t>
            </w:r>
            <w:r w:rsidRPr="00986543">
              <w:rPr>
                <w:sz w:val="24"/>
                <w:szCs w:val="24"/>
              </w:rPr>
              <w:t>/</w:t>
            </w:r>
          </w:p>
          <w:p w:rsidR="00B44D4B" w:rsidRDefault="00B44D4B" w:rsidP="005F27F2">
            <w:pPr>
              <w:pStyle w:val="ConsPlusCell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  <w:lang w:val="en-US"/>
              </w:rPr>
              <w:t>/</w:t>
            </w:r>
          </w:p>
          <w:p w:rsidR="00B44D4B" w:rsidRPr="003A6D08" w:rsidRDefault="00B44D4B" w:rsidP="005F27F2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10</w:t>
            </w:r>
            <w:r>
              <w:rPr>
                <w:sz w:val="24"/>
                <w:szCs w:val="24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D4B" w:rsidRPr="00986543" w:rsidRDefault="00B44D4B" w:rsidP="005F27F2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2650,0</w:t>
            </w:r>
            <w:r w:rsidRPr="00986543">
              <w:rPr>
                <w:sz w:val="24"/>
                <w:szCs w:val="24"/>
              </w:rPr>
              <w:t>/</w:t>
            </w:r>
          </w:p>
          <w:p w:rsidR="00B44D4B" w:rsidRDefault="00B44D4B" w:rsidP="005F27F2">
            <w:pPr>
              <w:pStyle w:val="ConsPlusCell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  <w:lang w:val="en-US"/>
              </w:rPr>
              <w:t>/</w:t>
            </w:r>
          </w:p>
          <w:p w:rsidR="00B44D4B" w:rsidRPr="003A6D08" w:rsidRDefault="00B44D4B" w:rsidP="005F27F2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10</w:t>
            </w:r>
            <w:r>
              <w:rPr>
                <w:sz w:val="24"/>
                <w:szCs w:val="24"/>
              </w:rPr>
              <w:t>0,0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D4B" w:rsidRPr="00986543" w:rsidRDefault="00B44D4B" w:rsidP="005F27F2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  <w:r>
              <w:rPr>
                <w:sz w:val="24"/>
                <w:szCs w:val="24"/>
                <w:lang w:val="en-US"/>
              </w:rPr>
              <w:t>65</w:t>
            </w:r>
            <w:r>
              <w:rPr>
                <w:sz w:val="24"/>
                <w:szCs w:val="24"/>
              </w:rPr>
              <w:t>0,0</w:t>
            </w:r>
            <w:r w:rsidRPr="00986543">
              <w:rPr>
                <w:sz w:val="24"/>
                <w:szCs w:val="24"/>
              </w:rPr>
              <w:t>/</w:t>
            </w:r>
          </w:p>
          <w:p w:rsidR="00B44D4B" w:rsidRDefault="00B44D4B" w:rsidP="005F27F2">
            <w:pPr>
              <w:pStyle w:val="ConsPlusCell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  <w:lang w:val="en-US"/>
              </w:rPr>
              <w:t>/</w:t>
            </w:r>
          </w:p>
          <w:p w:rsidR="00B44D4B" w:rsidRPr="003A6D08" w:rsidRDefault="00B44D4B" w:rsidP="005F27F2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10</w:t>
            </w:r>
            <w:r>
              <w:rPr>
                <w:sz w:val="24"/>
                <w:szCs w:val="24"/>
              </w:rPr>
              <w:t>0,0</w:t>
            </w:r>
          </w:p>
        </w:tc>
      </w:tr>
      <w:tr w:rsidR="00B44D4B" w:rsidRPr="003A6D08">
        <w:trPr>
          <w:gridAfter w:val="1"/>
          <w:wAfter w:w="999" w:type="dxa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D4B" w:rsidRPr="005B61B9" w:rsidRDefault="00B44D4B" w:rsidP="005F27F2">
            <w:pPr>
              <w:pStyle w:val="ConsPlusCell"/>
              <w:rPr>
                <w:b/>
                <w:bCs/>
                <w:sz w:val="24"/>
                <w:szCs w:val="24"/>
              </w:rPr>
            </w:pPr>
            <w:r w:rsidRPr="005B61B9">
              <w:rPr>
                <w:b/>
                <w:bCs/>
                <w:sz w:val="24"/>
                <w:szCs w:val="24"/>
              </w:rPr>
              <w:t xml:space="preserve">2. </w:t>
            </w:r>
          </w:p>
        </w:tc>
        <w:tc>
          <w:tcPr>
            <w:tcW w:w="1319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D4B" w:rsidRPr="005B61B9" w:rsidRDefault="00B44D4B" w:rsidP="005F27F2">
            <w:pPr>
              <w:pStyle w:val="ConsPlusCell"/>
              <w:jc w:val="both"/>
              <w:rPr>
                <w:b/>
                <w:bCs/>
                <w:sz w:val="24"/>
                <w:szCs w:val="24"/>
              </w:rPr>
            </w:pPr>
            <w:r w:rsidRPr="005B61B9">
              <w:rPr>
                <w:b/>
                <w:bCs/>
                <w:sz w:val="24"/>
                <w:szCs w:val="24"/>
              </w:rPr>
              <w:t>Модернизация библиотечной деятельности</w:t>
            </w:r>
          </w:p>
        </w:tc>
      </w:tr>
      <w:tr w:rsidR="00B44D4B" w:rsidRPr="003A6D08">
        <w:trPr>
          <w:gridAfter w:val="1"/>
          <w:wAfter w:w="999" w:type="dxa"/>
          <w:trHeight w:val="3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D4B" w:rsidRPr="003A6D08" w:rsidRDefault="00B44D4B" w:rsidP="005F27F2">
            <w:pPr>
              <w:pStyle w:val="ConsPlusCell"/>
              <w:rPr>
                <w:sz w:val="24"/>
                <w:szCs w:val="24"/>
              </w:rPr>
            </w:pPr>
            <w:r w:rsidRPr="003A6D08">
              <w:rPr>
                <w:sz w:val="24"/>
                <w:szCs w:val="24"/>
              </w:rPr>
              <w:t>2.1.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D4B" w:rsidRPr="003A6D08" w:rsidRDefault="00B44D4B" w:rsidP="005F27F2">
            <w:pPr>
              <w:pStyle w:val="ConsPlusCell"/>
              <w:rPr>
                <w:sz w:val="24"/>
                <w:szCs w:val="24"/>
              </w:rPr>
            </w:pPr>
            <w:r w:rsidRPr="003A6D08">
              <w:rPr>
                <w:sz w:val="24"/>
                <w:szCs w:val="24"/>
              </w:rPr>
              <w:t>Формирование и комплектование книжного фонда документов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4D4B" w:rsidRDefault="00B44D4B" w:rsidP="005F27F2">
            <w:pPr>
              <w:pStyle w:val="ConsPlusCell"/>
              <w:jc w:val="center"/>
              <w:rPr>
                <w:sz w:val="24"/>
                <w:szCs w:val="24"/>
              </w:rPr>
            </w:pPr>
            <w:r w:rsidRPr="003A6D08">
              <w:rPr>
                <w:sz w:val="24"/>
                <w:szCs w:val="24"/>
                <w:lang w:val="en-US"/>
              </w:rPr>
              <w:t>2014</w:t>
            </w:r>
            <w:r w:rsidRPr="003A6D08">
              <w:rPr>
                <w:sz w:val="24"/>
                <w:szCs w:val="24"/>
              </w:rPr>
              <w:t xml:space="preserve"> – 2016  </w:t>
            </w:r>
          </w:p>
          <w:p w:rsidR="00B44D4B" w:rsidRDefault="00B44D4B" w:rsidP="005F27F2">
            <w:pPr>
              <w:pStyle w:val="ConsPlusCell"/>
              <w:jc w:val="center"/>
              <w:rPr>
                <w:sz w:val="24"/>
                <w:szCs w:val="24"/>
              </w:rPr>
            </w:pPr>
          </w:p>
          <w:p w:rsidR="00B44D4B" w:rsidRDefault="00B44D4B" w:rsidP="005F27F2">
            <w:pPr>
              <w:pStyle w:val="ConsPlusCell"/>
              <w:jc w:val="center"/>
              <w:rPr>
                <w:sz w:val="24"/>
                <w:szCs w:val="24"/>
              </w:rPr>
            </w:pPr>
          </w:p>
          <w:p w:rsidR="00B44D4B" w:rsidRDefault="00B44D4B" w:rsidP="005F27F2">
            <w:pPr>
              <w:pStyle w:val="ConsPlusCell"/>
              <w:jc w:val="center"/>
              <w:rPr>
                <w:sz w:val="24"/>
                <w:szCs w:val="24"/>
              </w:rPr>
            </w:pPr>
          </w:p>
          <w:p w:rsidR="00B44D4B" w:rsidRDefault="00B44D4B" w:rsidP="005F27F2">
            <w:pPr>
              <w:pStyle w:val="ConsPlusCell"/>
              <w:jc w:val="center"/>
              <w:rPr>
                <w:sz w:val="24"/>
                <w:szCs w:val="24"/>
              </w:rPr>
            </w:pPr>
          </w:p>
          <w:p w:rsidR="00B44D4B" w:rsidRDefault="00B44D4B" w:rsidP="005F27F2">
            <w:pPr>
              <w:pStyle w:val="ConsPlusCell"/>
              <w:jc w:val="center"/>
              <w:rPr>
                <w:sz w:val="24"/>
                <w:szCs w:val="24"/>
              </w:rPr>
            </w:pPr>
          </w:p>
          <w:p w:rsidR="00B44D4B" w:rsidRDefault="00B44D4B" w:rsidP="005F27F2">
            <w:pPr>
              <w:pStyle w:val="ConsPlusCell"/>
              <w:jc w:val="center"/>
              <w:rPr>
                <w:sz w:val="24"/>
                <w:szCs w:val="24"/>
              </w:rPr>
            </w:pPr>
          </w:p>
          <w:p w:rsidR="00B44D4B" w:rsidRDefault="00B44D4B" w:rsidP="005F27F2">
            <w:pPr>
              <w:pStyle w:val="ConsPlusCell"/>
              <w:jc w:val="center"/>
              <w:rPr>
                <w:sz w:val="24"/>
                <w:szCs w:val="24"/>
              </w:rPr>
            </w:pPr>
          </w:p>
          <w:p w:rsidR="00B44D4B" w:rsidRDefault="00B44D4B" w:rsidP="005F27F2">
            <w:pPr>
              <w:pStyle w:val="ConsPlusCell"/>
              <w:jc w:val="center"/>
              <w:rPr>
                <w:sz w:val="24"/>
                <w:szCs w:val="24"/>
              </w:rPr>
            </w:pPr>
          </w:p>
          <w:p w:rsidR="00B44D4B" w:rsidRDefault="00B44D4B" w:rsidP="005F27F2">
            <w:pPr>
              <w:pStyle w:val="ConsPlusCell"/>
              <w:jc w:val="center"/>
              <w:rPr>
                <w:sz w:val="24"/>
                <w:szCs w:val="24"/>
              </w:rPr>
            </w:pPr>
          </w:p>
          <w:p w:rsidR="00B44D4B" w:rsidRPr="003A6D08" w:rsidRDefault="00B44D4B" w:rsidP="005F27F2">
            <w:pPr>
              <w:pStyle w:val="ConsPlusCell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D4B" w:rsidRDefault="00B44D4B" w:rsidP="005F27F2">
            <w:pPr>
              <w:pStyle w:val="ConsPlusCell"/>
              <w:rPr>
                <w:color w:val="000000"/>
                <w:sz w:val="24"/>
                <w:szCs w:val="24"/>
              </w:rPr>
            </w:pPr>
            <w:r w:rsidRPr="005F23CE">
              <w:rPr>
                <w:sz w:val="24"/>
                <w:szCs w:val="24"/>
              </w:rPr>
              <w:t>Увеличение доли новых поступлений в общем объеме библиотечного фонда</w:t>
            </w:r>
            <w:r>
              <w:rPr>
                <w:color w:val="000000"/>
                <w:sz w:val="24"/>
                <w:szCs w:val="24"/>
              </w:rPr>
              <w:t xml:space="preserve"> до 3,2</w:t>
            </w:r>
            <w:r w:rsidRPr="005F23CE">
              <w:rPr>
                <w:color w:val="000000"/>
                <w:sz w:val="24"/>
                <w:szCs w:val="24"/>
              </w:rPr>
              <w:t>%</w:t>
            </w:r>
          </w:p>
          <w:p w:rsidR="00B44D4B" w:rsidRPr="005F23CE" w:rsidRDefault="00B44D4B" w:rsidP="005F27F2">
            <w:pPr>
              <w:pStyle w:val="ConsPlusCell"/>
              <w:rPr>
                <w:sz w:val="24"/>
                <w:szCs w:val="24"/>
              </w:rPr>
            </w:pPr>
            <w:r w:rsidRPr="005F23CE">
              <w:rPr>
                <w:sz w:val="24"/>
                <w:szCs w:val="24"/>
              </w:rPr>
              <w:t xml:space="preserve">Увеличение количества экземпляров библиотечного фонда на 1 тыс. чел.  </w:t>
            </w:r>
            <w:r>
              <w:rPr>
                <w:sz w:val="24"/>
                <w:szCs w:val="24"/>
              </w:rPr>
              <w:t>до 3129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D4B" w:rsidRPr="003A6D08" w:rsidRDefault="00B44D4B" w:rsidP="005F27F2">
            <w:pPr>
              <w:pStyle w:val="ConsPlusCell"/>
              <w:rPr>
                <w:sz w:val="24"/>
                <w:szCs w:val="24"/>
              </w:rPr>
            </w:pPr>
            <w:r w:rsidRPr="003A6D08">
              <w:rPr>
                <w:sz w:val="24"/>
                <w:szCs w:val="24"/>
              </w:rPr>
              <w:t>Качественное улучшение библиотечно-библиографического обслуживания населения за счёт увеличения объем</w:t>
            </w:r>
            <w:r>
              <w:rPr>
                <w:sz w:val="24"/>
                <w:szCs w:val="24"/>
              </w:rPr>
              <w:t>а</w:t>
            </w:r>
            <w:r w:rsidRPr="003A6D08">
              <w:rPr>
                <w:sz w:val="24"/>
                <w:szCs w:val="24"/>
              </w:rPr>
              <w:t xml:space="preserve"> библиотечного фонда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D4B" w:rsidRPr="003A6D08" w:rsidRDefault="00B44D4B" w:rsidP="005F27F2">
            <w:pPr>
              <w:pStyle w:val="ConsPlusCell"/>
              <w:jc w:val="center"/>
              <w:rPr>
                <w:sz w:val="24"/>
                <w:szCs w:val="24"/>
              </w:rPr>
            </w:pPr>
            <w:r w:rsidRPr="003A6D08">
              <w:rPr>
                <w:sz w:val="24"/>
                <w:szCs w:val="24"/>
              </w:rPr>
              <w:t>МБУК «ЦГБ»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D4B" w:rsidRPr="003A6D08" w:rsidRDefault="00B44D4B" w:rsidP="005F27F2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155</w:t>
            </w:r>
            <w:r w:rsidRPr="00FA2A76">
              <w:rPr>
                <w:sz w:val="24"/>
                <w:szCs w:val="24"/>
              </w:rPr>
              <w:t>0,0</w:t>
            </w:r>
          </w:p>
          <w:p w:rsidR="00B44D4B" w:rsidRPr="003A6D08" w:rsidRDefault="00B44D4B" w:rsidP="005F27F2">
            <w:pPr>
              <w:pStyle w:val="ConsPlusCell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D4B" w:rsidRPr="003A6D08" w:rsidRDefault="00B44D4B" w:rsidP="005F27F2">
            <w:pPr>
              <w:pStyle w:val="ConsPlusCell"/>
              <w:jc w:val="center"/>
              <w:rPr>
                <w:sz w:val="24"/>
                <w:szCs w:val="24"/>
              </w:rPr>
            </w:pPr>
            <w:r w:rsidRPr="003A6D08">
              <w:rPr>
                <w:sz w:val="24"/>
                <w:szCs w:val="24"/>
              </w:rPr>
              <w:t>500,0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D4B" w:rsidRPr="003A6D08" w:rsidRDefault="00B44D4B" w:rsidP="005F27F2">
            <w:pPr>
              <w:pStyle w:val="ConsPlusCell"/>
              <w:jc w:val="center"/>
              <w:rPr>
                <w:sz w:val="24"/>
                <w:szCs w:val="24"/>
              </w:rPr>
            </w:pPr>
            <w:r w:rsidRPr="003A6D08">
              <w:rPr>
                <w:sz w:val="24"/>
                <w:szCs w:val="24"/>
              </w:rPr>
              <w:t>500,0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D4B" w:rsidRPr="003A6D08" w:rsidRDefault="00B44D4B" w:rsidP="005F27F2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Pr="003A6D08">
              <w:rPr>
                <w:sz w:val="24"/>
                <w:szCs w:val="24"/>
              </w:rPr>
              <w:t>00,0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D4B" w:rsidRPr="003A6D08" w:rsidRDefault="00B44D4B" w:rsidP="005F27F2">
            <w:pPr>
              <w:jc w:val="center"/>
            </w:pPr>
            <w:r>
              <w:t>5</w:t>
            </w:r>
            <w:r w:rsidRPr="003A6D08">
              <w:t>00,0</w:t>
            </w:r>
          </w:p>
        </w:tc>
        <w:tc>
          <w:tcPr>
            <w:tcW w:w="9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D4B" w:rsidRPr="003A6D08" w:rsidRDefault="00B44D4B" w:rsidP="005F27F2">
            <w:pPr>
              <w:jc w:val="center"/>
            </w:pPr>
            <w:r>
              <w:t>55</w:t>
            </w:r>
            <w:r w:rsidRPr="003A6D08">
              <w:t>0,0</w:t>
            </w:r>
          </w:p>
        </w:tc>
      </w:tr>
      <w:tr w:rsidR="00B44D4B" w:rsidRPr="003A6D08">
        <w:trPr>
          <w:gridAfter w:val="1"/>
          <w:wAfter w:w="999" w:type="dxa"/>
          <w:trHeight w:val="3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D4B" w:rsidRPr="003A6D08" w:rsidRDefault="00B44D4B" w:rsidP="005F27F2">
            <w:pPr>
              <w:pStyle w:val="ConsPlusCell"/>
              <w:rPr>
                <w:sz w:val="24"/>
                <w:szCs w:val="24"/>
              </w:rPr>
            </w:pPr>
            <w:r w:rsidRPr="003A6D08">
              <w:rPr>
                <w:sz w:val="24"/>
                <w:szCs w:val="24"/>
              </w:rPr>
              <w:t>2.2.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D4B" w:rsidRPr="003A6D08" w:rsidRDefault="00B44D4B" w:rsidP="005F27F2">
            <w:pPr>
              <w:pStyle w:val="ConsPlusCell"/>
              <w:rPr>
                <w:sz w:val="24"/>
                <w:szCs w:val="24"/>
              </w:rPr>
            </w:pPr>
            <w:r w:rsidRPr="003A6D08">
              <w:rPr>
                <w:sz w:val="24"/>
                <w:szCs w:val="24"/>
              </w:rPr>
              <w:t>Формирование и комплектование фонда документов аудио-, визуальных материалов, электронных документов и др. источников информации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D4B" w:rsidRPr="003A6D08" w:rsidRDefault="00B44D4B" w:rsidP="005F27F2">
            <w:pPr>
              <w:pStyle w:val="ConsPlusCell"/>
              <w:rPr>
                <w:sz w:val="24"/>
                <w:szCs w:val="24"/>
              </w:rPr>
            </w:pPr>
            <w:r w:rsidRPr="003A6D08">
              <w:rPr>
                <w:sz w:val="24"/>
                <w:szCs w:val="24"/>
                <w:lang w:val="en-US"/>
              </w:rPr>
              <w:t>2014 – 2016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D4B" w:rsidRPr="003A6D08" w:rsidRDefault="00B44D4B" w:rsidP="005F27F2">
            <w:pPr>
              <w:pStyle w:val="ConsPlusCell"/>
              <w:rPr>
                <w:sz w:val="24"/>
                <w:szCs w:val="24"/>
              </w:rPr>
            </w:pPr>
            <w:r w:rsidRPr="00E747B9">
              <w:rPr>
                <w:color w:val="000000"/>
                <w:sz w:val="24"/>
                <w:szCs w:val="24"/>
              </w:rPr>
              <w:t>Увеличение количества посещений библиотек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D4B" w:rsidRPr="003A6D08" w:rsidRDefault="00B44D4B" w:rsidP="005F27F2">
            <w:pPr>
              <w:pStyle w:val="ConsPlusCell"/>
              <w:rPr>
                <w:sz w:val="24"/>
                <w:szCs w:val="24"/>
              </w:rPr>
            </w:pPr>
            <w:r w:rsidRPr="003A6D08">
              <w:rPr>
                <w:sz w:val="24"/>
                <w:szCs w:val="24"/>
              </w:rPr>
              <w:t>Расширение возможности доступа пользователей к информации на электронных носителях, модернизация книжных фондов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D4B" w:rsidRPr="003A6D08" w:rsidRDefault="00B44D4B" w:rsidP="005F27F2">
            <w:pPr>
              <w:pStyle w:val="ConsPlusCell"/>
              <w:jc w:val="center"/>
              <w:rPr>
                <w:sz w:val="24"/>
                <w:szCs w:val="24"/>
              </w:rPr>
            </w:pPr>
            <w:r w:rsidRPr="003A6D08">
              <w:rPr>
                <w:sz w:val="24"/>
                <w:szCs w:val="24"/>
              </w:rPr>
              <w:t>МБУК «ЦГБ»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4D4B" w:rsidRPr="003A6D08" w:rsidRDefault="00B44D4B" w:rsidP="005F27F2">
            <w:pPr>
              <w:pStyle w:val="ConsPlusCell"/>
              <w:jc w:val="center"/>
              <w:rPr>
                <w:sz w:val="24"/>
                <w:szCs w:val="24"/>
                <w:highlight w:val="yellow"/>
              </w:rPr>
            </w:pPr>
            <w:r w:rsidRPr="00FA2A76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0</w:t>
            </w:r>
            <w:r w:rsidRPr="00FA2A76">
              <w:rPr>
                <w:sz w:val="24"/>
                <w:szCs w:val="24"/>
              </w:rPr>
              <w:t>5,0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4D4B" w:rsidRPr="003A6D08" w:rsidRDefault="00B44D4B" w:rsidP="005F27F2">
            <w:pPr>
              <w:pStyle w:val="ConsPlusCell"/>
              <w:jc w:val="center"/>
              <w:rPr>
                <w:sz w:val="24"/>
                <w:szCs w:val="24"/>
              </w:rPr>
            </w:pPr>
            <w:r w:rsidRPr="003A6D08">
              <w:rPr>
                <w:sz w:val="24"/>
                <w:szCs w:val="24"/>
                <w:lang w:val="en-US"/>
              </w:rPr>
              <w:t>-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4D4B" w:rsidRPr="003A6D08" w:rsidRDefault="00B44D4B" w:rsidP="005F27F2">
            <w:pPr>
              <w:pStyle w:val="ConsPlusCell"/>
              <w:jc w:val="center"/>
              <w:rPr>
                <w:sz w:val="24"/>
                <w:szCs w:val="24"/>
              </w:rPr>
            </w:pPr>
            <w:r w:rsidRPr="003A6D08">
              <w:rPr>
                <w:sz w:val="24"/>
                <w:szCs w:val="24"/>
                <w:lang w:val="en-US"/>
              </w:rPr>
              <w:t>-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4D4B" w:rsidRPr="003A6D08" w:rsidRDefault="00B44D4B" w:rsidP="005F27F2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4D4B" w:rsidRPr="003A6D08" w:rsidRDefault="00B44D4B" w:rsidP="005F27F2">
            <w:pPr>
              <w:pStyle w:val="ConsPlusCell"/>
              <w:jc w:val="center"/>
              <w:rPr>
                <w:sz w:val="24"/>
                <w:szCs w:val="24"/>
              </w:rPr>
            </w:pPr>
            <w:r w:rsidRPr="003A6D08">
              <w:rPr>
                <w:sz w:val="24"/>
                <w:szCs w:val="24"/>
              </w:rPr>
              <w:t>50,0</w:t>
            </w:r>
          </w:p>
        </w:tc>
        <w:tc>
          <w:tcPr>
            <w:tcW w:w="9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4D4B" w:rsidRPr="003A6D08" w:rsidRDefault="00B44D4B" w:rsidP="005F27F2">
            <w:pPr>
              <w:pStyle w:val="ConsPlusCell"/>
              <w:jc w:val="center"/>
              <w:rPr>
                <w:sz w:val="24"/>
                <w:szCs w:val="24"/>
              </w:rPr>
            </w:pPr>
            <w:r w:rsidRPr="003A6D08">
              <w:rPr>
                <w:sz w:val="24"/>
                <w:szCs w:val="24"/>
              </w:rPr>
              <w:t>55,0</w:t>
            </w:r>
          </w:p>
        </w:tc>
      </w:tr>
      <w:tr w:rsidR="00B44D4B" w:rsidRPr="003A6D08">
        <w:trPr>
          <w:gridAfter w:val="1"/>
          <w:wAfter w:w="999" w:type="dxa"/>
          <w:trHeight w:val="3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D4B" w:rsidRPr="003A6D08" w:rsidRDefault="00B44D4B" w:rsidP="005F27F2">
            <w:pPr>
              <w:pStyle w:val="ConsPlusCell"/>
              <w:rPr>
                <w:sz w:val="24"/>
                <w:szCs w:val="24"/>
              </w:rPr>
            </w:pPr>
            <w:r w:rsidRPr="003A6D08">
              <w:rPr>
                <w:sz w:val="24"/>
                <w:szCs w:val="24"/>
              </w:rPr>
              <w:t>2.3.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D4B" w:rsidRPr="003A6D08" w:rsidRDefault="00B44D4B" w:rsidP="005F27F2">
            <w:pPr>
              <w:pStyle w:val="ConsPlusCell"/>
              <w:rPr>
                <w:sz w:val="24"/>
                <w:szCs w:val="24"/>
              </w:rPr>
            </w:pPr>
            <w:r w:rsidRPr="003A6D08">
              <w:rPr>
                <w:sz w:val="24"/>
                <w:szCs w:val="24"/>
              </w:rPr>
              <w:t>Формирование и комплектование фонда периодических изданий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D4B" w:rsidRPr="003A6D08" w:rsidRDefault="00B44D4B" w:rsidP="005F27F2">
            <w:pPr>
              <w:pStyle w:val="ConsPlusCell"/>
              <w:rPr>
                <w:sz w:val="24"/>
                <w:szCs w:val="24"/>
              </w:rPr>
            </w:pPr>
            <w:r w:rsidRPr="003A6D08">
              <w:rPr>
                <w:sz w:val="24"/>
                <w:szCs w:val="24"/>
              </w:rPr>
              <w:t xml:space="preserve">2014 – 2016 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D4B" w:rsidRDefault="00B44D4B" w:rsidP="005F27F2">
            <w:pPr>
              <w:pStyle w:val="ConsPlusCell"/>
              <w:rPr>
                <w:color w:val="000000"/>
                <w:sz w:val="24"/>
                <w:szCs w:val="24"/>
              </w:rPr>
            </w:pPr>
            <w:r w:rsidRPr="005F23CE">
              <w:rPr>
                <w:sz w:val="24"/>
                <w:szCs w:val="24"/>
              </w:rPr>
              <w:t>Увеличение доли новых поступлений в общем объеме библиотечного фонда</w:t>
            </w:r>
            <w:r w:rsidRPr="005F23CE">
              <w:rPr>
                <w:color w:val="000000"/>
                <w:sz w:val="24"/>
                <w:szCs w:val="24"/>
              </w:rPr>
              <w:t xml:space="preserve">  до 3,</w:t>
            </w:r>
            <w:r>
              <w:rPr>
                <w:color w:val="000000"/>
                <w:sz w:val="24"/>
                <w:szCs w:val="24"/>
              </w:rPr>
              <w:t>2</w:t>
            </w:r>
            <w:r w:rsidRPr="005F23CE">
              <w:rPr>
                <w:color w:val="000000"/>
                <w:sz w:val="24"/>
                <w:szCs w:val="24"/>
              </w:rPr>
              <w:t>%</w:t>
            </w:r>
          </w:p>
          <w:p w:rsidR="00B44D4B" w:rsidRPr="003A6D08" w:rsidRDefault="00B44D4B" w:rsidP="005F27F2">
            <w:pPr>
              <w:pStyle w:val="ConsPlusCell"/>
              <w:rPr>
                <w:sz w:val="24"/>
                <w:szCs w:val="24"/>
              </w:rPr>
            </w:pPr>
            <w:r w:rsidRPr="005F23CE">
              <w:rPr>
                <w:sz w:val="24"/>
                <w:szCs w:val="24"/>
              </w:rPr>
              <w:t xml:space="preserve">Увеличение количества экземпляров библиотечного фонда на 1 тыс. чел.  </w:t>
            </w:r>
            <w:r>
              <w:rPr>
                <w:sz w:val="24"/>
                <w:szCs w:val="24"/>
              </w:rPr>
              <w:t>до 3129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D4B" w:rsidRPr="003A6D08" w:rsidRDefault="00B44D4B" w:rsidP="005F27F2">
            <w:pPr>
              <w:pStyle w:val="ConsPlusCell"/>
              <w:rPr>
                <w:sz w:val="24"/>
                <w:szCs w:val="24"/>
              </w:rPr>
            </w:pPr>
            <w:r w:rsidRPr="003A6D08">
              <w:rPr>
                <w:sz w:val="24"/>
                <w:szCs w:val="24"/>
              </w:rPr>
              <w:t xml:space="preserve">Качественное улучшение библиотечно-библиографического обслуживания населения за </w:t>
            </w:r>
            <w:r>
              <w:rPr>
                <w:sz w:val="24"/>
                <w:szCs w:val="24"/>
              </w:rPr>
              <w:t>счёт увеличения объема</w:t>
            </w:r>
            <w:r w:rsidRPr="003A6D08">
              <w:rPr>
                <w:sz w:val="24"/>
                <w:szCs w:val="24"/>
              </w:rPr>
              <w:t xml:space="preserve"> библиотечного фонда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4D4B" w:rsidRPr="003A6D08" w:rsidRDefault="00B44D4B" w:rsidP="005F27F2">
            <w:pPr>
              <w:pStyle w:val="ConsPlusCell"/>
              <w:jc w:val="center"/>
              <w:rPr>
                <w:sz w:val="24"/>
                <w:szCs w:val="24"/>
              </w:rPr>
            </w:pPr>
            <w:r w:rsidRPr="003A6D08">
              <w:rPr>
                <w:sz w:val="24"/>
                <w:szCs w:val="24"/>
              </w:rPr>
              <w:t>МБУК «ЦГБ»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4D4B" w:rsidRPr="003A6D08" w:rsidRDefault="00B44D4B" w:rsidP="005F27F2">
            <w:pPr>
              <w:pStyle w:val="ConsPlusCell"/>
              <w:jc w:val="center"/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</w:rPr>
              <w:t>163</w:t>
            </w:r>
            <w:r w:rsidRPr="00BF78E7">
              <w:rPr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4D4B" w:rsidRPr="003A6D08" w:rsidRDefault="00B44D4B" w:rsidP="005F27F2">
            <w:pPr>
              <w:pStyle w:val="ConsPlusCell"/>
              <w:jc w:val="center"/>
              <w:rPr>
                <w:sz w:val="24"/>
                <w:szCs w:val="24"/>
              </w:rPr>
            </w:pPr>
            <w:r w:rsidRPr="003A6D08">
              <w:rPr>
                <w:sz w:val="24"/>
                <w:szCs w:val="24"/>
              </w:rPr>
              <w:t>400,0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4D4B" w:rsidRPr="003A6D08" w:rsidRDefault="00B44D4B" w:rsidP="005F27F2">
            <w:pPr>
              <w:pStyle w:val="ConsPlusCell"/>
              <w:jc w:val="center"/>
              <w:rPr>
                <w:sz w:val="24"/>
                <w:szCs w:val="24"/>
              </w:rPr>
            </w:pPr>
            <w:r w:rsidRPr="003A6D08">
              <w:rPr>
                <w:sz w:val="24"/>
                <w:szCs w:val="24"/>
              </w:rPr>
              <w:t>400,0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4D4B" w:rsidRPr="003A6D08" w:rsidRDefault="00B44D4B" w:rsidP="005F27F2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Pr="003A6D08">
              <w:rPr>
                <w:sz w:val="24"/>
                <w:szCs w:val="24"/>
              </w:rPr>
              <w:t>00,0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4D4B" w:rsidRPr="003A6D08" w:rsidRDefault="00B44D4B" w:rsidP="005F27F2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Pr="003A6D08">
              <w:rPr>
                <w:sz w:val="24"/>
                <w:szCs w:val="24"/>
              </w:rPr>
              <w:t>50,0</w:t>
            </w:r>
          </w:p>
        </w:tc>
        <w:tc>
          <w:tcPr>
            <w:tcW w:w="9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4D4B" w:rsidRPr="003A6D08" w:rsidRDefault="00B44D4B" w:rsidP="005F27F2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58</w:t>
            </w:r>
            <w:r w:rsidRPr="003A6D08">
              <w:rPr>
                <w:sz w:val="24"/>
                <w:szCs w:val="24"/>
              </w:rPr>
              <w:t>0,0</w:t>
            </w:r>
          </w:p>
        </w:tc>
      </w:tr>
      <w:tr w:rsidR="00B44D4B" w:rsidRPr="003A6D08">
        <w:trPr>
          <w:gridAfter w:val="1"/>
          <w:wAfter w:w="999" w:type="dxa"/>
          <w:trHeight w:val="3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D4B" w:rsidRPr="003A6D08" w:rsidRDefault="00B44D4B" w:rsidP="005F27F2">
            <w:pPr>
              <w:pStyle w:val="ConsPlusCell"/>
              <w:rPr>
                <w:sz w:val="24"/>
                <w:szCs w:val="24"/>
              </w:rPr>
            </w:pPr>
            <w:r w:rsidRPr="003A6D08">
              <w:rPr>
                <w:sz w:val="24"/>
                <w:szCs w:val="24"/>
              </w:rPr>
              <w:t>2.4.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D4B" w:rsidRPr="003A6D08" w:rsidRDefault="00B44D4B" w:rsidP="005F27F2">
            <w:pPr>
              <w:pStyle w:val="ConsPlusCell"/>
              <w:rPr>
                <w:sz w:val="24"/>
                <w:szCs w:val="24"/>
              </w:rPr>
            </w:pPr>
            <w:r w:rsidRPr="003A6D08">
              <w:rPr>
                <w:sz w:val="24"/>
                <w:szCs w:val="24"/>
              </w:rPr>
              <w:t xml:space="preserve">Приобретение компьютеров  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D4B" w:rsidRPr="003A6D08" w:rsidRDefault="00B44D4B" w:rsidP="005F27F2">
            <w:pPr>
              <w:pStyle w:val="ConsPlusCell"/>
              <w:rPr>
                <w:sz w:val="24"/>
                <w:szCs w:val="24"/>
              </w:rPr>
            </w:pPr>
            <w:r w:rsidRPr="003A6D08">
              <w:rPr>
                <w:sz w:val="24"/>
                <w:szCs w:val="24"/>
              </w:rPr>
              <w:t xml:space="preserve">2014 – 2016 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D4B" w:rsidRPr="003A6D08" w:rsidRDefault="00B44D4B" w:rsidP="005F27F2">
            <w:pPr>
              <w:pStyle w:val="ConsPlusCel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Увеличение доли компьютеризированных библиотек до 100%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D4B" w:rsidRPr="003A6D08" w:rsidRDefault="00B44D4B" w:rsidP="005F27F2">
            <w:pPr>
              <w:pStyle w:val="ConsPlusCell"/>
              <w:rPr>
                <w:sz w:val="24"/>
                <w:szCs w:val="24"/>
              </w:rPr>
            </w:pPr>
            <w:r w:rsidRPr="003A6D08">
              <w:rPr>
                <w:sz w:val="24"/>
                <w:szCs w:val="24"/>
              </w:rPr>
              <w:t>Качественное улучшение библиотечно-библиографического обслуживания населения за счёт внедрения информационных ресурсов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D4B" w:rsidRPr="003A6D08" w:rsidRDefault="00B44D4B" w:rsidP="005F27F2">
            <w:pPr>
              <w:spacing w:before="120"/>
              <w:jc w:val="center"/>
            </w:pPr>
            <w:r w:rsidRPr="003A6D08">
              <w:t>МБУК «ЦГБ»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4D4B" w:rsidRPr="003A6D08" w:rsidRDefault="00B44D4B" w:rsidP="005F27F2">
            <w:pPr>
              <w:pStyle w:val="ConsPlusCell"/>
              <w:jc w:val="center"/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</w:rPr>
              <w:t>100</w:t>
            </w:r>
            <w:r w:rsidRPr="00BF78E7">
              <w:rPr>
                <w:sz w:val="24"/>
                <w:szCs w:val="24"/>
              </w:rPr>
              <w:t>,0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4D4B" w:rsidRPr="003A6D08" w:rsidRDefault="00B44D4B" w:rsidP="005F27F2">
            <w:pPr>
              <w:pStyle w:val="ConsPlusCell"/>
              <w:jc w:val="center"/>
              <w:rPr>
                <w:sz w:val="24"/>
                <w:szCs w:val="24"/>
              </w:rPr>
            </w:pPr>
            <w:r w:rsidRPr="003A6D08">
              <w:rPr>
                <w:sz w:val="24"/>
                <w:szCs w:val="24"/>
                <w:lang w:val="en-US"/>
              </w:rPr>
              <w:t>-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4D4B" w:rsidRPr="003A6D08" w:rsidRDefault="00B44D4B" w:rsidP="005F27F2">
            <w:pPr>
              <w:pStyle w:val="ConsPlusCell"/>
              <w:jc w:val="center"/>
              <w:rPr>
                <w:sz w:val="24"/>
                <w:szCs w:val="24"/>
              </w:rPr>
            </w:pPr>
            <w:r w:rsidRPr="003A6D08">
              <w:rPr>
                <w:sz w:val="24"/>
                <w:szCs w:val="24"/>
                <w:lang w:val="en-US"/>
              </w:rPr>
              <w:t>-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4D4B" w:rsidRPr="003A6D08" w:rsidRDefault="00B44D4B" w:rsidP="005F27F2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4D4B" w:rsidRPr="003A6D08" w:rsidRDefault="00B44D4B" w:rsidP="005F27F2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Pr="003A6D08">
              <w:rPr>
                <w:sz w:val="24"/>
                <w:szCs w:val="24"/>
              </w:rPr>
              <w:t>0,0</w:t>
            </w:r>
          </w:p>
        </w:tc>
        <w:tc>
          <w:tcPr>
            <w:tcW w:w="9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4D4B" w:rsidRPr="003A6D08" w:rsidRDefault="00B44D4B" w:rsidP="005F27F2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Pr="003A6D08">
              <w:rPr>
                <w:sz w:val="24"/>
                <w:szCs w:val="24"/>
              </w:rPr>
              <w:t>0,0</w:t>
            </w:r>
          </w:p>
        </w:tc>
      </w:tr>
      <w:tr w:rsidR="00B44D4B" w:rsidRPr="003A6D08">
        <w:trPr>
          <w:gridAfter w:val="1"/>
          <w:wAfter w:w="999" w:type="dxa"/>
          <w:trHeight w:val="3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D4B" w:rsidRPr="003A6D08" w:rsidRDefault="00B44D4B" w:rsidP="005F27F2">
            <w:pPr>
              <w:pStyle w:val="ConsPlusCell"/>
              <w:rPr>
                <w:sz w:val="24"/>
                <w:szCs w:val="24"/>
              </w:rPr>
            </w:pPr>
            <w:r w:rsidRPr="003A6D08">
              <w:rPr>
                <w:sz w:val="24"/>
                <w:szCs w:val="24"/>
              </w:rPr>
              <w:t>2.5.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D4B" w:rsidRPr="003A6D08" w:rsidRDefault="00B44D4B" w:rsidP="005F27F2">
            <w:pPr>
              <w:pStyle w:val="ConsPlusCell"/>
              <w:rPr>
                <w:sz w:val="24"/>
                <w:szCs w:val="24"/>
              </w:rPr>
            </w:pPr>
            <w:r w:rsidRPr="003A6D08">
              <w:rPr>
                <w:sz w:val="24"/>
                <w:szCs w:val="24"/>
              </w:rPr>
              <w:t>Приобретение другой офисной техники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D4B" w:rsidRPr="003A6D08" w:rsidRDefault="00B44D4B" w:rsidP="005F27F2">
            <w:pPr>
              <w:pStyle w:val="ConsPlusCell"/>
              <w:rPr>
                <w:sz w:val="24"/>
                <w:szCs w:val="24"/>
              </w:rPr>
            </w:pPr>
            <w:r w:rsidRPr="003A6D08">
              <w:rPr>
                <w:sz w:val="24"/>
                <w:szCs w:val="24"/>
              </w:rPr>
              <w:t xml:space="preserve">2014 – 2016 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D4B" w:rsidRPr="003A6D08" w:rsidRDefault="00B44D4B" w:rsidP="005F27F2">
            <w:pPr>
              <w:pStyle w:val="ConsPlusCel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Современное оснащение офисной техникой  библиотек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D4B" w:rsidRPr="003A6D08" w:rsidRDefault="00B44D4B" w:rsidP="005F27F2">
            <w:pPr>
              <w:pStyle w:val="ConsPlusCell"/>
              <w:rPr>
                <w:sz w:val="24"/>
                <w:szCs w:val="24"/>
              </w:rPr>
            </w:pPr>
            <w:r w:rsidRPr="003A6D08">
              <w:rPr>
                <w:sz w:val="24"/>
                <w:szCs w:val="24"/>
              </w:rPr>
              <w:t>Качественное улучшение библиотечно-библиографического обслуживания населения за счёт внедрения информационных ресурсов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D4B" w:rsidRPr="003A6D08" w:rsidRDefault="00B44D4B" w:rsidP="005F27F2">
            <w:pPr>
              <w:spacing w:before="120"/>
              <w:jc w:val="center"/>
            </w:pPr>
            <w:r w:rsidRPr="003A6D08">
              <w:t>МБУК «ЦГБ»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4D4B" w:rsidRPr="003A6D08" w:rsidRDefault="00B44D4B" w:rsidP="005F27F2">
            <w:pPr>
              <w:pStyle w:val="ConsPlusCell"/>
              <w:jc w:val="center"/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</w:rPr>
              <w:t>8</w:t>
            </w:r>
            <w:r w:rsidRPr="00BF78E7">
              <w:rPr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4D4B" w:rsidRPr="003A6D08" w:rsidRDefault="00B44D4B" w:rsidP="005F27F2">
            <w:pPr>
              <w:pStyle w:val="ConsPlusCell"/>
              <w:jc w:val="center"/>
              <w:rPr>
                <w:sz w:val="24"/>
                <w:szCs w:val="24"/>
              </w:rPr>
            </w:pPr>
            <w:r w:rsidRPr="003A6D08">
              <w:rPr>
                <w:sz w:val="24"/>
                <w:szCs w:val="24"/>
                <w:lang w:val="en-US"/>
              </w:rPr>
              <w:t>-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4D4B" w:rsidRPr="003A6D08" w:rsidRDefault="00B44D4B" w:rsidP="005F27F2">
            <w:pPr>
              <w:pStyle w:val="ConsPlusCell"/>
              <w:jc w:val="center"/>
              <w:rPr>
                <w:sz w:val="24"/>
                <w:szCs w:val="24"/>
              </w:rPr>
            </w:pPr>
            <w:r w:rsidRPr="003A6D08">
              <w:rPr>
                <w:sz w:val="24"/>
                <w:szCs w:val="24"/>
                <w:lang w:val="en-US"/>
              </w:rPr>
              <w:t>-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4D4B" w:rsidRPr="003A6D08" w:rsidRDefault="00B44D4B" w:rsidP="005F27F2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4D4B" w:rsidRPr="003A6D08" w:rsidRDefault="00B44D4B" w:rsidP="005F27F2">
            <w:pPr>
              <w:pStyle w:val="ConsPlusCell"/>
              <w:jc w:val="center"/>
              <w:rPr>
                <w:sz w:val="24"/>
                <w:szCs w:val="24"/>
              </w:rPr>
            </w:pPr>
            <w:r w:rsidRPr="003A6D08">
              <w:rPr>
                <w:sz w:val="24"/>
                <w:szCs w:val="24"/>
              </w:rPr>
              <w:t>40,0</w:t>
            </w:r>
          </w:p>
        </w:tc>
        <w:tc>
          <w:tcPr>
            <w:tcW w:w="9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4D4B" w:rsidRPr="003A6D08" w:rsidRDefault="00B44D4B" w:rsidP="005F27F2">
            <w:pPr>
              <w:pStyle w:val="ConsPlusCell"/>
              <w:jc w:val="center"/>
              <w:rPr>
                <w:sz w:val="24"/>
                <w:szCs w:val="24"/>
              </w:rPr>
            </w:pPr>
            <w:r w:rsidRPr="003A6D08">
              <w:rPr>
                <w:sz w:val="24"/>
                <w:szCs w:val="24"/>
              </w:rPr>
              <w:t>40,0</w:t>
            </w:r>
          </w:p>
        </w:tc>
      </w:tr>
      <w:tr w:rsidR="00B44D4B" w:rsidRPr="003A6D08">
        <w:trPr>
          <w:gridAfter w:val="1"/>
          <w:wAfter w:w="999" w:type="dxa"/>
          <w:trHeight w:val="3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D4B" w:rsidRPr="003A6D08" w:rsidRDefault="00B44D4B" w:rsidP="005F27F2">
            <w:pPr>
              <w:pStyle w:val="ConsPlusCell"/>
              <w:rPr>
                <w:sz w:val="24"/>
                <w:szCs w:val="24"/>
              </w:rPr>
            </w:pPr>
            <w:r w:rsidRPr="003A6D08">
              <w:rPr>
                <w:sz w:val="24"/>
                <w:szCs w:val="24"/>
              </w:rPr>
              <w:t>2.6.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D4B" w:rsidRPr="003A6D08" w:rsidRDefault="00B44D4B" w:rsidP="005F27F2">
            <w:pPr>
              <w:pStyle w:val="ConsPlusCell"/>
              <w:rPr>
                <w:sz w:val="24"/>
                <w:szCs w:val="24"/>
              </w:rPr>
            </w:pPr>
            <w:r w:rsidRPr="003A6D08">
              <w:rPr>
                <w:sz w:val="24"/>
                <w:szCs w:val="24"/>
              </w:rPr>
              <w:t>Приобретение оборудования для автоматизации процессов книговыдачи в ЦГБ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D4B" w:rsidRPr="003A6D08" w:rsidRDefault="00B44D4B" w:rsidP="005F27F2">
            <w:pPr>
              <w:pStyle w:val="ConsPlusCell"/>
              <w:rPr>
                <w:sz w:val="24"/>
                <w:szCs w:val="24"/>
              </w:rPr>
            </w:pPr>
            <w:r w:rsidRPr="003A6D08">
              <w:rPr>
                <w:sz w:val="24"/>
                <w:szCs w:val="24"/>
                <w:lang w:val="en-US"/>
              </w:rPr>
              <w:t>2016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D4B" w:rsidRDefault="00B44D4B" w:rsidP="005F27F2">
            <w:pPr>
              <w:pStyle w:val="ConsPlusCel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Современное оснащение считывающим сканером центральной городской библиотеки, </w:t>
            </w:r>
          </w:p>
          <w:p w:rsidR="00B44D4B" w:rsidRPr="003A6D08" w:rsidRDefault="00B44D4B" w:rsidP="005F27F2">
            <w:pPr>
              <w:pStyle w:val="ConsPlusCel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увеличение книговыдачи фонда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D4B" w:rsidRPr="003A6D08" w:rsidRDefault="00B44D4B" w:rsidP="005F27F2">
            <w:pPr>
              <w:pStyle w:val="ConsPlusCell"/>
              <w:rPr>
                <w:sz w:val="24"/>
                <w:szCs w:val="24"/>
              </w:rPr>
            </w:pPr>
            <w:r w:rsidRPr="003A6D08">
              <w:rPr>
                <w:sz w:val="24"/>
                <w:szCs w:val="24"/>
              </w:rPr>
              <w:t>Качественное улучшение библиотечно-библиографического обслуживания населения за счёт внедрения информационных ресурсов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D4B" w:rsidRPr="003A6D08" w:rsidRDefault="00B44D4B" w:rsidP="005F27F2">
            <w:pPr>
              <w:spacing w:before="120"/>
              <w:jc w:val="center"/>
            </w:pPr>
            <w:r w:rsidRPr="003A6D08">
              <w:t>МБУК «ЦГБ»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4D4B" w:rsidRPr="003A6D08" w:rsidRDefault="00B44D4B" w:rsidP="005F27F2">
            <w:pPr>
              <w:pStyle w:val="ConsPlusCell"/>
              <w:jc w:val="center"/>
              <w:rPr>
                <w:sz w:val="24"/>
                <w:szCs w:val="24"/>
                <w:highlight w:val="yellow"/>
              </w:rPr>
            </w:pPr>
            <w:r w:rsidRPr="00A90766">
              <w:rPr>
                <w:sz w:val="24"/>
                <w:szCs w:val="24"/>
              </w:rPr>
              <w:t>130,0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4D4B" w:rsidRPr="003A6D08" w:rsidRDefault="00B44D4B" w:rsidP="005F27F2">
            <w:pPr>
              <w:pStyle w:val="ConsPlusCell"/>
              <w:jc w:val="center"/>
              <w:rPr>
                <w:sz w:val="24"/>
                <w:szCs w:val="24"/>
              </w:rPr>
            </w:pPr>
            <w:r w:rsidRPr="003A6D08">
              <w:rPr>
                <w:sz w:val="24"/>
                <w:szCs w:val="24"/>
                <w:lang w:val="en-US"/>
              </w:rPr>
              <w:t>-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4D4B" w:rsidRPr="003A6D08" w:rsidRDefault="00B44D4B" w:rsidP="005F27F2">
            <w:pPr>
              <w:pStyle w:val="ConsPlusCell"/>
              <w:jc w:val="center"/>
              <w:rPr>
                <w:sz w:val="24"/>
                <w:szCs w:val="24"/>
              </w:rPr>
            </w:pPr>
            <w:r w:rsidRPr="003A6D08">
              <w:rPr>
                <w:sz w:val="24"/>
                <w:szCs w:val="24"/>
                <w:lang w:val="en-US"/>
              </w:rPr>
              <w:t>-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4D4B" w:rsidRPr="003A6D08" w:rsidRDefault="00B44D4B" w:rsidP="005F27F2">
            <w:pPr>
              <w:pStyle w:val="ConsPlusCell"/>
              <w:jc w:val="center"/>
              <w:rPr>
                <w:sz w:val="24"/>
                <w:szCs w:val="24"/>
              </w:rPr>
            </w:pPr>
            <w:r w:rsidRPr="003A6D08">
              <w:rPr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4D4B" w:rsidRPr="003A6D08" w:rsidRDefault="00B44D4B" w:rsidP="005F27F2">
            <w:pPr>
              <w:pStyle w:val="ConsPlusCell"/>
              <w:jc w:val="center"/>
              <w:rPr>
                <w:sz w:val="24"/>
                <w:szCs w:val="24"/>
              </w:rPr>
            </w:pPr>
            <w:r w:rsidRPr="003A6D08">
              <w:rPr>
                <w:sz w:val="24"/>
                <w:szCs w:val="24"/>
              </w:rPr>
              <w:t>-</w:t>
            </w:r>
          </w:p>
        </w:tc>
        <w:tc>
          <w:tcPr>
            <w:tcW w:w="9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4D4B" w:rsidRPr="003A6D08" w:rsidRDefault="00B44D4B" w:rsidP="005F27F2">
            <w:pPr>
              <w:pStyle w:val="ConsPlusCell"/>
              <w:jc w:val="center"/>
              <w:rPr>
                <w:sz w:val="24"/>
                <w:szCs w:val="24"/>
              </w:rPr>
            </w:pPr>
            <w:r w:rsidRPr="003A6D08">
              <w:rPr>
                <w:sz w:val="24"/>
                <w:szCs w:val="24"/>
              </w:rPr>
              <w:t>130,0</w:t>
            </w:r>
          </w:p>
        </w:tc>
      </w:tr>
      <w:tr w:rsidR="00B44D4B" w:rsidRPr="003A6D08">
        <w:trPr>
          <w:gridAfter w:val="1"/>
          <w:wAfter w:w="999" w:type="dxa"/>
          <w:trHeight w:val="3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D4B" w:rsidRPr="003A6D08" w:rsidRDefault="00B44D4B" w:rsidP="005F27F2">
            <w:pPr>
              <w:pStyle w:val="ConsPlusCell"/>
              <w:rPr>
                <w:sz w:val="24"/>
                <w:szCs w:val="24"/>
              </w:rPr>
            </w:pPr>
            <w:r w:rsidRPr="003A6D08">
              <w:rPr>
                <w:sz w:val="24"/>
                <w:szCs w:val="24"/>
              </w:rPr>
              <w:t>2.7.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D4B" w:rsidRPr="003A6D08" w:rsidRDefault="00B44D4B" w:rsidP="005F27F2">
            <w:pPr>
              <w:pStyle w:val="ConsPlusCel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Установка пластиковых окон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D4B" w:rsidRPr="003A6D08" w:rsidRDefault="00B44D4B" w:rsidP="005F27F2">
            <w:pPr>
              <w:pStyle w:val="ConsPlusCell"/>
              <w:rPr>
                <w:sz w:val="24"/>
                <w:szCs w:val="24"/>
              </w:rPr>
            </w:pPr>
            <w:r w:rsidRPr="003A6D08">
              <w:rPr>
                <w:sz w:val="24"/>
                <w:szCs w:val="24"/>
              </w:rPr>
              <w:t xml:space="preserve">2014 – 2015 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D4B" w:rsidRPr="003A6D08" w:rsidRDefault="00B44D4B" w:rsidP="005F27F2">
            <w:pPr>
              <w:pStyle w:val="ConsPlusCel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Установка новых энергосберегающих </w:t>
            </w:r>
            <w:r w:rsidRPr="003A6D08">
              <w:rPr>
                <w:sz w:val="24"/>
                <w:szCs w:val="24"/>
              </w:rPr>
              <w:t xml:space="preserve">оконных </w:t>
            </w:r>
            <w:r>
              <w:rPr>
                <w:sz w:val="24"/>
                <w:szCs w:val="24"/>
              </w:rPr>
              <w:t>блоков в 4 библиотеках -  филиалах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B44D4B" w:rsidRPr="003A6D08" w:rsidRDefault="00B44D4B" w:rsidP="005F27F2">
            <w:pPr>
              <w:pStyle w:val="ConsPlusCell"/>
              <w:rPr>
                <w:sz w:val="24"/>
                <w:szCs w:val="24"/>
              </w:rPr>
            </w:pPr>
            <w:r w:rsidRPr="003A6D08">
              <w:rPr>
                <w:sz w:val="24"/>
                <w:szCs w:val="24"/>
              </w:rPr>
              <w:t xml:space="preserve">Улучшение условий пребывания пользователей в библиотеке, повышение качества библиотечного обслуживания населения  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D4B" w:rsidRPr="003A6D08" w:rsidRDefault="00B44D4B" w:rsidP="005F27F2">
            <w:pPr>
              <w:spacing w:before="120"/>
              <w:jc w:val="center"/>
            </w:pPr>
            <w:r w:rsidRPr="003A6D08">
              <w:t>МБУК «ЦГБ»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4D4B" w:rsidRPr="003A6D08" w:rsidRDefault="00B44D4B" w:rsidP="005F27F2">
            <w:pPr>
              <w:pStyle w:val="ConsPlusCell"/>
              <w:jc w:val="center"/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</w:rPr>
              <w:t>20</w:t>
            </w:r>
            <w:r w:rsidRPr="00683FD6">
              <w:rPr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4D4B" w:rsidRPr="003A6D08" w:rsidRDefault="00B44D4B" w:rsidP="005F27F2">
            <w:pPr>
              <w:pStyle w:val="ConsPlusCell"/>
              <w:jc w:val="center"/>
              <w:rPr>
                <w:sz w:val="24"/>
                <w:szCs w:val="24"/>
              </w:rPr>
            </w:pPr>
            <w:r w:rsidRPr="003A6D08">
              <w:rPr>
                <w:sz w:val="24"/>
                <w:szCs w:val="24"/>
                <w:lang w:val="en-US"/>
              </w:rPr>
              <w:t>-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4D4B" w:rsidRPr="003A6D08" w:rsidRDefault="00B44D4B" w:rsidP="005F27F2">
            <w:pPr>
              <w:pStyle w:val="ConsPlusCell"/>
              <w:jc w:val="center"/>
              <w:rPr>
                <w:sz w:val="24"/>
                <w:szCs w:val="24"/>
              </w:rPr>
            </w:pPr>
            <w:r w:rsidRPr="003A6D08">
              <w:rPr>
                <w:sz w:val="24"/>
                <w:szCs w:val="24"/>
                <w:lang w:val="en-US"/>
              </w:rPr>
              <w:t>-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4D4B" w:rsidRPr="003A6D08" w:rsidRDefault="00B44D4B" w:rsidP="005F27F2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4D4B" w:rsidRPr="003A6D08" w:rsidRDefault="00B44D4B" w:rsidP="005F27F2">
            <w:pPr>
              <w:pStyle w:val="ConsPlusCell"/>
              <w:jc w:val="center"/>
              <w:rPr>
                <w:sz w:val="24"/>
                <w:szCs w:val="24"/>
              </w:rPr>
            </w:pPr>
            <w:r w:rsidRPr="003A6D08">
              <w:rPr>
                <w:sz w:val="24"/>
                <w:szCs w:val="24"/>
              </w:rPr>
              <w:t>200,0</w:t>
            </w:r>
          </w:p>
        </w:tc>
        <w:tc>
          <w:tcPr>
            <w:tcW w:w="9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4D4B" w:rsidRPr="003A6D08" w:rsidRDefault="00B44D4B" w:rsidP="005F27F2">
            <w:pPr>
              <w:pStyle w:val="ConsPlusCell"/>
              <w:jc w:val="center"/>
              <w:rPr>
                <w:sz w:val="24"/>
                <w:szCs w:val="24"/>
              </w:rPr>
            </w:pPr>
            <w:r w:rsidRPr="003A6D08">
              <w:rPr>
                <w:sz w:val="24"/>
                <w:szCs w:val="24"/>
              </w:rPr>
              <w:t>-</w:t>
            </w:r>
          </w:p>
        </w:tc>
      </w:tr>
      <w:tr w:rsidR="00B44D4B" w:rsidRPr="003A6D08">
        <w:trPr>
          <w:gridAfter w:val="1"/>
          <w:wAfter w:w="999" w:type="dxa"/>
          <w:trHeight w:val="3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D4B" w:rsidRPr="003A6D08" w:rsidRDefault="00B44D4B" w:rsidP="005F27F2">
            <w:pPr>
              <w:pStyle w:val="ConsPlusCell"/>
              <w:rPr>
                <w:sz w:val="24"/>
                <w:szCs w:val="24"/>
              </w:rPr>
            </w:pPr>
            <w:r w:rsidRPr="003A6D08">
              <w:rPr>
                <w:sz w:val="24"/>
                <w:szCs w:val="24"/>
              </w:rPr>
              <w:t>2.8.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D4B" w:rsidRPr="003A6D08" w:rsidRDefault="00B44D4B" w:rsidP="005F27F2">
            <w:pPr>
              <w:pStyle w:val="ConsPlusCell"/>
              <w:rPr>
                <w:sz w:val="24"/>
                <w:szCs w:val="24"/>
              </w:rPr>
            </w:pPr>
            <w:r w:rsidRPr="003A6D08">
              <w:rPr>
                <w:sz w:val="24"/>
                <w:szCs w:val="24"/>
              </w:rPr>
              <w:t>Приобретение новой мебели и оборудования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D4B" w:rsidRPr="003A6D08" w:rsidRDefault="00B44D4B" w:rsidP="005F27F2">
            <w:pPr>
              <w:pStyle w:val="ConsPlusCell"/>
              <w:rPr>
                <w:sz w:val="24"/>
                <w:szCs w:val="24"/>
              </w:rPr>
            </w:pPr>
            <w:r w:rsidRPr="003A6D08">
              <w:rPr>
                <w:sz w:val="24"/>
                <w:szCs w:val="24"/>
                <w:lang w:val="en-US"/>
              </w:rPr>
              <w:t>2014 – 2016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D4B" w:rsidRPr="003A6D08" w:rsidRDefault="00B44D4B" w:rsidP="005F27F2">
            <w:pPr>
              <w:pStyle w:val="ConsPlusCel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Приобретение стеллажей, стульев, столов и другой мебели для   библиотек - филиалов 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D4B" w:rsidRPr="003A6D08" w:rsidRDefault="00B44D4B" w:rsidP="005F27F2">
            <w:pPr>
              <w:pStyle w:val="ConsPlusCell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D4B" w:rsidRPr="003A6D08" w:rsidRDefault="00B44D4B" w:rsidP="005F27F2">
            <w:pPr>
              <w:spacing w:before="120"/>
              <w:jc w:val="center"/>
            </w:pPr>
            <w:r w:rsidRPr="003A6D08">
              <w:t>МБУК «ЦГБ»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4D4B" w:rsidRPr="003A6D08" w:rsidRDefault="00B44D4B" w:rsidP="005F27F2">
            <w:pPr>
              <w:pStyle w:val="ConsPlusCell"/>
              <w:jc w:val="center"/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</w:rPr>
              <w:t>20</w:t>
            </w:r>
            <w:r w:rsidRPr="00683FD6">
              <w:rPr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4D4B" w:rsidRPr="003A6D08" w:rsidRDefault="00B44D4B" w:rsidP="005F27F2">
            <w:pPr>
              <w:pStyle w:val="ConsPlusCell"/>
              <w:jc w:val="center"/>
              <w:rPr>
                <w:sz w:val="24"/>
                <w:szCs w:val="24"/>
              </w:rPr>
            </w:pPr>
            <w:r w:rsidRPr="00C377F5"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4D4B" w:rsidRPr="003A6D08" w:rsidRDefault="00B44D4B" w:rsidP="005F27F2">
            <w:pPr>
              <w:pStyle w:val="ConsPlusCell"/>
              <w:jc w:val="center"/>
              <w:rPr>
                <w:sz w:val="24"/>
                <w:szCs w:val="24"/>
              </w:rPr>
            </w:pPr>
            <w:r w:rsidRPr="00C377F5"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4D4B" w:rsidRPr="003A6D08" w:rsidRDefault="00B44D4B" w:rsidP="005F27F2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4D4B" w:rsidRPr="003A6D08" w:rsidRDefault="00B44D4B" w:rsidP="005F27F2">
            <w:pPr>
              <w:pStyle w:val="ConsPlusCell"/>
              <w:jc w:val="center"/>
              <w:rPr>
                <w:sz w:val="24"/>
                <w:szCs w:val="24"/>
              </w:rPr>
            </w:pPr>
            <w:r w:rsidRPr="003A6D08">
              <w:rPr>
                <w:sz w:val="24"/>
                <w:szCs w:val="24"/>
              </w:rPr>
              <w:t>100,0</w:t>
            </w:r>
          </w:p>
        </w:tc>
        <w:tc>
          <w:tcPr>
            <w:tcW w:w="9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4D4B" w:rsidRPr="003A6D08" w:rsidRDefault="00B44D4B" w:rsidP="005F27F2">
            <w:pPr>
              <w:pStyle w:val="ConsPlusCell"/>
              <w:jc w:val="center"/>
              <w:rPr>
                <w:sz w:val="24"/>
                <w:szCs w:val="24"/>
              </w:rPr>
            </w:pPr>
            <w:r w:rsidRPr="003A6D08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0</w:t>
            </w:r>
            <w:r w:rsidRPr="003A6D08">
              <w:rPr>
                <w:sz w:val="24"/>
                <w:szCs w:val="24"/>
              </w:rPr>
              <w:t>0,0</w:t>
            </w:r>
          </w:p>
        </w:tc>
      </w:tr>
      <w:tr w:rsidR="00B44D4B" w:rsidRPr="003A6D08">
        <w:trPr>
          <w:gridAfter w:val="1"/>
          <w:wAfter w:w="999" w:type="dxa"/>
          <w:trHeight w:val="3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D4B" w:rsidRPr="003A6D08" w:rsidRDefault="00B44D4B" w:rsidP="005F27F2">
            <w:pPr>
              <w:pStyle w:val="ConsPlusCell"/>
              <w:rPr>
                <w:sz w:val="24"/>
                <w:szCs w:val="24"/>
              </w:rPr>
            </w:pPr>
            <w:r w:rsidRPr="003A6D08">
              <w:rPr>
                <w:sz w:val="24"/>
                <w:szCs w:val="24"/>
              </w:rPr>
              <w:t>2.9.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D4B" w:rsidRPr="003A6D08" w:rsidRDefault="00B44D4B" w:rsidP="005F27F2">
            <w:pPr>
              <w:pStyle w:val="ConsPlusCell"/>
              <w:rPr>
                <w:sz w:val="24"/>
                <w:szCs w:val="24"/>
              </w:rPr>
            </w:pPr>
            <w:r w:rsidRPr="003A6D08">
              <w:rPr>
                <w:sz w:val="24"/>
                <w:szCs w:val="24"/>
              </w:rPr>
              <w:t>Организация и проведение ежегодного городского конкурса профессионального мастерства «Лучший библиотекарь города»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D4B" w:rsidRPr="003A6D08" w:rsidRDefault="00B44D4B" w:rsidP="005F27F2">
            <w:pPr>
              <w:pStyle w:val="ConsPlusCell"/>
              <w:rPr>
                <w:sz w:val="24"/>
                <w:szCs w:val="24"/>
              </w:rPr>
            </w:pPr>
            <w:r w:rsidRPr="003A6D08">
              <w:rPr>
                <w:sz w:val="24"/>
                <w:szCs w:val="24"/>
                <w:lang w:val="en-US"/>
              </w:rPr>
              <w:t>2014 – 2016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D4B" w:rsidRPr="003A6D08" w:rsidRDefault="00B44D4B" w:rsidP="005F27F2">
            <w:pPr>
              <w:pStyle w:val="ConsPlusCel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Выявление лучших специалистов в сфере библиотечного дела, материальное стимулирование специалистов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D4B" w:rsidRDefault="00B44D4B" w:rsidP="005F27F2">
            <w:pPr>
              <w:pStyle w:val="ConsPlusCell"/>
              <w:rPr>
                <w:sz w:val="24"/>
                <w:szCs w:val="24"/>
              </w:rPr>
            </w:pPr>
            <w:r w:rsidRPr="003A6D08">
              <w:rPr>
                <w:sz w:val="24"/>
                <w:szCs w:val="24"/>
              </w:rPr>
              <w:t xml:space="preserve">Повышение профессионального уровня работников </w:t>
            </w:r>
          </w:p>
          <w:p w:rsidR="00B44D4B" w:rsidRPr="003A6D08" w:rsidRDefault="00B44D4B" w:rsidP="005F27F2">
            <w:pPr>
              <w:pStyle w:val="ConsPlusCell"/>
              <w:rPr>
                <w:sz w:val="24"/>
                <w:szCs w:val="24"/>
              </w:rPr>
            </w:pPr>
            <w:r w:rsidRPr="003A6D08">
              <w:rPr>
                <w:sz w:val="24"/>
                <w:szCs w:val="24"/>
              </w:rPr>
              <w:t>отрасли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D4B" w:rsidRPr="003A6D08" w:rsidRDefault="00B44D4B" w:rsidP="005F27F2">
            <w:pPr>
              <w:spacing w:before="120"/>
              <w:jc w:val="center"/>
            </w:pPr>
            <w:r w:rsidRPr="003A6D08">
              <w:t>МБУК «ЦГБ»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4D4B" w:rsidRPr="003A6D08" w:rsidRDefault="00B44D4B" w:rsidP="005F27F2">
            <w:pPr>
              <w:pStyle w:val="ConsPlusCell"/>
              <w:jc w:val="center"/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</w:rPr>
              <w:t>60</w:t>
            </w:r>
            <w:r w:rsidRPr="00683FD6">
              <w:rPr>
                <w:sz w:val="24"/>
                <w:szCs w:val="24"/>
              </w:rPr>
              <w:t>,0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4D4B" w:rsidRPr="003A6D08" w:rsidRDefault="00B44D4B" w:rsidP="005F27F2">
            <w:pPr>
              <w:pStyle w:val="ConsPlusCell"/>
              <w:jc w:val="center"/>
              <w:rPr>
                <w:sz w:val="24"/>
                <w:szCs w:val="24"/>
              </w:rPr>
            </w:pPr>
            <w:r w:rsidRPr="003A6D08">
              <w:rPr>
                <w:sz w:val="24"/>
                <w:szCs w:val="24"/>
                <w:lang w:val="en-US"/>
              </w:rPr>
              <w:t>-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4D4B" w:rsidRPr="003A6D08" w:rsidRDefault="00B44D4B" w:rsidP="005F27F2">
            <w:pPr>
              <w:pStyle w:val="ConsPlusCell"/>
              <w:jc w:val="center"/>
              <w:rPr>
                <w:sz w:val="24"/>
                <w:szCs w:val="24"/>
              </w:rPr>
            </w:pPr>
            <w:r w:rsidRPr="003A6D08">
              <w:rPr>
                <w:sz w:val="24"/>
                <w:szCs w:val="24"/>
                <w:lang w:val="en-US"/>
              </w:rPr>
              <w:t>-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4D4B" w:rsidRPr="003A6D08" w:rsidRDefault="00B44D4B" w:rsidP="005F27F2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4D4B" w:rsidRPr="003A6D08" w:rsidRDefault="00B44D4B" w:rsidP="005F27F2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  <w:r w:rsidRPr="003A6D08">
              <w:rPr>
                <w:sz w:val="24"/>
                <w:szCs w:val="24"/>
              </w:rPr>
              <w:t>,0</w:t>
            </w:r>
          </w:p>
        </w:tc>
        <w:tc>
          <w:tcPr>
            <w:tcW w:w="9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4D4B" w:rsidRPr="003A6D08" w:rsidRDefault="00B44D4B" w:rsidP="005F27F2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Pr="003A6D08">
              <w:rPr>
                <w:sz w:val="24"/>
                <w:szCs w:val="24"/>
              </w:rPr>
              <w:t>0,0</w:t>
            </w:r>
          </w:p>
        </w:tc>
      </w:tr>
      <w:tr w:rsidR="00B44D4B" w:rsidRPr="003A6D08">
        <w:trPr>
          <w:gridAfter w:val="1"/>
          <w:wAfter w:w="999" w:type="dxa"/>
          <w:trHeight w:val="3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D4B" w:rsidRPr="003A6D08" w:rsidRDefault="00B44D4B" w:rsidP="005F27F2">
            <w:pPr>
              <w:pStyle w:val="ConsPlusCell"/>
              <w:rPr>
                <w:sz w:val="24"/>
                <w:szCs w:val="24"/>
              </w:rPr>
            </w:pPr>
            <w:r w:rsidRPr="003A6D08">
              <w:rPr>
                <w:sz w:val="24"/>
                <w:szCs w:val="24"/>
              </w:rPr>
              <w:t>2.10.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D4B" w:rsidRPr="003A6D08" w:rsidRDefault="00B44D4B" w:rsidP="005F27F2">
            <w:pPr>
              <w:pStyle w:val="ConsPlusCell"/>
              <w:rPr>
                <w:sz w:val="24"/>
                <w:szCs w:val="24"/>
              </w:rPr>
            </w:pPr>
            <w:r w:rsidRPr="003A6D08">
              <w:rPr>
                <w:sz w:val="24"/>
                <w:szCs w:val="24"/>
              </w:rPr>
              <w:t>Повышение квалификации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D4B" w:rsidRPr="003A6D08" w:rsidRDefault="00B44D4B" w:rsidP="005F27F2">
            <w:pPr>
              <w:pStyle w:val="ConsPlusCell"/>
              <w:rPr>
                <w:sz w:val="24"/>
                <w:szCs w:val="24"/>
              </w:rPr>
            </w:pPr>
            <w:r w:rsidRPr="003A6D08">
              <w:rPr>
                <w:sz w:val="24"/>
                <w:szCs w:val="24"/>
                <w:lang w:val="en-US"/>
              </w:rPr>
              <w:t>2014 – 2016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D4B" w:rsidRPr="003A6D08" w:rsidRDefault="00B44D4B" w:rsidP="005F27F2">
            <w:pPr>
              <w:pStyle w:val="ConsPlusCel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Ежегодное  профессиональное обучение  не менее 8 специалистов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D4B" w:rsidRDefault="00B44D4B" w:rsidP="005F27F2">
            <w:pPr>
              <w:pStyle w:val="ConsPlusCell"/>
              <w:rPr>
                <w:sz w:val="24"/>
                <w:szCs w:val="24"/>
              </w:rPr>
            </w:pPr>
            <w:r w:rsidRPr="003A6D08">
              <w:rPr>
                <w:sz w:val="24"/>
                <w:szCs w:val="24"/>
              </w:rPr>
              <w:t xml:space="preserve">Повышение профессионального уровня работников </w:t>
            </w:r>
          </w:p>
          <w:p w:rsidR="00B44D4B" w:rsidRPr="003A6D08" w:rsidRDefault="00B44D4B" w:rsidP="005F27F2">
            <w:pPr>
              <w:pStyle w:val="ConsPlusCell"/>
              <w:rPr>
                <w:sz w:val="24"/>
                <w:szCs w:val="24"/>
              </w:rPr>
            </w:pPr>
            <w:r w:rsidRPr="003A6D08">
              <w:rPr>
                <w:sz w:val="24"/>
                <w:szCs w:val="24"/>
              </w:rPr>
              <w:t>отрасли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D4B" w:rsidRPr="003A6D08" w:rsidRDefault="00B44D4B" w:rsidP="005F27F2">
            <w:pPr>
              <w:spacing w:before="120"/>
              <w:jc w:val="center"/>
            </w:pPr>
            <w:r w:rsidRPr="003A6D08">
              <w:t>МБУК «ЦГБ»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4D4B" w:rsidRPr="003A6D08" w:rsidRDefault="00B44D4B" w:rsidP="005F27F2">
            <w:pPr>
              <w:pStyle w:val="ConsPlusCell"/>
              <w:jc w:val="center"/>
              <w:rPr>
                <w:sz w:val="24"/>
                <w:szCs w:val="24"/>
                <w:highlight w:val="yellow"/>
              </w:rPr>
            </w:pPr>
            <w:r w:rsidRPr="00683FD6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1</w:t>
            </w:r>
            <w:r w:rsidRPr="00683FD6">
              <w:rPr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4D4B" w:rsidRPr="003A6D08" w:rsidRDefault="00B44D4B" w:rsidP="005F27F2">
            <w:pPr>
              <w:pStyle w:val="ConsPlusCell"/>
              <w:jc w:val="center"/>
              <w:rPr>
                <w:sz w:val="24"/>
                <w:szCs w:val="24"/>
              </w:rPr>
            </w:pPr>
            <w:r w:rsidRPr="003A6D08">
              <w:rPr>
                <w:sz w:val="24"/>
                <w:szCs w:val="24"/>
                <w:lang w:val="en-US"/>
              </w:rPr>
              <w:t>-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4D4B" w:rsidRPr="003A6D08" w:rsidRDefault="00B44D4B" w:rsidP="005F27F2">
            <w:pPr>
              <w:pStyle w:val="ConsPlusCell"/>
              <w:jc w:val="center"/>
              <w:rPr>
                <w:sz w:val="24"/>
                <w:szCs w:val="24"/>
              </w:rPr>
            </w:pPr>
            <w:r w:rsidRPr="003A6D08">
              <w:rPr>
                <w:sz w:val="24"/>
                <w:szCs w:val="24"/>
                <w:lang w:val="en-US"/>
              </w:rPr>
              <w:t>-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4D4B" w:rsidRPr="003A6D08" w:rsidRDefault="00B44D4B" w:rsidP="005F27F2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4D4B" w:rsidRPr="003A6D08" w:rsidRDefault="00B44D4B" w:rsidP="005F27F2">
            <w:pPr>
              <w:pStyle w:val="ConsPlusCell"/>
              <w:jc w:val="center"/>
              <w:rPr>
                <w:sz w:val="24"/>
                <w:szCs w:val="24"/>
              </w:rPr>
            </w:pPr>
            <w:r w:rsidRPr="003A6D08">
              <w:rPr>
                <w:sz w:val="24"/>
                <w:szCs w:val="24"/>
              </w:rPr>
              <w:t>50,0</w:t>
            </w:r>
          </w:p>
        </w:tc>
        <w:tc>
          <w:tcPr>
            <w:tcW w:w="9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4D4B" w:rsidRPr="003A6D08" w:rsidRDefault="00B44D4B" w:rsidP="005F27F2">
            <w:pPr>
              <w:pStyle w:val="ConsPlusCell"/>
              <w:jc w:val="center"/>
              <w:rPr>
                <w:sz w:val="24"/>
                <w:szCs w:val="24"/>
              </w:rPr>
            </w:pPr>
            <w:r w:rsidRPr="003A6D08">
              <w:rPr>
                <w:sz w:val="24"/>
                <w:szCs w:val="24"/>
              </w:rPr>
              <w:t>60,0</w:t>
            </w:r>
          </w:p>
        </w:tc>
      </w:tr>
      <w:tr w:rsidR="00B44D4B" w:rsidRPr="003A6D08">
        <w:trPr>
          <w:gridAfter w:val="1"/>
          <w:wAfter w:w="999" w:type="dxa"/>
          <w:trHeight w:val="1508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D4B" w:rsidRPr="003A6D08" w:rsidRDefault="00B44D4B" w:rsidP="005F27F2">
            <w:pPr>
              <w:pStyle w:val="ConsPlusCell"/>
              <w:rPr>
                <w:sz w:val="24"/>
                <w:szCs w:val="24"/>
              </w:rPr>
            </w:pPr>
            <w:r w:rsidRPr="003A6D08">
              <w:rPr>
                <w:sz w:val="24"/>
                <w:szCs w:val="24"/>
              </w:rPr>
              <w:t>2.11.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D4B" w:rsidRDefault="00B44D4B" w:rsidP="005F27F2">
            <w:pPr>
              <w:pStyle w:val="ConsPlusCell"/>
              <w:rPr>
                <w:sz w:val="24"/>
                <w:szCs w:val="24"/>
              </w:rPr>
            </w:pPr>
            <w:r w:rsidRPr="003A6D08">
              <w:rPr>
                <w:sz w:val="24"/>
                <w:szCs w:val="24"/>
              </w:rPr>
              <w:t xml:space="preserve">Организация и проведение </w:t>
            </w:r>
            <w:r>
              <w:rPr>
                <w:sz w:val="24"/>
                <w:szCs w:val="24"/>
              </w:rPr>
              <w:t>ежегодных библиотечных мероприятий:</w:t>
            </w:r>
          </w:p>
          <w:p w:rsidR="00B44D4B" w:rsidRPr="003A6D08" w:rsidRDefault="00B44D4B" w:rsidP="005F27F2">
            <w:pPr>
              <w:pStyle w:val="ConsPlusCell"/>
              <w:rPr>
                <w:sz w:val="24"/>
                <w:szCs w:val="24"/>
              </w:rPr>
            </w:pPr>
            <w:r w:rsidRPr="003A6D08">
              <w:rPr>
                <w:sz w:val="24"/>
                <w:szCs w:val="24"/>
              </w:rPr>
              <w:t>Краевых Мерзликинских чтений</w:t>
            </w:r>
            <w:r>
              <w:rPr>
                <w:sz w:val="24"/>
                <w:szCs w:val="24"/>
              </w:rPr>
              <w:t>, общероссийских акций, праздников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D4B" w:rsidRPr="003A6D08" w:rsidRDefault="00B44D4B" w:rsidP="005F27F2">
            <w:pPr>
              <w:pStyle w:val="ConsPlusCell"/>
              <w:rPr>
                <w:sz w:val="24"/>
                <w:szCs w:val="24"/>
              </w:rPr>
            </w:pPr>
            <w:r w:rsidRPr="003A6D08">
              <w:rPr>
                <w:sz w:val="24"/>
                <w:szCs w:val="24"/>
                <w:lang w:val="en-US"/>
              </w:rPr>
              <w:t>2014 – 2016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D4B" w:rsidRPr="003A6D08" w:rsidRDefault="00B44D4B" w:rsidP="005F27F2">
            <w:pPr>
              <w:pStyle w:val="ConsPlusCel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Увеличение посетителей культурно –массовых мероприятий, увеличение книговыдачи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D4B" w:rsidRPr="003A6D08" w:rsidRDefault="00B44D4B" w:rsidP="005F27F2">
            <w:pPr>
              <w:pStyle w:val="ConsPlusCel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Увеличение количества посещений библиотеки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D4B" w:rsidRPr="003A6D08" w:rsidRDefault="00B44D4B" w:rsidP="005F27F2">
            <w:pPr>
              <w:spacing w:before="120"/>
              <w:jc w:val="center"/>
            </w:pPr>
            <w:r w:rsidRPr="003A6D08">
              <w:t>МБУК «ЦГБ»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4D4B" w:rsidRPr="003A6D08" w:rsidRDefault="00B44D4B" w:rsidP="005F27F2">
            <w:pPr>
              <w:pStyle w:val="ConsPlusCell"/>
              <w:jc w:val="center"/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</w:rPr>
              <w:t>300</w:t>
            </w:r>
            <w:r w:rsidRPr="00683FD6">
              <w:rPr>
                <w:sz w:val="24"/>
                <w:szCs w:val="24"/>
              </w:rPr>
              <w:t>,0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4D4B" w:rsidRPr="003A6D08" w:rsidRDefault="00B44D4B" w:rsidP="005F27F2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80,0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4D4B" w:rsidRPr="003A6D08" w:rsidRDefault="00B44D4B" w:rsidP="005F27F2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  <w:r w:rsidRPr="003A6D08">
              <w:rPr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4D4B" w:rsidRPr="003A6D08" w:rsidRDefault="00B44D4B" w:rsidP="005F27F2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  <w:r w:rsidRPr="003A6D08">
              <w:rPr>
                <w:sz w:val="24"/>
                <w:szCs w:val="24"/>
              </w:rPr>
              <w:t>0,0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4D4B" w:rsidRPr="003A6D08" w:rsidRDefault="00B44D4B" w:rsidP="005F27F2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  <w:r w:rsidRPr="003A6D08">
              <w:rPr>
                <w:sz w:val="24"/>
                <w:szCs w:val="24"/>
              </w:rPr>
              <w:t>,0</w:t>
            </w:r>
          </w:p>
        </w:tc>
        <w:tc>
          <w:tcPr>
            <w:tcW w:w="9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4D4B" w:rsidRPr="003A6D08" w:rsidRDefault="00B44D4B" w:rsidP="005F27F2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  <w:r w:rsidRPr="003A6D08">
              <w:rPr>
                <w:sz w:val="24"/>
                <w:szCs w:val="24"/>
              </w:rPr>
              <w:t>0,0</w:t>
            </w:r>
          </w:p>
        </w:tc>
      </w:tr>
      <w:tr w:rsidR="00B44D4B" w:rsidRPr="003A6D08">
        <w:trPr>
          <w:gridAfter w:val="1"/>
          <w:wAfter w:w="999" w:type="dxa"/>
          <w:trHeight w:val="110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D4B" w:rsidRPr="003A6D08" w:rsidRDefault="00B44D4B" w:rsidP="005F27F2">
            <w:pPr>
              <w:pStyle w:val="ConsPlusCel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2.12.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D4B" w:rsidRPr="003A6D08" w:rsidRDefault="00B44D4B" w:rsidP="005F27F2">
            <w:pPr>
              <w:pStyle w:val="ConsPlusCel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Создание модельной детской библиотеки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D4B" w:rsidRPr="002617A0" w:rsidRDefault="00B44D4B" w:rsidP="005F27F2">
            <w:pPr>
              <w:pStyle w:val="ConsPlusCel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2013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D4B" w:rsidRDefault="00B44D4B" w:rsidP="005F27F2">
            <w:pPr>
              <w:pStyle w:val="ConsPlusCell"/>
              <w:rPr>
                <w:sz w:val="24"/>
                <w:szCs w:val="24"/>
              </w:rPr>
            </w:pPr>
            <w:r w:rsidRPr="00E747B9">
              <w:rPr>
                <w:color w:val="000000"/>
                <w:sz w:val="24"/>
                <w:szCs w:val="24"/>
              </w:rPr>
              <w:t>Увеличение количества посещений библиотек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D4B" w:rsidRDefault="00B44D4B" w:rsidP="005F27F2">
            <w:pPr>
              <w:pStyle w:val="ConsPlusCell"/>
              <w:rPr>
                <w:sz w:val="24"/>
                <w:szCs w:val="24"/>
              </w:rPr>
            </w:pPr>
            <w:r w:rsidRPr="00E747B9">
              <w:rPr>
                <w:color w:val="000000"/>
                <w:sz w:val="24"/>
                <w:szCs w:val="24"/>
              </w:rPr>
              <w:t>Увеличение количества посещений библиотек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D4B" w:rsidRPr="003A6D08" w:rsidRDefault="00B44D4B" w:rsidP="005F27F2">
            <w:pPr>
              <w:spacing w:before="120"/>
              <w:jc w:val="center"/>
            </w:pPr>
            <w:r w:rsidRPr="003A6D08">
              <w:t>МБУК «ЦГБ»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4D4B" w:rsidRDefault="00B44D4B" w:rsidP="005F27F2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4D4B" w:rsidRDefault="00B44D4B" w:rsidP="005F27F2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4D4B" w:rsidRDefault="00B44D4B" w:rsidP="005F27F2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278,0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4D4B" w:rsidRDefault="00B44D4B" w:rsidP="005F27F2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4D4B" w:rsidRDefault="00B44D4B" w:rsidP="005F27F2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4D4B" w:rsidRDefault="00B44D4B" w:rsidP="005F27F2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B44D4B" w:rsidRPr="003A6D08">
        <w:trPr>
          <w:gridAfter w:val="1"/>
          <w:wAfter w:w="999" w:type="dxa"/>
          <w:trHeight w:val="979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D4B" w:rsidRPr="003A6D08" w:rsidRDefault="00B44D4B" w:rsidP="005F27F2">
            <w:pPr>
              <w:pStyle w:val="ConsPlusCell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4D4B" w:rsidRPr="003A6D08" w:rsidRDefault="00B44D4B" w:rsidP="005F27F2">
            <w:pPr>
              <w:pStyle w:val="ConsPlusCell"/>
              <w:jc w:val="center"/>
              <w:rPr>
                <w:sz w:val="24"/>
                <w:szCs w:val="24"/>
              </w:rPr>
            </w:pPr>
            <w:r w:rsidRPr="003A6D08">
              <w:rPr>
                <w:sz w:val="24"/>
                <w:szCs w:val="24"/>
              </w:rPr>
              <w:t>Итого по 2</w:t>
            </w:r>
          </w:p>
          <w:p w:rsidR="00B44D4B" w:rsidRPr="003A6D08" w:rsidRDefault="00B44D4B" w:rsidP="005F27F2">
            <w:pPr>
              <w:pStyle w:val="ConsPlusCell"/>
              <w:jc w:val="center"/>
              <w:rPr>
                <w:sz w:val="24"/>
                <w:szCs w:val="24"/>
              </w:rPr>
            </w:pPr>
            <w:r w:rsidRPr="003A6D08">
              <w:rPr>
                <w:sz w:val="24"/>
                <w:szCs w:val="24"/>
              </w:rPr>
              <w:t>задаче: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4D4B" w:rsidRPr="003A6D08" w:rsidRDefault="00B44D4B" w:rsidP="005F27F2">
            <w:pPr>
              <w:pStyle w:val="ConsPlusCell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4D4B" w:rsidRPr="003A6D08" w:rsidRDefault="00B44D4B" w:rsidP="005F27F2">
            <w:pPr>
              <w:pStyle w:val="ConsPlusCell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4D4B" w:rsidRPr="003A6D08" w:rsidRDefault="00B44D4B" w:rsidP="005F27F2">
            <w:pPr>
              <w:pStyle w:val="ConsPlusCell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4D4B" w:rsidRPr="003A6D08" w:rsidRDefault="00B44D4B" w:rsidP="005F27F2">
            <w:pPr>
              <w:jc w:val="center"/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4D4B" w:rsidRPr="00481089" w:rsidRDefault="00B44D4B" w:rsidP="005F27F2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4465,0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4D4B" w:rsidRPr="00481089" w:rsidRDefault="00B44D4B" w:rsidP="005F27F2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980,0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4D4B" w:rsidRPr="00481089" w:rsidRDefault="00B44D4B" w:rsidP="005F27F2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1258,0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4D4B" w:rsidRPr="00481089" w:rsidRDefault="00B44D4B" w:rsidP="005F27F2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1</w:t>
            </w:r>
            <w:r>
              <w:rPr>
                <w:sz w:val="24"/>
                <w:szCs w:val="24"/>
              </w:rPr>
              <w:t>10</w:t>
            </w:r>
            <w:r>
              <w:rPr>
                <w:sz w:val="24"/>
                <w:szCs w:val="24"/>
                <w:lang w:val="en-US"/>
              </w:rPr>
              <w:t>0</w:t>
            </w:r>
            <w:r>
              <w:rPr>
                <w:sz w:val="24"/>
                <w:szCs w:val="24"/>
              </w:rPr>
              <w:t>,0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4D4B" w:rsidRPr="00481089" w:rsidRDefault="00B44D4B" w:rsidP="005F27F2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  <w:lang w:val="en-US"/>
              </w:rPr>
              <w:t>670</w:t>
            </w:r>
            <w:r>
              <w:rPr>
                <w:sz w:val="24"/>
                <w:szCs w:val="24"/>
              </w:rPr>
              <w:t>,0</w:t>
            </w:r>
          </w:p>
        </w:tc>
        <w:tc>
          <w:tcPr>
            <w:tcW w:w="9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4D4B" w:rsidRPr="00481089" w:rsidRDefault="00B44D4B" w:rsidP="005F27F2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1695</w:t>
            </w:r>
            <w:r>
              <w:rPr>
                <w:sz w:val="24"/>
                <w:szCs w:val="24"/>
              </w:rPr>
              <w:t>,0</w:t>
            </w:r>
          </w:p>
        </w:tc>
      </w:tr>
      <w:tr w:rsidR="00B44D4B" w:rsidRPr="003A6D08">
        <w:trPr>
          <w:gridAfter w:val="1"/>
          <w:wAfter w:w="999" w:type="dxa"/>
          <w:trHeight w:val="3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D4B" w:rsidRPr="00E85135" w:rsidRDefault="00B44D4B" w:rsidP="005F27F2">
            <w:pPr>
              <w:pStyle w:val="ConsPlusCell"/>
              <w:rPr>
                <w:b/>
                <w:bCs/>
                <w:sz w:val="24"/>
                <w:szCs w:val="24"/>
              </w:rPr>
            </w:pPr>
            <w:r w:rsidRPr="00E85135">
              <w:rPr>
                <w:b/>
                <w:bCs/>
                <w:sz w:val="24"/>
                <w:szCs w:val="24"/>
              </w:rPr>
              <w:t>3</w:t>
            </w:r>
            <w:r>
              <w:rPr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13190" w:type="dxa"/>
            <w:gridSpan w:val="11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D4B" w:rsidRPr="00E85135" w:rsidRDefault="00B44D4B" w:rsidP="005F27F2">
            <w:pPr>
              <w:pStyle w:val="ConsPlusCell"/>
              <w:rPr>
                <w:b/>
                <w:bCs/>
                <w:sz w:val="24"/>
                <w:szCs w:val="24"/>
              </w:rPr>
            </w:pPr>
            <w:r w:rsidRPr="00E85135">
              <w:rPr>
                <w:b/>
                <w:bCs/>
                <w:sz w:val="24"/>
                <w:szCs w:val="24"/>
              </w:rPr>
              <w:t>Модернизация музейной и выставочной деятельности МБУК «Новоалтайский краеведческий музей имени Марусина В.Я.»</w:t>
            </w:r>
          </w:p>
        </w:tc>
      </w:tr>
      <w:tr w:rsidR="00B44D4B" w:rsidRPr="003A6D08">
        <w:trPr>
          <w:gridAfter w:val="1"/>
          <w:wAfter w:w="999" w:type="dxa"/>
          <w:trHeight w:val="3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D4B" w:rsidRPr="003A6D08" w:rsidRDefault="00B44D4B" w:rsidP="005F27F2">
            <w:pPr>
              <w:pStyle w:val="ConsPlusCell"/>
              <w:rPr>
                <w:sz w:val="24"/>
                <w:szCs w:val="24"/>
              </w:rPr>
            </w:pPr>
            <w:r w:rsidRPr="003A6D08">
              <w:rPr>
                <w:sz w:val="24"/>
                <w:szCs w:val="24"/>
              </w:rPr>
              <w:t>3.1.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D4B" w:rsidRPr="003A6D08" w:rsidRDefault="00B44D4B" w:rsidP="005F27F2">
            <w:pPr>
              <w:pStyle w:val="ConsPlusCell"/>
              <w:rPr>
                <w:sz w:val="24"/>
                <w:szCs w:val="24"/>
              </w:rPr>
            </w:pPr>
            <w:r w:rsidRPr="003A6D08">
              <w:rPr>
                <w:sz w:val="24"/>
                <w:szCs w:val="24"/>
              </w:rPr>
              <w:t xml:space="preserve">Приобретение выставочных стендов для передвижных выставок 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D4B" w:rsidRPr="003A6D08" w:rsidRDefault="00B44D4B" w:rsidP="005F27F2">
            <w:pPr>
              <w:pStyle w:val="ConsPlusCell"/>
              <w:jc w:val="center"/>
              <w:rPr>
                <w:sz w:val="24"/>
                <w:szCs w:val="24"/>
              </w:rPr>
            </w:pPr>
            <w:r w:rsidRPr="003A6D08">
              <w:rPr>
                <w:sz w:val="24"/>
                <w:szCs w:val="24"/>
              </w:rPr>
              <w:t>2014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D4B" w:rsidRPr="003A6D08" w:rsidRDefault="00B44D4B" w:rsidP="005F27F2">
            <w:pPr>
              <w:pStyle w:val="ConsPlusCell"/>
              <w:rPr>
                <w:sz w:val="24"/>
                <w:szCs w:val="24"/>
              </w:rPr>
            </w:pPr>
            <w:r w:rsidRPr="003A6D08">
              <w:rPr>
                <w:sz w:val="24"/>
                <w:szCs w:val="24"/>
              </w:rPr>
              <w:t xml:space="preserve">Увеличение доли представленных  (во всех формах) зрителю музейных предметов в общем количестве музейных предметов основного фонда </w:t>
            </w:r>
            <w:r>
              <w:rPr>
                <w:sz w:val="24"/>
                <w:szCs w:val="24"/>
              </w:rPr>
              <w:t>до 20</w:t>
            </w:r>
            <w:r w:rsidRPr="003A6D08">
              <w:rPr>
                <w:sz w:val="24"/>
                <w:szCs w:val="24"/>
              </w:rPr>
              <w:t>%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D4B" w:rsidRPr="003A6D08" w:rsidRDefault="00B44D4B" w:rsidP="005F27F2">
            <w:pPr>
              <w:pStyle w:val="ConsPlusCell"/>
              <w:rPr>
                <w:sz w:val="24"/>
                <w:szCs w:val="24"/>
              </w:rPr>
            </w:pPr>
            <w:r w:rsidRPr="003A6D08">
              <w:rPr>
                <w:sz w:val="24"/>
                <w:szCs w:val="24"/>
              </w:rPr>
              <w:t xml:space="preserve">Увеличение количества выставок 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D4B" w:rsidRPr="003A6D08" w:rsidRDefault="00B44D4B" w:rsidP="005F27F2">
            <w:pPr>
              <w:pStyle w:val="ConsPlusCell"/>
              <w:rPr>
                <w:sz w:val="24"/>
                <w:szCs w:val="24"/>
              </w:rPr>
            </w:pPr>
            <w:r w:rsidRPr="003A6D08">
              <w:rPr>
                <w:sz w:val="24"/>
                <w:szCs w:val="24"/>
              </w:rPr>
              <w:t>МБУК «НКМ им. Марусина В.Я.»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D4B" w:rsidRPr="003A6D08" w:rsidRDefault="00B44D4B" w:rsidP="005F27F2">
            <w:pPr>
              <w:pStyle w:val="ConsPlusCell"/>
              <w:rPr>
                <w:sz w:val="24"/>
                <w:szCs w:val="24"/>
              </w:rPr>
            </w:pPr>
            <w:r w:rsidRPr="003A6D08">
              <w:rPr>
                <w:sz w:val="24"/>
                <w:szCs w:val="24"/>
              </w:rPr>
              <w:t>20,0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D4B" w:rsidRPr="003A6D08" w:rsidRDefault="00B44D4B" w:rsidP="005F27F2">
            <w:pPr>
              <w:pStyle w:val="ConsPlusCell"/>
              <w:jc w:val="center"/>
              <w:rPr>
                <w:sz w:val="24"/>
                <w:szCs w:val="24"/>
              </w:rPr>
            </w:pPr>
            <w:r w:rsidRPr="003A6D08"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D4B" w:rsidRPr="003A6D08" w:rsidRDefault="00B44D4B" w:rsidP="005F27F2">
            <w:pPr>
              <w:pStyle w:val="ConsPlusCell"/>
              <w:jc w:val="center"/>
              <w:rPr>
                <w:sz w:val="24"/>
                <w:szCs w:val="24"/>
              </w:rPr>
            </w:pPr>
            <w:r w:rsidRPr="003A6D08"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D4B" w:rsidRPr="003A6D08" w:rsidRDefault="00B44D4B" w:rsidP="005F27F2">
            <w:pPr>
              <w:pStyle w:val="ConsPlusCell"/>
              <w:jc w:val="center"/>
              <w:rPr>
                <w:sz w:val="24"/>
                <w:szCs w:val="24"/>
              </w:rPr>
            </w:pPr>
            <w:r w:rsidRPr="003A6D08">
              <w:rPr>
                <w:sz w:val="24"/>
                <w:szCs w:val="24"/>
              </w:rPr>
              <w:t>20,0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D4B" w:rsidRPr="003A6D08" w:rsidRDefault="00B44D4B" w:rsidP="005F27F2">
            <w:pPr>
              <w:pStyle w:val="ConsPlusCell"/>
              <w:jc w:val="center"/>
              <w:rPr>
                <w:sz w:val="24"/>
                <w:szCs w:val="24"/>
              </w:rPr>
            </w:pPr>
            <w:r w:rsidRPr="003A6D08">
              <w:rPr>
                <w:sz w:val="24"/>
                <w:szCs w:val="24"/>
              </w:rPr>
              <w:t>-</w:t>
            </w:r>
          </w:p>
        </w:tc>
        <w:tc>
          <w:tcPr>
            <w:tcW w:w="9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D4B" w:rsidRPr="003A6D08" w:rsidRDefault="00B44D4B" w:rsidP="005F27F2">
            <w:pPr>
              <w:pStyle w:val="ConsPlusCell"/>
              <w:jc w:val="center"/>
              <w:rPr>
                <w:sz w:val="24"/>
                <w:szCs w:val="24"/>
              </w:rPr>
            </w:pPr>
            <w:r w:rsidRPr="003A6D08">
              <w:rPr>
                <w:sz w:val="24"/>
                <w:szCs w:val="24"/>
              </w:rPr>
              <w:t>-</w:t>
            </w:r>
          </w:p>
        </w:tc>
      </w:tr>
      <w:tr w:rsidR="00B44D4B" w:rsidRPr="003A6D08">
        <w:trPr>
          <w:gridAfter w:val="1"/>
          <w:wAfter w:w="999" w:type="dxa"/>
          <w:trHeight w:val="3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D4B" w:rsidRPr="003A6D08" w:rsidRDefault="00B44D4B" w:rsidP="005F27F2">
            <w:pPr>
              <w:pStyle w:val="ConsPlusCel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3.2.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D4B" w:rsidRPr="003A6D08" w:rsidRDefault="00B44D4B" w:rsidP="005F27F2">
            <w:pPr>
              <w:pStyle w:val="ConsPlusCell"/>
              <w:rPr>
                <w:sz w:val="24"/>
                <w:szCs w:val="24"/>
              </w:rPr>
            </w:pPr>
            <w:r w:rsidRPr="003A6D08">
              <w:rPr>
                <w:sz w:val="24"/>
                <w:szCs w:val="24"/>
              </w:rPr>
              <w:t xml:space="preserve">Создание музейных видеоэкскурсий 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D4B" w:rsidRPr="003A6D08" w:rsidRDefault="00B44D4B" w:rsidP="005F27F2">
            <w:pPr>
              <w:pStyle w:val="ConsPlusCell"/>
              <w:jc w:val="center"/>
              <w:rPr>
                <w:sz w:val="24"/>
                <w:szCs w:val="24"/>
              </w:rPr>
            </w:pPr>
            <w:r w:rsidRPr="003A6D08">
              <w:rPr>
                <w:sz w:val="24"/>
                <w:szCs w:val="24"/>
              </w:rPr>
              <w:t>2014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D4B" w:rsidRPr="003A6D08" w:rsidRDefault="00B44D4B" w:rsidP="005F27F2">
            <w:pPr>
              <w:pStyle w:val="ConsPlusCell"/>
              <w:rPr>
                <w:sz w:val="24"/>
                <w:szCs w:val="24"/>
              </w:rPr>
            </w:pPr>
            <w:r w:rsidRPr="003A6D08">
              <w:rPr>
                <w:sz w:val="24"/>
                <w:szCs w:val="24"/>
              </w:rPr>
              <w:t xml:space="preserve">Увеличение количества мероприятий </w:t>
            </w:r>
            <w:r>
              <w:rPr>
                <w:sz w:val="24"/>
                <w:szCs w:val="24"/>
              </w:rPr>
              <w:t>до 240</w:t>
            </w:r>
            <w:r w:rsidRPr="003A6D08">
              <w:rPr>
                <w:sz w:val="24"/>
                <w:szCs w:val="24"/>
              </w:rPr>
              <w:t xml:space="preserve"> в год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D4B" w:rsidRPr="003A6D08" w:rsidRDefault="00B44D4B" w:rsidP="005F27F2">
            <w:pPr>
              <w:pStyle w:val="ConsPlusCell"/>
              <w:rPr>
                <w:sz w:val="24"/>
                <w:szCs w:val="24"/>
              </w:rPr>
            </w:pPr>
            <w:r w:rsidRPr="003A6D08">
              <w:rPr>
                <w:sz w:val="24"/>
                <w:szCs w:val="24"/>
              </w:rPr>
              <w:t xml:space="preserve">Увеличение количества культурно-просветительских мероприятий 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D4B" w:rsidRPr="003A6D08" w:rsidRDefault="00B44D4B" w:rsidP="005F27F2">
            <w:r w:rsidRPr="003A6D08">
              <w:t>МБУК «НКМ им. Марусина В.Я.»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D4B" w:rsidRPr="003A6D08" w:rsidRDefault="00B44D4B" w:rsidP="005F27F2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D4B" w:rsidRPr="003A6D08" w:rsidRDefault="00B44D4B" w:rsidP="005F27F2">
            <w:pPr>
              <w:pStyle w:val="ConsPlusCell"/>
              <w:rPr>
                <w:sz w:val="24"/>
                <w:szCs w:val="24"/>
              </w:rPr>
            </w:pPr>
            <w:r w:rsidRPr="003A6D08"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D4B" w:rsidRPr="003A6D08" w:rsidRDefault="00B44D4B" w:rsidP="005F27F2">
            <w:pPr>
              <w:pStyle w:val="ConsPlusCell"/>
              <w:rPr>
                <w:sz w:val="24"/>
                <w:szCs w:val="24"/>
              </w:rPr>
            </w:pPr>
            <w:r w:rsidRPr="003A6D08">
              <w:rPr>
                <w:sz w:val="24"/>
                <w:szCs w:val="24"/>
              </w:rPr>
              <w:t>30,0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D4B" w:rsidRPr="003A6D08" w:rsidRDefault="00B44D4B" w:rsidP="005F27F2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D4B" w:rsidRPr="003A6D08" w:rsidRDefault="00B44D4B" w:rsidP="005F27F2">
            <w:pPr>
              <w:pStyle w:val="ConsPlusCell"/>
              <w:jc w:val="center"/>
              <w:rPr>
                <w:sz w:val="24"/>
                <w:szCs w:val="24"/>
              </w:rPr>
            </w:pPr>
            <w:r w:rsidRPr="003A6D08">
              <w:rPr>
                <w:sz w:val="24"/>
                <w:szCs w:val="24"/>
              </w:rPr>
              <w:t>-</w:t>
            </w:r>
          </w:p>
        </w:tc>
        <w:tc>
          <w:tcPr>
            <w:tcW w:w="9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D4B" w:rsidRPr="003A6D08" w:rsidRDefault="00B44D4B" w:rsidP="005F27F2">
            <w:pPr>
              <w:pStyle w:val="ConsPlusCell"/>
              <w:jc w:val="center"/>
              <w:rPr>
                <w:sz w:val="24"/>
                <w:szCs w:val="24"/>
              </w:rPr>
            </w:pPr>
            <w:r w:rsidRPr="003A6D08">
              <w:rPr>
                <w:sz w:val="24"/>
                <w:szCs w:val="24"/>
              </w:rPr>
              <w:t>-</w:t>
            </w:r>
          </w:p>
        </w:tc>
      </w:tr>
      <w:tr w:rsidR="00B44D4B" w:rsidRPr="003A6D08">
        <w:trPr>
          <w:gridAfter w:val="1"/>
          <w:wAfter w:w="999" w:type="dxa"/>
          <w:trHeight w:val="3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D4B" w:rsidRPr="003A6D08" w:rsidRDefault="00B44D4B" w:rsidP="005F27F2">
            <w:pPr>
              <w:pStyle w:val="ConsPlusCell"/>
              <w:rPr>
                <w:sz w:val="24"/>
                <w:szCs w:val="24"/>
              </w:rPr>
            </w:pPr>
            <w:r w:rsidRPr="003A6D08">
              <w:rPr>
                <w:sz w:val="24"/>
                <w:szCs w:val="24"/>
              </w:rPr>
              <w:t>3.</w:t>
            </w:r>
            <w:r>
              <w:rPr>
                <w:sz w:val="24"/>
                <w:szCs w:val="24"/>
              </w:rPr>
              <w:t>3</w:t>
            </w:r>
            <w:r w:rsidRPr="003A6D08">
              <w:rPr>
                <w:sz w:val="24"/>
                <w:szCs w:val="24"/>
              </w:rPr>
              <w:t>.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D4B" w:rsidRPr="003A6D08" w:rsidRDefault="00B44D4B" w:rsidP="005F27F2">
            <w:pPr>
              <w:pStyle w:val="ConsPlusCell"/>
              <w:rPr>
                <w:sz w:val="24"/>
                <w:szCs w:val="24"/>
              </w:rPr>
            </w:pPr>
            <w:r w:rsidRPr="003A6D08">
              <w:rPr>
                <w:sz w:val="24"/>
                <w:szCs w:val="24"/>
              </w:rPr>
              <w:t xml:space="preserve">Установка дверей (запасной выход) 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D4B" w:rsidRPr="003A6D08" w:rsidRDefault="00B44D4B" w:rsidP="005F27F2">
            <w:pPr>
              <w:pStyle w:val="ConsPlusCell"/>
              <w:jc w:val="center"/>
              <w:rPr>
                <w:sz w:val="24"/>
                <w:szCs w:val="24"/>
              </w:rPr>
            </w:pPr>
            <w:r w:rsidRPr="003A6D08">
              <w:rPr>
                <w:sz w:val="24"/>
                <w:szCs w:val="24"/>
              </w:rPr>
              <w:t>201</w:t>
            </w:r>
            <w:r>
              <w:rPr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D4B" w:rsidRDefault="00B44D4B" w:rsidP="005F27F2">
            <w:pPr>
              <w:pStyle w:val="ConsPlusCel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Выполнение</w:t>
            </w:r>
          </w:p>
          <w:p w:rsidR="00B44D4B" w:rsidRPr="003A6D08" w:rsidRDefault="00B44D4B" w:rsidP="005F27F2">
            <w:pPr>
              <w:pStyle w:val="ConsPlusCell"/>
              <w:rPr>
                <w:sz w:val="24"/>
                <w:szCs w:val="24"/>
              </w:rPr>
            </w:pPr>
            <w:r w:rsidRPr="003A6D08">
              <w:rPr>
                <w:sz w:val="24"/>
                <w:szCs w:val="24"/>
              </w:rPr>
              <w:t>предписания пожарной инспекции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D4B" w:rsidRPr="003A6D08" w:rsidRDefault="00B44D4B" w:rsidP="005F27F2">
            <w:pPr>
              <w:pStyle w:val="ConsPlusCell"/>
              <w:rPr>
                <w:sz w:val="24"/>
                <w:szCs w:val="24"/>
              </w:rPr>
            </w:pPr>
            <w:r w:rsidRPr="003A6D08">
              <w:rPr>
                <w:sz w:val="24"/>
                <w:szCs w:val="24"/>
              </w:rPr>
              <w:t>Улучшение качества услуг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D4B" w:rsidRPr="003A6D08" w:rsidRDefault="00B44D4B" w:rsidP="005F27F2">
            <w:r w:rsidRPr="003A6D08">
              <w:t>МБУК «НКМ им. Марусина В.Я.»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D4B" w:rsidRPr="003A6D08" w:rsidRDefault="00B44D4B" w:rsidP="005F27F2">
            <w:pPr>
              <w:pStyle w:val="ConsPlusCell"/>
              <w:rPr>
                <w:sz w:val="24"/>
                <w:szCs w:val="24"/>
              </w:rPr>
            </w:pPr>
            <w:r w:rsidRPr="003A6D08">
              <w:rPr>
                <w:sz w:val="24"/>
                <w:szCs w:val="24"/>
              </w:rPr>
              <w:t>50,0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D4B" w:rsidRPr="003A6D08" w:rsidRDefault="00B44D4B" w:rsidP="005F27F2">
            <w:pPr>
              <w:pStyle w:val="ConsPlusCell"/>
              <w:jc w:val="center"/>
              <w:rPr>
                <w:sz w:val="24"/>
                <w:szCs w:val="24"/>
              </w:rPr>
            </w:pPr>
            <w:r w:rsidRPr="003A6D08"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D4B" w:rsidRPr="003A6D08" w:rsidRDefault="00B44D4B" w:rsidP="005F27F2">
            <w:pPr>
              <w:pStyle w:val="ConsPlusCell"/>
              <w:jc w:val="center"/>
              <w:rPr>
                <w:sz w:val="24"/>
                <w:szCs w:val="24"/>
              </w:rPr>
            </w:pPr>
            <w:r w:rsidRPr="003A6D08"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D4B" w:rsidRPr="003A6D08" w:rsidRDefault="00B44D4B" w:rsidP="005F27F2">
            <w:pPr>
              <w:pStyle w:val="ConsPlusCell"/>
              <w:jc w:val="center"/>
              <w:rPr>
                <w:sz w:val="24"/>
                <w:szCs w:val="24"/>
              </w:rPr>
            </w:pPr>
            <w:r w:rsidRPr="003A6D08">
              <w:rPr>
                <w:sz w:val="24"/>
                <w:szCs w:val="24"/>
              </w:rPr>
              <w:t>50,0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D4B" w:rsidRPr="003A6D08" w:rsidRDefault="00B44D4B" w:rsidP="005F27F2">
            <w:pPr>
              <w:pStyle w:val="ConsPlusCell"/>
              <w:jc w:val="center"/>
              <w:rPr>
                <w:sz w:val="24"/>
                <w:szCs w:val="24"/>
              </w:rPr>
            </w:pPr>
            <w:r w:rsidRPr="003A6D08">
              <w:rPr>
                <w:sz w:val="24"/>
                <w:szCs w:val="24"/>
              </w:rPr>
              <w:t>-</w:t>
            </w:r>
          </w:p>
        </w:tc>
        <w:tc>
          <w:tcPr>
            <w:tcW w:w="9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D4B" w:rsidRPr="003A6D08" w:rsidRDefault="00B44D4B" w:rsidP="005F27F2">
            <w:pPr>
              <w:pStyle w:val="ConsPlusCell"/>
              <w:jc w:val="center"/>
              <w:rPr>
                <w:sz w:val="24"/>
                <w:szCs w:val="24"/>
              </w:rPr>
            </w:pPr>
            <w:r w:rsidRPr="003A6D08">
              <w:rPr>
                <w:sz w:val="24"/>
                <w:szCs w:val="24"/>
              </w:rPr>
              <w:t>-</w:t>
            </w:r>
          </w:p>
        </w:tc>
      </w:tr>
      <w:tr w:rsidR="00B44D4B" w:rsidRPr="003A6D08">
        <w:trPr>
          <w:gridAfter w:val="1"/>
          <w:wAfter w:w="999" w:type="dxa"/>
          <w:trHeight w:val="3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D4B" w:rsidRPr="003A6D08" w:rsidRDefault="00B44D4B" w:rsidP="005F27F2">
            <w:pPr>
              <w:pStyle w:val="ConsPlusCell"/>
              <w:rPr>
                <w:sz w:val="24"/>
                <w:szCs w:val="24"/>
              </w:rPr>
            </w:pPr>
            <w:r w:rsidRPr="003A6D08">
              <w:rPr>
                <w:sz w:val="24"/>
                <w:szCs w:val="24"/>
              </w:rPr>
              <w:t>3.</w:t>
            </w:r>
            <w:r>
              <w:rPr>
                <w:sz w:val="24"/>
                <w:szCs w:val="24"/>
              </w:rPr>
              <w:t>4</w:t>
            </w:r>
            <w:r w:rsidRPr="003A6D08">
              <w:rPr>
                <w:sz w:val="24"/>
                <w:szCs w:val="24"/>
              </w:rPr>
              <w:t>.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D4B" w:rsidRPr="003A6D08" w:rsidRDefault="00B44D4B" w:rsidP="005F27F2">
            <w:pPr>
              <w:pStyle w:val="ConsPlusCell"/>
              <w:rPr>
                <w:sz w:val="24"/>
                <w:szCs w:val="24"/>
              </w:rPr>
            </w:pPr>
            <w:r w:rsidRPr="003A6D08">
              <w:rPr>
                <w:sz w:val="24"/>
                <w:szCs w:val="24"/>
              </w:rPr>
              <w:t>Приобретение музейной программы АИС «Музей»-3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D4B" w:rsidRPr="003A6D08" w:rsidRDefault="00B44D4B" w:rsidP="005F27F2">
            <w:pPr>
              <w:pStyle w:val="ConsPlusCell"/>
              <w:jc w:val="center"/>
              <w:rPr>
                <w:sz w:val="24"/>
                <w:szCs w:val="24"/>
              </w:rPr>
            </w:pPr>
            <w:r w:rsidRPr="003A6D08">
              <w:rPr>
                <w:sz w:val="24"/>
                <w:szCs w:val="24"/>
              </w:rPr>
              <w:t>2015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D4B" w:rsidRPr="003A6D08" w:rsidRDefault="00B44D4B" w:rsidP="005F27F2">
            <w:pPr>
              <w:pStyle w:val="ConsPlusCell"/>
              <w:rPr>
                <w:sz w:val="24"/>
                <w:szCs w:val="24"/>
              </w:rPr>
            </w:pPr>
            <w:r w:rsidRPr="003A6D08">
              <w:rPr>
                <w:sz w:val="24"/>
                <w:szCs w:val="24"/>
              </w:rPr>
              <w:t>Увеличение количества мероприятий д</w:t>
            </w:r>
            <w:r>
              <w:rPr>
                <w:sz w:val="24"/>
                <w:szCs w:val="24"/>
              </w:rPr>
              <w:t>о 24</w:t>
            </w:r>
            <w:r w:rsidRPr="003A6D08">
              <w:rPr>
                <w:sz w:val="24"/>
                <w:szCs w:val="24"/>
              </w:rPr>
              <w:t>0 в год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D4B" w:rsidRPr="003A6D08" w:rsidRDefault="00B44D4B" w:rsidP="005F27F2">
            <w:pPr>
              <w:pStyle w:val="ConsPlusCell"/>
              <w:rPr>
                <w:sz w:val="24"/>
                <w:szCs w:val="24"/>
              </w:rPr>
            </w:pPr>
            <w:r w:rsidRPr="003A6D08">
              <w:rPr>
                <w:sz w:val="24"/>
                <w:szCs w:val="24"/>
              </w:rPr>
              <w:t>Обновление экспозиции, разработка новых выставок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D4B" w:rsidRPr="003A6D08" w:rsidRDefault="00B44D4B" w:rsidP="005F27F2">
            <w:r w:rsidRPr="003A6D08">
              <w:t>МБУК «НКМ им. Марусина В.Я.»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D4B" w:rsidRPr="003A6D08" w:rsidRDefault="00B44D4B" w:rsidP="005F27F2">
            <w:pPr>
              <w:pStyle w:val="ConsPlusCell"/>
              <w:rPr>
                <w:sz w:val="24"/>
                <w:szCs w:val="24"/>
              </w:rPr>
            </w:pPr>
            <w:r w:rsidRPr="003A6D08">
              <w:rPr>
                <w:sz w:val="24"/>
                <w:szCs w:val="24"/>
              </w:rPr>
              <w:t>100,0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D4B" w:rsidRPr="003A6D08" w:rsidRDefault="00B44D4B" w:rsidP="005F27F2">
            <w:pPr>
              <w:pStyle w:val="ConsPlusCell"/>
              <w:jc w:val="center"/>
              <w:rPr>
                <w:sz w:val="24"/>
                <w:szCs w:val="24"/>
              </w:rPr>
            </w:pPr>
            <w:r w:rsidRPr="003A6D08"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D4B" w:rsidRPr="003A6D08" w:rsidRDefault="00B44D4B" w:rsidP="005F27F2">
            <w:pPr>
              <w:pStyle w:val="ConsPlusCell"/>
              <w:jc w:val="center"/>
              <w:rPr>
                <w:sz w:val="24"/>
                <w:szCs w:val="24"/>
              </w:rPr>
            </w:pPr>
            <w:r w:rsidRPr="003A6D08"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D4B" w:rsidRPr="003A6D08" w:rsidRDefault="00B44D4B" w:rsidP="005F27F2">
            <w:pPr>
              <w:pStyle w:val="ConsPlusCell"/>
              <w:jc w:val="center"/>
              <w:rPr>
                <w:sz w:val="24"/>
                <w:szCs w:val="24"/>
              </w:rPr>
            </w:pPr>
            <w:r w:rsidRPr="003A6D08">
              <w:rPr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D4B" w:rsidRPr="003A6D08" w:rsidRDefault="00B44D4B" w:rsidP="005F27F2">
            <w:pPr>
              <w:pStyle w:val="ConsPlusCell"/>
              <w:jc w:val="center"/>
              <w:rPr>
                <w:sz w:val="24"/>
                <w:szCs w:val="24"/>
              </w:rPr>
            </w:pPr>
            <w:r w:rsidRPr="003A6D08">
              <w:rPr>
                <w:sz w:val="24"/>
                <w:szCs w:val="24"/>
              </w:rPr>
              <w:t>100,0</w:t>
            </w:r>
          </w:p>
        </w:tc>
        <w:tc>
          <w:tcPr>
            <w:tcW w:w="9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D4B" w:rsidRPr="003A6D08" w:rsidRDefault="00B44D4B" w:rsidP="005F27F2">
            <w:pPr>
              <w:pStyle w:val="ConsPlusCell"/>
              <w:jc w:val="center"/>
              <w:rPr>
                <w:sz w:val="24"/>
                <w:szCs w:val="24"/>
              </w:rPr>
            </w:pPr>
            <w:r w:rsidRPr="003A6D08">
              <w:rPr>
                <w:sz w:val="24"/>
                <w:szCs w:val="24"/>
              </w:rPr>
              <w:t>-</w:t>
            </w:r>
          </w:p>
        </w:tc>
      </w:tr>
      <w:tr w:rsidR="00B44D4B" w:rsidRPr="003A6D08">
        <w:trPr>
          <w:gridAfter w:val="1"/>
          <w:wAfter w:w="999" w:type="dxa"/>
          <w:trHeight w:val="3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D4B" w:rsidRPr="003A6D08" w:rsidRDefault="00B44D4B" w:rsidP="005F27F2">
            <w:pPr>
              <w:pStyle w:val="ConsPlusCell"/>
              <w:rPr>
                <w:sz w:val="24"/>
                <w:szCs w:val="24"/>
              </w:rPr>
            </w:pPr>
            <w:r w:rsidRPr="003A6D08">
              <w:rPr>
                <w:sz w:val="24"/>
                <w:szCs w:val="24"/>
              </w:rPr>
              <w:t>3.</w:t>
            </w:r>
            <w:r>
              <w:rPr>
                <w:sz w:val="24"/>
                <w:szCs w:val="24"/>
              </w:rPr>
              <w:t>5</w:t>
            </w:r>
            <w:r w:rsidRPr="003A6D08">
              <w:rPr>
                <w:sz w:val="24"/>
                <w:szCs w:val="24"/>
              </w:rPr>
              <w:t>.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D4B" w:rsidRPr="003A6D08" w:rsidRDefault="00B44D4B" w:rsidP="005F27F2">
            <w:pPr>
              <w:pStyle w:val="ConsPlusCell"/>
              <w:rPr>
                <w:sz w:val="24"/>
                <w:szCs w:val="24"/>
              </w:rPr>
            </w:pPr>
            <w:r w:rsidRPr="003A6D08">
              <w:rPr>
                <w:sz w:val="24"/>
                <w:szCs w:val="24"/>
              </w:rPr>
              <w:t>Приобретение</w:t>
            </w:r>
            <w:r>
              <w:rPr>
                <w:sz w:val="24"/>
                <w:szCs w:val="24"/>
              </w:rPr>
              <w:t xml:space="preserve"> оборудования:</w:t>
            </w:r>
            <w:r w:rsidRPr="003A6D08">
              <w:rPr>
                <w:sz w:val="24"/>
                <w:szCs w:val="24"/>
              </w:rPr>
              <w:t xml:space="preserve"> архивных шкафов</w:t>
            </w:r>
            <w:r>
              <w:rPr>
                <w:sz w:val="24"/>
                <w:szCs w:val="24"/>
              </w:rPr>
              <w:t>; сенсорного киоска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D4B" w:rsidRDefault="00B44D4B" w:rsidP="005F27F2">
            <w:pPr>
              <w:pStyle w:val="ConsPlusCell"/>
              <w:jc w:val="center"/>
              <w:rPr>
                <w:sz w:val="24"/>
                <w:szCs w:val="24"/>
              </w:rPr>
            </w:pPr>
            <w:r w:rsidRPr="003A6D08">
              <w:rPr>
                <w:sz w:val="24"/>
                <w:szCs w:val="24"/>
              </w:rPr>
              <w:t>2015</w:t>
            </w:r>
            <w:r>
              <w:rPr>
                <w:sz w:val="24"/>
                <w:szCs w:val="24"/>
              </w:rPr>
              <w:t>-</w:t>
            </w:r>
          </w:p>
          <w:p w:rsidR="00B44D4B" w:rsidRDefault="00B44D4B" w:rsidP="005F27F2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2016 </w:t>
            </w:r>
          </w:p>
          <w:p w:rsidR="00B44D4B" w:rsidRPr="003A6D08" w:rsidRDefault="00B44D4B" w:rsidP="005F27F2">
            <w:pPr>
              <w:pStyle w:val="ConsPlusCell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D4B" w:rsidRDefault="00B44D4B" w:rsidP="005F27F2">
            <w:pPr>
              <w:pStyle w:val="ConsPlusCell"/>
              <w:rPr>
                <w:sz w:val="24"/>
                <w:szCs w:val="24"/>
              </w:rPr>
            </w:pPr>
            <w:r w:rsidRPr="003A6D08">
              <w:rPr>
                <w:sz w:val="24"/>
                <w:szCs w:val="24"/>
              </w:rPr>
              <w:t xml:space="preserve">Увеличение доли представленных  (во всех формах) зрителю музейных предметов в общем количестве музейных предметов основного фонда </w:t>
            </w:r>
            <w:r>
              <w:rPr>
                <w:sz w:val="24"/>
                <w:szCs w:val="24"/>
              </w:rPr>
              <w:t>до 20</w:t>
            </w:r>
            <w:r w:rsidRPr="003A6D08">
              <w:rPr>
                <w:sz w:val="24"/>
                <w:szCs w:val="24"/>
              </w:rPr>
              <w:t>%</w:t>
            </w:r>
          </w:p>
          <w:p w:rsidR="00B44D4B" w:rsidRPr="003A6D08" w:rsidRDefault="00B44D4B" w:rsidP="005F27F2">
            <w:pPr>
              <w:pStyle w:val="ConsPlusCell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D4B" w:rsidRPr="003A6D08" w:rsidRDefault="00B44D4B" w:rsidP="005F27F2">
            <w:pPr>
              <w:pStyle w:val="ConsPlusCell"/>
              <w:rPr>
                <w:sz w:val="24"/>
                <w:szCs w:val="24"/>
              </w:rPr>
            </w:pPr>
            <w:r w:rsidRPr="003A6D08">
              <w:rPr>
                <w:sz w:val="24"/>
                <w:szCs w:val="24"/>
              </w:rPr>
              <w:t>Улучшение качества услуг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D4B" w:rsidRPr="003A6D08" w:rsidRDefault="00B44D4B" w:rsidP="005F27F2">
            <w:r w:rsidRPr="003A6D08">
              <w:t>МБУК «НКМ им. Марусина В.Я.»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D4B" w:rsidRPr="003A6D08" w:rsidRDefault="00B44D4B" w:rsidP="005F27F2">
            <w:pPr>
              <w:pStyle w:val="ConsPlusCel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  <w:r w:rsidRPr="003A6D08">
              <w:rPr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D4B" w:rsidRPr="003A6D08" w:rsidRDefault="00B44D4B" w:rsidP="005F27F2">
            <w:pPr>
              <w:pStyle w:val="ConsPlusCell"/>
              <w:jc w:val="center"/>
              <w:rPr>
                <w:sz w:val="24"/>
                <w:szCs w:val="24"/>
              </w:rPr>
            </w:pPr>
            <w:r w:rsidRPr="003A6D08"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D4B" w:rsidRPr="003A6D08" w:rsidRDefault="00B44D4B" w:rsidP="005F27F2">
            <w:pPr>
              <w:pStyle w:val="ConsPlusCell"/>
              <w:jc w:val="center"/>
              <w:rPr>
                <w:sz w:val="24"/>
                <w:szCs w:val="24"/>
              </w:rPr>
            </w:pPr>
            <w:r w:rsidRPr="003A6D08"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D4B" w:rsidRPr="003A6D08" w:rsidRDefault="00B44D4B" w:rsidP="005F27F2">
            <w:pPr>
              <w:pStyle w:val="ConsPlusCell"/>
              <w:jc w:val="center"/>
              <w:rPr>
                <w:sz w:val="24"/>
                <w:szCs w:val="24"/>
              </w:rPr>
            </w:pPr>
            <w:r w:rsidRPr="003A6D08">
              <w:rPr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D4B" w:rsidRPr="003A6D08" w:rsidRDefault="00B44D4B" w:rsidP="005F27F2">
            <w:pPr>
              <w:pStyle w:val="ConsPlusCell"/>
              <w:jc w:val="center"/>
              <w:rPr>
                <w:sz w:val="24"/>
                <w:szCs w:val="24"/>
              </w:rPr>
            </w:pPr>
            <w:r w:rsidRPr="003A6D08">
              <w:rPr>
                <w:sz w:val="24"/>
                <w:szCs w:val="24"/>
              </w:rPr>
              <w:t>30,0</w:t>
            </w:r>
          </w:p>
        </w:tc>
        <w:tc>
          <w:tcPr>
            <w:tcW w:w="9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D4B" w:rsidRPr="003A6D08" w:rsidRDefault="00B44D4B" w:rsidP="005F27F2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40,0</w:t>
            </w:r>
          </w:p>
        </w:tc>
      </w:tr>
      <w:tr w:rsidR="00B44D4B" w:rsidRPr="003A6D08">
        <w:trPr>
          <w:gridAfter w:val="1"/>
          <w:wAfter w:w="999" w:type="dxa"/>
          <w:trHeight w:val="3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D4B" w:rsidRPr="003A6D08" w:rsidRDefault="00B44D4B" w:rsidP="005F27F2">
            <w:pPr>
              <w:pStyle w:val="ConsPlusCell"/>
              <w:rPr>
                <w:sz w:val="24"/>
                <w:szCs w:val="24"/>
              </w:rPr>
            </w:pPr>
            <w:r w:rsidRPr="003A6D08">
              <w:rPr>
                <w:sz w:val="24"/>
                <w:szCs w:val="24"/>
              </w:rPr>
              <w:t>3.</w:t>
            </w:r>
            <w:r>
              <w:rPr>
                <w:sz w:val="24"/>
                <w:szCs w:val="24"/>
              </w:rPr>
              <w:t>6</w:t>
            </w:r>
            <w:r w:rsidRPr="003A6D08">
              <w:rPr>
                <w:sz w:val="24"/>
                <w:szCs w:val="24"/>
              </w:rPr>
              <w:t>.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D4B" w:rsidRPr="003A6D08" w:rsidRDefault="00B44D4B" w:rsidP="005F27F2">
            <w:pPr>
              <w:pStyle w:val="ConsPlusCell"/>
              <w:rPr>
                <w:sz w:val="24"/>
                <w:szCs w:val="24"/>
              </w:rPr>
            </w:pPr>
            <w:r w:rsidRPr="003A6D08">
              <w:rPr>
                <w:sz w:val="24"/>
                <w:szCs w:val="24"/>
              </w:rPr>
              <w:t>Создание сайта музея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D4B" w:rsidRPr="003A6D08" w:rsidRDefault="00B44D4B" w:rsidP="005F27F2">
            <w:pPr>
              <w:pStyle w:val="ConsPlusCell"/>
              <w:jc w:val="center"/>
              <w:rPr>
                <w:sz w:val="24"/>
                <w:szCs w:val="24"/>
              </w:rPr>
            </w:pPr>
            <w:r w:rsidRPr="003A6D08">
              <w:rPr>
                <w:sz w:val="24"/>
                <w:szCs w:val="24"/>
              </w:rPr>
              <w:t>2016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D4B" w:rsidRPr="003A6D08" w:rsidRDefault="00B44D4B" w:rsidP="005F27F2">
            <w:pPr>
              <w:pStyle w:val="ConsPlusCell"/>
              <w:rPr>
                <w:sz w:val="24"/>
                <w:szCs w:val="24"/>
              </w:rPr>
            </w:pPr>
            <w:r w:rsidRPr="003A6D08">
              <w:rPr>
                <w:sz w:val="24"/>
                <w:szCs w:val="24"/>
              </w:rPr>
              <w:t>Увелич</w:t>
            </w:r>
            <w:r>
              <w:rPr>
                <w:sz w:val="24"/>
                <w:szCs w:val="24"/>
              </w:rPr>
              <w:t xml:space="preserve">ение количества посетителей до 6150 </w:t>
            </w:r>
            <w:r w:rsidRPr="003A6D08">
              <w:rPr>
                <w:sz w:val="24"/>
                <w:szCs w:val="24"/>
              </w:rPr>
              <w:t xml:space="preserve"> человек в год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D4B" w:rsidRPr="003A6D08" w:rsidRDefault="00B44D4B" w:rsidP="005F27F2">
            <w:pPr>
              <w:pStyle w:val="ConsPlusCell"/>
              <w:rPr>
                <w:sz w:val="24"/>
                <w:szCs w:val="24"/>
              </w:rPr>
            </w:pPr>
            <w:r w:rsidRPr="003A6D08">
              <w:rPr>
                <w:sz w:val="24"/>
                <w:szCs w:val="24"/>
              </w:rPr>
              <w:t>Увеличение количества посетителей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D4B" w:rsidRPr="003A6D08" w:rsidRDefault="00B44D4B" w:rsidP="005F27F2">
            <w:r w:rsidRPr="003A6D08">
              <w:t>МБУК «НКМ им. Марусина В.Я.»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D4B" w:rsidRPr="003A6D08" w:rsidRDefault="00B44D4B" w:rsidP="005F27F2">
            <w:pPr>
              <w:pStyle w:val="ConsPlusCell"/>
              <w:jc w:val="center"/>
              <w:rPr>
                <w:sz w:val="24"/>
                <w:szCs w:val="24"/>
              </w:rPr>
            </w:pPr>
            <w:r w:rsidRPr="003A6D08">
              <w:rPr>
                <w:sz w:val="24"/>
                <w:szCs w:val="24"/>
              </w:rPr>
              <w:t>50,0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D4B" w:rsidRPr="003A6D08" w:rsidRDefault="00B44D4B" w:rsidP="005F27F2">
            <w:pPr>
              <w:pStyle w:val="ConsPlusCell"/>
              <w:jc w:val="center"/>
              <w:rPr>
                <w:sz w:val="24"/>
                <w:szCs w:val="24"/>
              </w:rPr>
            </w:pPr>
            <w:r w:rsidRPr="003A6D08"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D4B" w:rsidRPr="003A6D08" w:rsidRDefault="00B44D4B" w:rsidP="005F27F2">
            <w:pPr>
              <w:pStyle w:val="ConsPlusCell"/>
              <w:jc w:val="center"/>
              <w:rPr>
                <w:sz w:val="24"/>
                <w:szCs w:val="24"/>
              </w:rPr>
            </w:pPr>
            <w:r w:rsidRPr="003A6D08"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D4B" w:rsidRPr="003A6D08" w:rsidRDefault="00B44D4B" w:rsidP="005F27F2">
            <w:pPr>
              <w:pStyle w:val="ConsPlusCell"/>
              <w:jc w:val="center"/>
              <w:rPr>
                <w:sz w:val="24"/>
                <w:szCs w:val="24"/>
              </w:rPr>
            </w:pPr>
            <w:r w:rsidRPr="003A6D08">
              <w:rPr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D4B" w:rsidRPr="003A6D08" w:rsidRDefault="00B44D4B" w:rsidP="005F27F2">
            <w:pPr>
              <w:pStyle w:val="ConsPlusCell"/>
              <w:jc w:val="center"/>
              <w:rPr>
                <w:sz w:val="24"/>
                <w:szCs w:val="24"/>
              </w:rPr>
            </w:pPr>
            <w:r w:rsidRPr="003A6D08">
              <w:rPr>
                <w:sz w:val="24"/>
                <w:szCs w:val="24"/>
              </w:rPr>
              <w:t>-</w:t>
            </w:r>
          </w:p>
        </w:tc>
        <w:tc>
          <w:tcPr>
            <w:tcW w:w="9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D4B" w:rsidRPr="003A6D08" w:rsidRDefault="00B44D4B" w:rsidP="005F27F2">
            <w:pPr>
              <w:pStyle w:val="ConsPlusCell"/>
              <w:jc w:val="center"/>
              <w:rPr>
                <w:color w:val="000000"/>
                <w:sz w:val="24"/>
                <w:szCs w:val="24"/>
              </w:rPr>
            </w:pPr>
            <w:r w:rsidRPr="003A6D08">
              <w:rPr>
                <w:color w:val="000000"/>
                <w:sz w:val="24"/>
                <w:szCs w:val="24"/>
              </w:rPr>
              <w:t>50,0</w:t>
            </w:r>
          </w:p>
        </w:tc>
      </w:tr>
      <w:tr w:rsidR="00B44D4B" w:rsidRPr="003A6D08">
        <w:trPr>
          <w:gridAfter w:val="1"/>
          <w:wAfter w:w="999" w:type="dxa"/>
          <w:trHeight w:val="3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D4B" w:rsidRPr="003A6D08" w:rsidRDefault="00B44D4B" w:rsidP="005F27F2">
            <w:pPr>
              <w:pStyle w:val="ConsPlusCel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3.7</w:t>
            </w:r>
            <w:r w:rsidRPr="003A6D08">
              <w:rPr>
                <w:sz w:val="24"/>
                <w:szCs w:val="24"/>
              </w:rPr>
              <w:t>.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D4B" w:rsidRPr="003A6D08" w:rsidRDefault="00B44D4B" w:rsidP="005F27F2">
            <w:pPr>
              <w:pStyle w:val="ConsPlusCell"/>
              <w:rPr>
                <w:sz w:val="24"/>
                <w:szCs w:val="24"/>
              </w:rPr>
            </w:pPr>
            <w:r w:rsidRPr="003A6D08">
              <w:rPr>
                <w:sz w:val="24"/>
                <w:szCs w:val="24"/>
              </w:rPr>
              <w:t>Приобретение коллекций (пополнение фонда музея подлинными экспонатами)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D4B" w:rsidRPr="003A6D08" w:rsidRDefault="00B44D4B" w:rsidP="005F27F2">
            <w:pPr>
              <w:pStyle w:val="ConsPlusCell"/>
              <w:jc w:val="center"/>
              <w:rPr>
                <w:sz w:val="24"/>
                <w:szCs w:val="24"/>
              </w:rPr>
            </w:pPr>
            <w:r w:rsidRPr="003A6D08">
              <w:rPr>
                <w:sz w:val="24"/>
                <w:szCs w:val="24"/>
              </w:rPr>
              <w:t>2014 – 2016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D4B" w:rsidRPr="003A6D08" w:rsidRDefault="00B44D4B" w:rsidP="005F27F2">
            <w:pPr>
              <w:pStyle w:val="ConsPlusCell"/>
              <w:rPr>
                <w:sz w:val="24"/>
                <w:szCs w:val="24"/>
              </w:rPr>
            </w:pPr>
            <w:r w:rsidRPr="003A6D08">
              <w:rPr>
                <w:sz w:val="24"/>
                <w:szCs w:val="24"/>
              </w:rPr>
              <w:t xml:space="preserve">Увеличение доли представленных  (во всех формах) зрителю музейных предметов в общем количестве музейных предметов основного фонда </w:t>
            </w:r>
            <w:r>
              <w:rPr>
                <w:sz w:val="24"/>
                <w:szCs w:val="24"/>
              </w:rPr>
              <w:t>до 20</w:t>
            </w:r>
            <w:r w:rsidRPr="003A6D08">
              <w:rPr>
                <w:sz w:val="24"/>
                <w:szCs w:val="24"/>
              </w:rPr>
              <w:t>%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D4B" w:rsidRPr="003A6D08" w:rsidRDefault="00B44D4B" w:rsidP="005F27F2">
            <w:pPr>
              <w:pStyle w:val="ConsPlusCell"/>
              <w:rPr>
                <w:sz w:val="24"/>
                <w:szCs w:val="24"/>
              </w:rPr>
            </w:pPr>
            <w:r w:rsidRPr="003A6D08">
              <w:rPr>
                <w:sz w:val="24"/>
                <w:szCs w:val="24"/>
              </w:rPr>
              <w:t>Обновление экспозиции, разработка новых выставок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D4B" w:rsidRPr="003A6D08" w:rsidRDefault="00B44D4B" w:rsidP="005F27F2">
            <w:r w:rsidRPr="003A6D08">
              <w:t>МБУК «НКМ им. Марусина В.Я.»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D4B" w:rsidRPr="003A6D08" w:rsidRDefault="00B44D4B" w:rsidP="005F27F2">
            <w:pPr>
              <w:pStyle w:val="ConsPlusCell"/>
              <w:jc w:val="center"/>
              <w:rPr>
                <w:sz w:val="24"/>
                <w:szCs w:val="24"/>
              </w:rPr>
            </w:pPr>
            <w:r w:rsidRPr="003A6D08">
              <w:rPr>
                <w:sz w:val="24"/>
                <w:szCs w:val="24"/>
              </w:rPr>
              <w:t>35,0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D4B" w:rsidRPr="003A6D08" w:rsidRDefault="00B44D4B" w:rsidP="005F27F2">
            <w:pPr>
              <w:pStyle w:val="ConsPlusCell"/>
              <w:jc w:val="center"/>
              <w:rPr>
                <w:sz w:val="24"/>
                <w:szCs w:val="24"/>
              </w:rPr>
            </w:pPr>
            <w:r w:rsidRPr="003A6D08"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D4B" w:rsidRPr="003A6D08" w:rsidRDefault="00B44D4B" w:rsidP="005F27F2">
            <w:pPr>
              <w:pStyle w:val="ConsPlusCell"/>
              <w:jc w:val="center"/>
              <w:rPr>
                <w:sz w:val="24"/>
                <w:szCs w:val="24"/>
              </w:rPr>
            </w:pPr>
            <w:r w:rsidRPr="003A6D08"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D4B" w:rsidRPr="003A6D08" w:rsidRDefault="00B44D4B" w:rsidP="005F27F2">
            <w:pPr>
              <w:pStyle w:val="ConsPlusCell"/>
              <w:jc w:val="center"/>
              <w:rPr>
                <w:sz w:val="24"/>
                <w:szCs w:val="24"/>
              </w:rPr>
            </w:pPr>
            <w:r w:rsidRPr="003A6D08">
              <w:rPr>
                <w:sz w:val="24"/>
                <w:szCs w:val="24"/>
              </w:rPr>
              <w:t>10,0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D4B" w:rsidRPr="003A6D08" w:rsidRDefault="00B44D4B" w:rsidP="005F27F2">
            <w:pPr>
              <w:pStyle w:val="ConsPlusCell"/>
              <w:jc w:val="center"/>
              <w:rPr>
                <w:sz w:val="24"/>
                <w:szCs w:val="24"/>
              </w:rPr>
            </w:pPr>
            <w:r w:rsidRPr="003A6D08">
              <w:rPr>
                <w:sz w:val="24"/>
                <w:szCs w:val="24"/>
              </w:rPr>
              <w:t>15,0</w:t>
            </w:r>
          </w:p>
        </w:tc>
        <w:tc>
          <w:tcPr>
            <w:tcW w:w="9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D4B" w:rsidRPr="003A6D08" w:rsidRDefault="00B44D4B" w:rsidP="005F27F2">
            <w:pPr>
              <w:pStyle w:val="ConsPlusCell"/>
              <w:jc w:val="center"/>
              <w:rPr>
                <w:sz w:val="24"/>
                <w:szCs w:val="24"/>
              </w:rPr>
            </w:pPr>
            <w:r w:rsidRPr="003A6D08">
              <w:rPr>
                <w:sz w:val="24"/>
                <w:szCs w:val="24"/>
              </w:rPr>
              <w:t>10,0</w:t>
            </w:r>
          </w:p>
        </w:tc>
      </w:tr>
      <w:tr w:rsidR="00B44D4B" w:rsidRPr="003A6D08">
        <w:trPr>
          <w:gridAfter w:val="1"/>
          <w:wAfter w:w="999" w:type="dxa"/>
          <w:trHeight w:val="3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D4B" w:rsidRDefault="00B44D4B" w:rsidP="005F27F2">
            <w:pPr>
              <w:pStyle w:val="ConsPlusCel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3.8.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D4B" w:rsidRPr="003A6D08" w:rsidRDefault="00B44D4B" w:rsidP="005F27F2">
            <w:pPr>
              <w:pStyle w:val="ConsPlusCel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Проведение музейных конкурсов, фестивалей, мастер-классов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D4B" w:rsidRPr="003A6D08" w:rsidRDefault="00B44D4B" w:rsidP="005F27F2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2013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D4B" w:rsidRPr="003A6D08" w:rsidRDefault="00B44D4B" w:rsidP="005F27F2">
            <w:pPr>
              <w:pStyle w:val="ConsPlusCell"/>
              <w:rPr>
                <w:sz w:val="24"/>
                <w:szCs w:val="24"/>
              </w:rPr>
            </w:pPr>
            <w:r w:rsidRPr="003A6D08">
              <w:rPr>
                <w:sz w:val="24"/>
                <w:szCs w:val="24"/>
              </w:rPr>
              <w:t xml:space="preserve">Увеличение количества мероприятий </w:t>
            </w:r>
            <w:r>
              <w:rPr>
                <w:sz w:val="24"/>
                <w:szCs w:val="24"/>
              </w:rPr>
              <w:t>до 240</w:t>
            </w:r>
            <w:r w:rsidRPr="003A6D08">
              <w:rPr>
                <w:sz w:val="24"/>
                <w:szCs w:val="24"/>
              </w:rPr>
              <w:t xml:space="preserve"> в год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D4B" w:rsidRPr="003A6D08" w:rsidRDefault="00B44D4B" w:rsidP="005F27F2">
            <w:pPr>
              <w:pStyle w:val="ConsPlusCell"/>
              <w:rPr>
                <w:sz w:val="24"/>
                <w:szCs w:val="24"/>
              </w:rPr>
            </w:pPr>
            <w:r w:rsidRPr="003A6D08">
              <w:rPr>
                <w:sz w:val="24"/>
                <w:szCs w:val="24"/>
              </w:rPr>
              <w:t>Увеличение количества культурно-просветительских мероприятий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D4B" w:rsidRPr="003A6D08" w:rsidRDefault="00B44D4B" w:rsidP="005F27F2">
            <w:r w:rsidRPr="003A6D08">
              <w:t>МБУК «НКМ им. Марусина В.Я.»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D4B" w:rsidRPr="003A6D08" w:rsidRDefault="00B44D4B" w:rsidP="005F27F2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D4B" w:rsidRPr="003A6D08" w:rsidRDefault="00B44D4B" w:rsidP="005F27F2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D4B" w:rsidRPr="003A6D08" w:rsidRDefault="00B44D4B" w:rsidP="005F27F2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15,0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D4B" w:rsidRPr="003A6D08" w:rsidRDefault="00B44D4B" w:rsidP="005F27F2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D4B" w:rsidRPr="003A6D08" w:rsidRDefault="00B44D4B" w:rsidP="005F27F2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D4B" w:rsidRPr="003A6D08" w:rsidRDefault="00B44D4B" w:rsidP="005F27F2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B44D4B" w:rsidRPr="003A6D08">
        <w:trPr>
          <w:gridAfter w:val="1"/>
          <w:wAfter w:w="999" w:type="dxa"/>
          <w:trHeight w:val="3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D4B" w:rsidRPr="003A6D08" w:rsidRDefault="00B44D4B" w:rsidP="005F27F2">
            <w:pPr>
              <w:pStyle w:val="ConsPlusCell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D4B" w:rsidRPr="003A6D08" w:rsidRDefault="00B44D4B" w:rsidP="005F27F2">
            <w:pPr>
              <w:pStyle w:val="ConsPlusCell"/>
              <w:jc w:val="right"/>
              <w:rPr>
                <w:sz w:val="24"/>
                <w:szCs w:val="24"/>
              </w:rPr>
            </w:pPr>
            <w:r w:rsidRPr="003A6D08">
              <w:rPr>
                <w:sz w:val="24"/>
                <w:szCs w:val="24"/>
              </w:rPr>
              <w:t xml:space="preserve">Итого по </w:t>
            </w:r>
          </w:p>
          <w:p w:rsidR="00B44D4B" w:rsidRPr="003A6D08" w:rsidRDefault="00B44D4B" w:rsidP="005F27F2">
            <w:pPr>
              <w:pStyle w:val="ConsPlusCell"/>
              <w:jc w:val="right"/>
              <w:rPr>
                <w:sz w:val="24"/>
                <w:szCs w:val="24"/>
              </w:rPr>
            </w:pPr>
            <w:r w:rsidRPr="003A6D08">
              <w:rPr>
                <w:sz w:val="24"/>
                <w:szCs w:val="24"/>
              </w:rPr>
              <w:t>3 задаче: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D4B" w:rsidRPr="003A6D08" w:rsidRDefault="00B44D4B" w:rsidP="005F27F2">
            <w:pPr>
              <w:pStyle w:val="ConsPlusCell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D4B" w:rsidRPr="003A6D08" w:rsidRDefault="00B44D4B" w:rsidP="005F27F2">
            <w:pPr>
              <w:pStyle w:val="ConsPlusCell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D4B" w:rsidRPr="003A6D08" w:rsidRDefault="00B44D4B" w:rsidP="005F27F2">
            <w:pPr>
              <w:pStyle w:val="ConsPlusCell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D4B" w:rsidRPr="003A6D08" w:rsidRDefault="00B44D4B" w:rsidP="005F27F2"/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4D4B" w:rsidRPr="003A6D08" w:rsidRDefault="00B44D4B" w:rsidP="005F27F2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325</w:t>
            </w:r>
            <w:r w:rsidRPr="003A6D08">
              <w:rPr>
                <w:sz w:val="24"/>
                <w:szCs w:val="24"/>
              </w:rPr>
              <w:t>,0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4D4B" w:rsidRPr="003A6D08" w:rsidRDefault="00B44D4B" w:rsidP="005F27F2">
            <w:pPr>
              <w:pStyle w:val="ConsPlusCell"/>
              <w:jc w:val="center"/>
              <w:rPr>
                <w:sz w:val="24"/>
                <w:szCs w:val="24"/>
              </w:rPr>
            </w:pPr>
            <w:r w:rsidRPr="003A6D08"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4D4B" w:rsidRPr="003A6D08" w:rsidRDefault="00B44D4B" w:rsidP="005F27F2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</w:t>
            </w:r>
            <w:r w:rsidRPr="003A6D08">
              <w:rPr>
                <w:sz w:val="24"/>
                <w:szCs w:val="24"/>
              </w:rPr>
              <w:t>,0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4D4B" w:rsidRPr="003A6D08" w:rsidRDefault="00B44D4B" w:rsidP="005F27F2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80,0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4D4B" w:rsidRPr="003A6D08" w:rsidRDefault="00B44D4B" w:rsidP="005F27F2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1</w:t>
            </w:r>
            <w:r>
              <w:rPr>
                <w:sz w:val="24"/>
                <w:szCs w:val="24"/>
              </w:rPr>
              <w:t>45,0</w:t>
            </w:r>
          </w:p>
        </w:tc>
        <w:tc>
          <w:tcPr>
            <w:tcW w:w="9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4D4B" w:rsidRPr="003A6D08" w:rsidRDefault="00B44D4B" w:rsidP="005F27F2">
            <w:pPr>
              <w:pStyle w:val="ConsPlusCell"/>
              <w:jc w:val="center"/>
              <w:rPr>
                <w:sz w:val="24"/>
                <w:szCs w:val="24"/>
              </w:rPr>
            </w:pPr>
            <w:r w:rsidRPr="003A6D08">
              <w:rPr>
                <w:sz w:val="24"/>
                <w:szCs w:val="24"/>
              </w:rPr>
              <w:t>100,0</w:t>
            </w:r>
          </w:p>
        </w:tc>
      </w:tr>
      <w:tr w:rsidR="00B44D4B" w:rsidRPr="003A6D08">
        <w:trPr>
          <w:gridAfter w:val="1"/>
          <w:wAfter w:w="999" w:type="dxa"/>
          <w:trHeight w:val="3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D4B" w:rsidRPr="00E85135" w:rsidRDefault="00B44D4B" w:rsidP="005F27F2">
            <w:pPr>
              <w:pStyle w:val="ConsPlusCell"/>
              <w:rPr>
                <w:b/>
                <w:bCs/>
                <w:sz w:val="24"/>
                <w:szCs w:val="24"/>
              </w:rPr>
            </w:pPr>
            <w:r w:rsidRPr="00E85135">
              <w:rPr>
                <w:b/>
                <w:bCs/>
                <w:sz w:val="24"/>
                <w:szCs w:val="24"/>
              </w:rPr>
              <w:t>4.</w:t>
            </w:r>
          </w:p>
        </w:tc>
        <w:tc>
          <w:tcPr>
            <w:tcW w:w="13190" w:type="dxa"/>
            <w:gridSpan w:val="11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D4B" w:rsidRPr="00E85135" w:rsidRDefault="00B44D4B" w:rsidP="005F27F2">
            <w:pPr>
              <w:pStyle w:val="ConsPlusCell"/>
              <w:rPr>
                <w:b/>
                <w:bCs/>
                <w:sz w:val="24"/>
                <w:szCs w:val="24"/>
              </w:rPr>
            </w:pPr>
            <w:r w:rsidRPr="00E85135">
              <w:rPr>
                <w:b/>
                <w:bCs/>
                <w:sz w:val="24"/>
                <w:szCs w:val="24"/>
              </w:rPr>
              <w:t>Организация художественного образования и интеграция культуры в образовательную деятельность</w:t>
            </w:r>
          </w:p>
        </w:tc>
      </w:tr>
      <w:tr w:rsidR="00B44D4B" w:rsidRPr="003A6D08">
        <w:trPr>
          <w:gridAfter w:val="1"/>
          <w:wAfter w:w="999" w:type="dxa"/>
          <w:trHeight w:val="32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D4B" w:rsidRPr="003A6D08" w:rsidRDefault="00B44D4B" w:rsidP="005F27F2">
            <w:pPr>
              <w:pStyle w:val="ConsPlusCell"/>
              <w:rPr>
                <w:sz w:val="24"/>
                <w:szCs w:val="24"/>
              </w:rPr>
            </w:pPr>
            <w:r w:rsidRPr="003A6D08">
              <w:rPr>
                <w:sz w:val="24"/>
                <w:szCs w:val="24"/>
              </w:rPr>
              <w:t>4.</w:t>
            </w:r>
            <w:r>
              <w:rPr>
                <w:sz w:val="24"/>
                <w:szCs w:val="24"/>
              </w:rPr>
              <w:t>1</w:t>
            </w:r>
            <w:r w:rsidRPr="003A6D08">
              <w:rPr>
                <w:sz w:val="24"/>
                <w:szCs w:val="24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D4B" w:rsidRPr="003A6D08" w:rsidRDefault="00B44D4B" w:rsidP="005F27F2">
            <w:pPr>
              <w:pStyle w:val="ConsPlusCell"/>
              <w:rPr>
                <w:sz w:val="24"/>
                <w:szCs w:val="24"/>
              </w:rPr>
            </w:pPr>
            <w:r w:rsidRPr="003A6D08">
              <w:rPr>
                <w:sz w:val="24"/>
                <w:szCs w:val="24"/>
              </w:rPr>
              <w:t xml:space="preserve">Повышение квалификации для работников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D4B" w:rsidRPr="003A6D08" w:rsidRDefault="00B44D4B" w:rsidP="005F27F2">
            <w:pPr>
              <w:pStyle w:val="ConsPlusCell"/>
              <w:jc w:val="center"/>
              <w:rPr>
                <w:sz w:val="24"/>
                <w:szCs w:val="24"/>
              </w:rPr>
            </w:pPr>
            <w:r w:rsidRPr="003A6D08">
              <w:rPr>
                <w:sz w:val="24"/>
                <w:szCs w:val="24"/>
              </w:rPr>
              <w:t>2014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D4B" w:rsidRPr="003A6D08" w:rsidRDefault="00B44D4B" w:rsidP="005F27F2">
            <w:pPr>
              <w:pStyle w:val="ConsPlusCell"/>
              <w:jc w:val="both"/>
              <w:rPr>
                <w:sz w:val="24"/>
                <w:szCs w:val="24"/>
              </w:rPr>
            </w:pPr>
            <w:r w:rsidRPr="003A6D08">
              <w:rPr>
                <w:sz w:val="24"/>
                <w:szCs w:val="24"/>
              </w:rPr>
              <w:t>Повышение профессионального уровня работников, улучшение кадрового состава</w:t>
            </w:r>
          </w:p>
        </w:tc>
        <w:tc>
          <w:tcPr>
            <w:tcW w:w="155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B44D4B" w:rsidRPr="003A6D08" w:rsidRDefault="00B44D4B" w:rsidP="005F27F2">
            <w:pPr>
              <w:pStyle w:val="ConsPlusCell"/>
              <w:rPr>
                <w:sz w:val="24"/>
                <w:szCs w:val="24"/>
              </w:rPr>
            </w:pPr>
            <w:r w:rsidRPr="003A6D08">
              <w:rPr>
                <w:sz w:val="24"/>
                <w:szCs w:val="24"/>
              </w:rPr>
              <w:t>Повышение качества предоставления муниципальной услуги в сфере дополнительного образования детей</w:t>
            </w:r>
          </w:p>
          <w:p w:rsidR="00B44D4B" w:rsidRPr="003A6D08" w:rsidRDefault="00B44D4B" w:rsidP="005F27F2">
            <w:pPr>
              <w:pStyle w:val="ConsPlusCell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D4B" w:rsidRPr="003A6D08" w:rsidRDefault="00B44D4B" w:rsidP="005F27F2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МБОУ ДОД </w:t>
            </w:r>
            <w:r w:rsidRPr="003A6D08">
              <w:rPr>
                <w:sz w:val="24"/>
                <w:szCs w:val="24"/>
              </w:rPr>
              <w:t xml:space="preserve">ДШИ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D4B" w:rsidRPr="003A6D08" w:rsidRDefault="00B44D4B" w:rsidP="005F27F2">
            <w:pPr>
              <w:pStyle w:val="ConsPlusCell"/>
              <w:jc w:val="center"/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</w:rPr>
              <w:t>4</w:t>
            </w:r>
            <w:r w:rsidRPr="00F64A51">
              <w:rPr>
                <w:sz w:val="24"/>
                <w:szCs w:val="24"/>
              </w:rPr>
              <w:t>5,00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D4B" w:rsidRPr="003A6D08" w:rsidRDefault="00B44D4B" w:rsidP="005F27F2">
            <w:pPr>
              <w:pStyle w:val="ConsPlusCell"/>
              <w:jc w:val="center"/>
              <w:rPr>
                <w:sz w:val="24"/>
                <w:szCs w:val="24"/>
              </w:rPr>
            </w:pPr>
            <w:r w:rsidRPr="003A6D08"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D4B" w:rsidRPr="003A6D08" w:rsidRDefault="00B44D4B" w:rsidP="005F27F2">
            <w:pPr>
              <w:pStyle w:val="ConsPlusCell"/>
              <w:jc w:val="center"/>
              <w:rPr>
                <w:sz w:val="24"/>
                <w:szCs w:val="24"/>
              </w:rPr>
            </w:pPr>
            <w:r w:rsidRPr="003A6D08"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D4B" w:rsidRPr="003A6D08" w:rsidRDefault="00B44D4B" w:rsidP="005F27F2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D4B" w:rsidRPr="003A6D08" w:rsidRDefault="00B44D4B" w:rsidP="005F27F2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  <w:r w:rsidRPr="003A6D08">
              <w:rPr>
                <w:sz w:val="24"/>
                <w:szCs w:val="24"/>
              </w:rPr>
              <w:t>,0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D4B" w:rsidRPr="003A6D08" w:rsidRDefault="00B44D4B" w:rsidP="005F27F2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25,0</w:t>
            </w:r>
          </w:p>
        </w:tc>
      </w:tr>
      <w:tr w:rsidR="00B44D4B" w:rsidRPr="003A6D08">
        <w:trPr>
          <w:gridAfter w:val="1"/>
          <w:wAfter w:w="999" w:type="dxa"/>
          <w:trHeight w:val="32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D4B" w:rsidRPr="003A6D08" w:rsidRDefault="00B44D4B" w:rsidP="005F27F2">
            <w:pPr>
              <w:pStyle w:val="ConsPlusCell"/>
              <w:rPr>
                <w:sz w:val="24"/>
                <w:szCs w:val="24"/>
              </w:rPr>
            </w:pPr>
            <w:r w:rsidRPr="003A6D08">
              <w:rPr>
                <w:sz w:val="24"/>
                <w:szCs w:val="24"/>
              </w:rPr>
              <w:t>4.</w:t>
            </w:r>
            <w:r>
              <w:rPr>
                <w:sz w:val="24"/>
                <w:szCs w:val="24"/>
              </w:rPr>
              <w:t>2</w:t>
            </w:r>
            <w:r w:rsidRPr="003A6D08">
              <w:rPr>
                <w:sz w:val="24"/>
                <w:szCs w:val="24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D4B" w:rsidRPr="003A6D08" w:rsidRDefault="00B44D4B" w:rsidP="005F27F2">
            <w:pPr>
              <w:pStyle w:val="ConsPlusCell"/>
              <w:rPr>
                <w:sz w:val="24"/>
                <w:szCs w:val="24"/>
              </w:rPr>
            </w:pPr>
            <w:r w:rsidRPr="003A6D08">
              <w:rPr>
                <w:sz w:val="24"/>
                <w:szCs w:val="24"/>
              </w:rPr>
              <w:t xml:space="preserve">Капитальный </w:t>
            </w:r>
            <w:r>
              <w:rPr>
                <w:sz w:val="24"/>
                <w:szCs w:val="24"/>
              </w:rPr>
              <w:t xml:space="preserve">и текущий </w:t>
            </w:r>
            <w:r w:rsidRPr="003A6D08">
              <w:rPr>
                <w:sz w:val="24"/>
                <w:szCs w:val="24"/>
              </w:rPr>
              <w:t xml:space="preserve">ремонт кровли </w:t>
            </w:r>
          </w:p>
          <w:p w:rsidR="00B44D4B" w:rsidRPr="003A6D08" w:rsidRDefault="00B44D4B" w:rsidP="005F27F2">
            <w:pPr>
              <w:pStyle w:val="ConsPlusCell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D4B" w:rsidRPr="003A6D08" w:rsidRDefault="00B44D4B" w:rsidP="005F27F2">
            <w:pPr>
              <w:pStyle w:val="ConsPlusCell"/>
              <w:jc w:val="center"/>
              <w:rPr>
                <w:sz w:val="24"/>
                <w:szCs w:val="24"/>
                <w:lang w:val="en-US"/>
              </w:rPr>
            </w:pPr>
            <w:r w:rsidRPr="003A6D08">
              <w:rPr>
                <w:sz w:val="24"/>
                <w:szCs w:val="24"/>
                <w:lang w:val="en-US"/>
              </w:rPr>
              <w:t>2014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D4B" w:rsidRPr="003A6D08" w:rsidRDefault="00B44D4B" w:rsidP="005F27F2">
            <w:pPr>
              <w:pStyle w:val="ConsPlusCel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Капитальный  ремонт кровли </w:t>
            </w:r>
            <w:r w:rsidRPr="003A6D08">
              <w:rPr>
                <w:sz w:val="24"/>
                <w:szCs w:val="24"/>
              </w:rPr>
              <w:t xml:space="preserve"> МБОУ ДОД</w:t>
            </w:r>
            <w:r>
              <w:rPr>
                <w:sz w:val="24"/>
                <w:szCs w:val="24"/>
              </w:rPr>
              <w:t xml:space="preserve"> № 2, текущий ремонт кровли ДШИ № 3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D4B" w:rsidRPr="003A6D08" w:rsidRDefault="00B44D4B" w:rsidP="005F27F2">
            <w:pPr>
              <w:pStyle w:val="ConsPlusCell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D4B" w:rsidRPr="003A6D08" w:rsidRDefault="00B44D4B" w:rsidP="005F27F2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МБОУ ДОД </w:t>
            </w:r>
            <w:r w:rsidRPr="003A6D08">
              <w:rPr>
                <w:sz w:val="24"/>
                <w:szCs w:val="24"/>
              </w:rPr>
              <w:t>ДШИ №2»</w:t>
            </w:r>
          </w:p>
          <w:p w:rsidR="00B44D4B" w:rsidRPr="003A6D08" w:rsidRDefault="00B44D4B" w:rsidP="005F27F2">
            <w:pPr>
              <w:pStyle w:val="ConsPlusCell"/>
              <w:jc w:val="center"/>
              <w:rPr>
                <w:sz w:val="24"/>
                <w:szCs w:val="24"/>
              </w:rPr>
            </w:pPr>
            <w:r w:rsidRPr="003A6D08">
              <w:rPr>
                <w:sz w:val="24"/>
                <w:szCs w:val="24"/>
              </w:rPr>
              <w:t>ДШИ №3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D4B" w:rsidRPr="003A6D08" w:rsidRDefault="00B44D4B" w:rsidP="005F27F2">
            <w:pPr>
              <w:pStyle w:val="ConsPlusCell"/>
              <w:jc w:val="center"/>
              <w:rPr>
                <w:sz w:val="24"/>
                <w:szCs w:val="24"/>
                <w:highlight w:val="yellow"/>
              </w:rPr>
            </w:pPr>
          </w:p>
          <w:p w:rsidR="00B44D4B" w:rsidRPr="003A6D08" w:rsidRDefault="00B44D4B" w:rsidP="005F27F2">
            <w:pPr>
              <w:pStyle w:val="ConsPlusCell"/>
              <w:jc w:val="center"/>
              <w:rPr>
                <w:sz w:val="24"/>
                <w:szCs w:val="24"/>
                <w:highlight w:val="yellow"/>
              </w:rPr>
            </w:pPr>
          </w:p>
          <w:p w:rsidR="00B44D4B" w:rsidRDefault="00B44D4B" w:rsidP="005F27F2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1000,0</w:t>
            </w:r>
          </w:p>
          <w:p w:rsidR="00B44D4B" w:rsidRDefault="00B44D4B" w:rsidP="005F27F2">
            <w:pPr>
              <w:pStyle w:val="ConsPlusCell"/>
              <w:jc w:val="center"/>
              <w:rPr>
                <w:sz w:val="24"/>
                <w:szCs w:val="24"/>
              </w:rPr>
            </w:pPr>
          </w:p>
          <w:p w:rsidR="00B44D4B" w:rsidRPr="003A6D08" w:rsidRDefault="00B44D4B" w:rsidP="005F27F2">
            <w:pPr>
              <w:pStyle w:val="ConsPlusCell"/>
              <w:jc w:val="center"/>
              <w:rPr>
                <w:sz w:val="24"/>
                <w:szCs w:val="24"/>
                <w:highlight w:val="yellow"/>
              </w:rPr>
            </w:pPr>
            <w:r w:rsidRPr="00F64A51">
              <w:rPr>
                <w:sz w:val="24"/>
                <w:szCs w:val="24"/>
              </w:rPr>
              <w:t>450,0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D4B" w:rsidRPr="003A6D08" w:rsidRDefault="00B44D4B" w:rsidP="005F27F2">
            <w:pPr>
              <w:pStyle w:val="ConsPlusCell"/>
              <w:jc w:val="center"/>
              <w:rPr>
                <w:sz w:val="24"/>
                <w:szCs w:val="24"/>
              </w:rPr>
            </w:pPr>
          </w:p>
          <w:p w:rsidR="00B44D4B" w:rsidRPr="003A6D08" w:rsidRDefault="00B44D4B" w:rsidP="005F27F2">
            <w:pPr>
              <w:pStyle w:val="ConsPlusCell"/>
              <w:jc w:val="center"/>
              <w:rPr>
                <w:sz w:val="24"/>
                <w:szCs w:val="24"/>
              </w:rPr>
            </w:pPr>
          </w:p>
          <w:p w:rsidR="00B44D4B" w:rsidRPr="003A6D08" w:rsidRDefault="00B44D4B" w:rsidP="005F27F2">
            <w:pPr>
              <w:pStyle w:val="ConsPlusCell"/>
              <w:jc w:val="center"/>
              <w:rPr>
                <w:sz w:val="24"/>
                <w:szCs w:val="24"/>
              </w:rPr>
            </w:pPr>
            <w:r w:rsidRPr="003A6D08">
              <w:rPr>
                <w:sz w:val="24"/>
                <w:szCs w:val="24"/>
              </w:rPr>
              <w:t>-</w:t>
            </w:r>
          </w:p>
          <w:p w:rsidR="00B44D4B" w:rsidRPr="003A6D08" w:rsidRDefault="00B44D4B" w:rsidP="005F27F2">
            <w:pPr>
              <w:pStyle w:val="ConsPlusCell"/>
              <w:jc w:val="center"/>
              <w:rPr>
                <w:sz w:val="24"/>
                <w:szCs w:val="24"/>
              </w:rPr>
            </w:pPr>
          </w:p>
          <w:p w:rsidR="00B44D4B" w:rsidRPr="003A6D08" w:rsidRDefault="00B44D4B" w:rsidP="005F27F2">
            <w:pPr>
              <w:pStyle w:val="ConsPlusCell"/>
              <w:jc w:val="center"/>
              <w:rPr>
                <w:sz w:val="24"/>
                <w:szCs w:val="24"/>
              </w:rPr>
            </w:pPr>
            <w:r w:rsidRPr="003A6D08"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D4B" w:rsidRPr="003A6D08" w:rsidRDefault="00B44D4B" w:rsidP="005F27F2">
            <w:pPr>
              <w:pStyle w:val="ConsPlusCell"/>
              <w:jc w:val="center"/>
              <w:rPr>
                <w:sz w:val="24"/>
                <w:szCs w:val="24"/>
              </w:rPr>
            </w:pPr>
          </w:p>
          <w:p w:rsidR="00B44D4B" w:rsidRPr="003A6D08" w:rsidRDefault="00B44D4B" w:rsidP="005F27F2">
            <w:pPr>
              <w:pStyle w:val="ConsPlusCell"/>
              <w:jc w:val="center"/>
              <w:rPr>
                <w:sz w:val="24"/>
                <w:szCs w:val="24"/>
              </w:rPr>
            </w:pPr>
          </w:p>
          <w:p w:rsidR="00B44D4B" w:rsidRPr="003A6D08" w:rsidRDefault="00B44D4B" w:rsidP="005F27F2">
            <w:pPr>
              <w:pStyle w:val="ConsPlusCell"/>
              <w:jc w:val="center"/>
              <w:rPr>
                <w:sz w:val="24"/>
                <w:szCs w:val="24"/>
              </w:rPr>
            </w:pPr>
            <w:r w:rsidRPr="003A6D08">
              <w:rPr>
                <w:sz w:val="24"/>
                <w:szCs w:val="24"/>
              </w:rPr>
              <w:t>-</w:t>
            </w:r>
          </w:p>
          <w:p w:rsidR="00B44D4B" w:rsidRPr="003A6D08" w:rsidRDefault="00B44D4B" w:rsidP="005F27F2">
            <w:pPr>
              <w:pStyle w:val="ConsPlusCell"/>
              <w:jc w:val="center"/>
              <w:rPr>
                <w:sz w:val="24"/>
                <w:szCs w:val="24"/>
              </w:rPr>
            </w:pPr>
          </w:p>
          <w:p w:rsidR="00B44D4B" w:rsidRPr="003A6D08" w:rsidRDefault="00B44D4B" w:rsidP="005F27F2">
            <w:pPr>
              <w:pStyle w:val="ConsPlusCell"/>
              <w:jc w:val="center"/>
              <w:rPr>
                <w:sz w:val="24"/>
                <w:szCs w:val="24"/>
              </w:rPr>
            </w:pPr>
            <w:r w:rsidRPr="003A6D08"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D4B" w:rsidRPr="003A6D08" w:rsidRDefault="00B44D4B" w:rsidP="005F27F2">
            <w:pPr>
              <w:pStyle w:val="ConsPlusCell"/>
              <w:jc w:val="center"/>
              <w:rPr>
                <w:sz w:val="24"/>
                <w:szCs w:val="24"/>
              </w:rPr>
            </w:pPr>
          </w:p>
          <w:p w:rsidR="00B44D4B" w:rsidRPr="003A6D08" w:rsidRDefault="00B44D4B" w:rsidP="005F27F2">
            <w:pPr>
              <w:pStyle w:val="ConsPlusCell"/>
              <w:jc w:val="center"/>
              <w:rPr>
                <w:sz w:val="24"/>
                <w:szCs w:val="24"/>
              </w:rPr>
            </w:pPr>
          </w:p>
          <w:p w:rsidR="00B44D4B" w:rsidRDefault="00B44D4B" w:rsidP="005F27F2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  <w:p w:rsidR="00B44D4B" w:rsidRDefault="00B44D4B" w:rsidP="005F27F2">
            <w:pPr>
              <w:pStyle w:val="ConsPlusCell"/>
              <w:jc w:val="center"/>
              <w:rPr>
                <w:sz w:val="24"/>
                <w:szCs w:val="24"/>
              </w:rPr>
            </w:pPr>
          </w:p>
          <w:p w:rsidR="00B44D4B" w:rsidRPr="003A6D08" w:rsidRDefault="00B44D4B" w:rsidP="005F27F2">
            <w:pPr>
              <w:pStyle w:val="ConsPlusCell"/>
              <w:jc w:val="center"/>
              <w:rPr>
                <w:sz w:val="24"/>
                <w:szCs w:val="24"/>
              </w:rPr>
            </w:pPr>
            <w:r w:rsidRPr="003A6D08">
              <w:rPr>
                <w:sz w:val="24"/>
                <w:szCs w:val="24"/>
              </w:rPr>
              <w:t>450,0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D4B" w:rsidRPr="003A6D08" w:rsidRDefault="00B44D4B" w:rsidP="005F27F2">
            <w:pPr>
              <w:pStyle w:val="ConsPlusCell"/>
              <w:jc w:val="center"/>
              <w:rPr>
                <w:sz w:val="24"/>
                <w:szCs w:val="24"/>
              </w:rPr>
            </w:pPr>
          </w:p>
          <w:p w:rsidR="00B44D4B" w:rsidRPr="003A6D08" w:rsidRDefault="00B44D4B" w:rsidP="005F27F2">
            <w:pPr>
              <w:pStyle w:val="ConsPlusCell"/>
              <w:jc w:val="center"/>
              <w:rPr>
                <w:sz w:val="24"/>
                <w:szCs w:val="24"/>
              </w:rPr>
            </w:pPr>
          </w:p>
          <w:p w:rsidR="00B44D4B" w:rsidRPr="003A6D08" w:rsidRDefault="00B44D4B" w:rsidP="005F27F2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1000,0</w:t>
            </w:r>
          </w:p>
          <w:p w:rsidR="00B44D4B" w:rsidRPr="003A6D08" w:rsidRDefault="00B44D4B" w:rsidP="005F27F2">
            <w:pPr>
              <w:pStyle w:val="ConsPlusCell"/>
              <w:jc w:val="center"/>
              <w:rPr>
                <w:sz w:val="24"/>
                <w:szCs w:val="24"/>
              </w:rPr>
            </w:pPr>
          </w:p>
          <w:p w:rsidR="00B44D4B" w:rsidRPr="003A6D08" w:rsidRDefault="00B44D4B" w:rsidP="005F27F2">
            <w:pPr>
              <w:pStyle w:val="ConsPlusCell"/>
              <w:jc w:val="center"/>
              <w:rPr>
                <w:sz w:val="24"/>
                <w:szCs w:val="24"/>
              </w:rPr>
            </w:pPr>
            <w:r w:rsidRPr="003A6D08">
              <w:rPr>
                <w:sz w:val="24"/>
                <w:szCs w:val="24"/>
              </w:rPr>
              <w:t>-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D4B" w:rsidRPr="003A6D08" w:rsidRDefault="00B44D4B" w:rsidP="005F27F2">
            <w:pPr>
              <w:pStyle w:val="ConsPlusCell"/>
              <w:jc w:val="center"/>
              <w:rPr>
                <w:sz w:val="24"/>
                <w:szCs w:val="24"/>
              </w:rPr>
            </w:pPr>
          </w:p>
          <w:p w:rsidR="00B44D4B" w:rsidRPr="003A6D08" w:rsidRDefault="00B44D4B" w:rsidP="005F27F2">
            <w:pPr>
              <w:pStyle w:val="ConsPlusCell"/>
              <w:jc w:val="center"/>
              <w:rPr>
                <w:sz w:val="24"/>
                <w:szCs w:val="24"/>
              </w:rPr>
            </w:pPr>
          </w:p>
          <w:p w:rsidR="00B44D4B" w:rsidRPr="003A6D08" w:rsidRDefault="00B44D4B" w:rsidP="005F27F2">
            <w:pPr>
              <w:pStyle w:val="ConsPlusCell"/>
              <w:jc w:val="center"/>
              <w:rPr>
                <w:sz w:val="24"/>
                <w:szCs w:val="24"/>
              </w:rPr>
            </w:pPr>
            <w:r w:rsidRPr="003A6D08">
              <w:rPr>
                <w:sz w:val="24"/>
                <w:szCs w:val="24"/>
              </w:rPr>
              <w:t>-</w:t>
            </w:r>
          </w:p>
          <w:p w:rsidR="00B44D4B" w:rsidRPr="003A6D08" w:rsidRDefault="00B44D4B" w:rsidP="005F27F2">
            <w:pPr>
              <w:pStyle w:val="ConsPlusCell"/>
              <w:jc w:val="center"/>
              <w:rPr>
                <w:sz w:val="24"/>
                <w:szCs w:val="24"/>
              </w:rPr>
            </w:pPr>
          </w:p>
          <w:p w:rsidR="00B44D4B" w:rsidRPr="003A6D08" w:rsidRDefault="00B44D4B" w:rsidP="005F27F2">
            <w:pPr>
              <w:pStyle w:val="ConsPlusCell"/>
              <w:jc w:val="center"/>
              <w:rPr>
                <w:sz w:val="24"/>
                <w:szCs w:val="24"/>
              </w:rPr>
            </w:pPr>
            <w:r w:rsidRPr="003A6D08">
              <w:rPr>
                <w:sz w:val="24"/>
                <w:szCs w:val="24"/>
              </w:rPr>
              <w:t>-</w:t>
            </w:r>
          </w:p>
        </w:tc>
      </w:tr>
      <w:tr w:rsidR="00B44D4B" w:rsidRPr="003A6D08">
        <w:trPr>
          <w:gridAfter w:val="1"/>
          <w:wAfter w:w="999" w:type="dxa"/>
          <w:trHeight w:val="32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D4B" w:rsidRPr="003A6D08" w:rsidRDefault="00B44D4B" w:rsidP="005F27F2">
            <w:pPr>
              <w:pStyle w:val="ConsPlusCell"/>
              <w:rPr>
                <w:sz w:val="24"/>
                <w:szCs w:val="24"/>
              </w:rPr>
            </w:pPr>
            <w:r w:rsidRPr="003A6D08">
              <w:rPr>
                <w:sz w:val="24"/>
                <w:szCs w:val="24"/>
              </w:rPr>
              <w:t>4.</w:t>
            </w:r>
            <w:r>
              <w:rPr>
                <w:sz w:val="24"/>
                <w:szCs w:val="24"/>
              </w:rPr>
              <w:t>3</w:t>
            </w:r>
            <w:r w:rsidRPr="003A6D08">
              <w:rPr>
                <w:sz w:val="24"/>
                <w:szCs w:val="24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D4B" w:rsidRPr="003A6D08" w:rsidRDefault="00B44D4B" w:rsidP="005F27F2">
            <w:pPr>
              <w:pStyle w:val="ConsPlusCell"/>
              <w:rPr>
                <w:color w:val="000000"/>
                <w:sz w:val="24"/>
                <w:szCs w:val="24"/>
              </w:rPr>
            </w:pPr>
            <w:r w:rsidRPr="003A6D08">
              <w:rPr>
                <w:color w:val="000000"/>
                <w:sz w:val="24"/>
                <w:szCs w:val="24"/>
              </w:rPr>
              <w:t xml:space="preserve">Приобретение музыкальных инструментов </w:t>
            </w:r>
          </w:p>
          <w:p w:rsidR="00B44D4B" w:rsidRPr="003A6D08" w:rsidRDefault="00B44D4B" w:rsidP="005F27F2">
            <w:pPr>
              <w:pStyle w:val="ConsPlusCell"/>
              <w:rPr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D4B" w:rsidRDefault="00B44D4B" w:rsidP="005F27F2">
            <w:pPr>
              <w:pStyle w:val="ConsPlusCell"/>
              <w:jc w:val="center"/>
              <w:rPr>
                <w:color w:val="000000"/>
                <w:sz w:val="24"/>
                <w:szCs w:val="24"/>
              </w:rPr>
            </w:pPr>
            <w:r w:rsidRPr="003A6D08">
              <w:rPr>
                <w:color w:val="000000"/>
                <w:sz w:val="24"/>
                <w:szCs w:val="24"/>
              </w:rPr>
              <w:t>2014</w:t>
            </w:r>
            <w:r>
              <w:rPr>
                <w:color w:val="000000"/>
                <w:sz w:val="24"/>
                <w:szCs w:val="24"/>
              </w:rPr>
              <w:t>-</w:t>
            </w:r>
          </w:p>
          <w:p w:rsidR="00B44D4B" w:rsidRPr="003A6D08" w:rsidRDefault="00B44D4B" w:rsidP="005F27F2">
            <w:pPr>
              <w:pStyle w:val="ConsPlusCell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2016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D4B" w:rsidRDefault="00B44D4B" w:rsidP="005F27F2">
            <w:pPr>
              <w:pStyle w:val="ConsPlusCel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Приобретение не менее 10 музыкальных инструментов</w:t>
            </w:r>
          </w:p>
          <w:p w:rsidR="00B44D4B" w:rsidRPr="003A6D08" w:rsidRDefault="00B44D4B" w:rsidP="005F27F2">
            <w:pPr>
              <w:pStyle w:val="ConsPlusCell"/>
              <w:jc w:val="both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для  занятий с учащимися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D4B" w:rsidRPr="003A6D08" w:rsidRDefault="00B44D4B" w:rsidP="005F27F2">
            <w:pPr>
              <w:pStyle w:val="ConsPlusCell"/>
              <w:jc w:val="both"/>
              <w:rPr>
                <w:color w:val="000000"/>
                <w:sz w:val="24"/>
                <w:szCs w:val="24"/>
              </w:rPr>
            </w:pPr>
            <w:r w:rsidRPr="003A6D08">
              <w:rPr>
                <w:sz w:val="24"/>
                <w:szCs w:val="24"/>
              </w:rPr>
              <w:t xml:space="preserve">Стабильность контингента учащихся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D4B" w:rsidRPr="003A6D08" w:rsidRDefault="00B44D4B" w:rsidP="005F27F2">
            <w:pPr>
              <w:pStyle w:val="ConsPlusCell"/>
              <w:jc w:val="center"/>
              <w:rPr>
                <w:color w:val="000000"/>
                <w:sz w:val="24"/>
                <w:szCs w:val="24"/>
              </w:rPr>
            </w:pPr>
            <w:r w:rsidRPr="003A6D08">
              <w:rPr>
                <w:color w:val="000000"/>
                <w:sz w:val="24"/>
                <w:szCs w:val="24"/>
              </w:rPr>
              <w:t>МБОУ ДОД</w:t>
            </w:r>
          </w:p>
          <w:p w:rsidR="00B44D4B" w:rsidRPr="003A6D08" w:rsidRDefault="00B44D4B" w:rsidP="005F27F2">
            <w:pPr>
              <w:pStyle w:val="ConsPlusCell"/>
              <w:jc w:val="center"/>
              <w:rPr>
                <w:color w:val="000000"/>
                <w:sz w:val="24"/>
                <w:szCs w:val="24"/>
              </w:rPr>
            </w:pPr>
            <w:r w:rsidRPr="003A6D08">
              <w:rPr>
                <w:color w:val="000000"/>
                <w:sz w:val="24"/>
                <w:szCs w:val="24"/>
              </w:rPr>
              <w:t xml:space="preserve">ДШИ </w:t>
            </w:r>
          </w:p>
          <w:p w:rsidR="00B44D4B" w:rsidRPr="003A6D08" w:rsidRDefault="00B44D4B" w:rsidP="005F27F2">
            <w:pPr>
              <w:pStyle w:val="ConsPlusCell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D4B" w:rsidRPr="003A6D08" w:rsidRDefault="00B44D4B" w:rsidP="005F27F2">
            <w:pPr>
              <w:pStyle w:val="ConsPlusCell"/>
              <w:jc w:val="center"/>
              <w:rPr>
                <w:color w:val="000000"/>
                <w:sz w:val="24"/>
                <w:szCs w:val="24"/>
                <w:highlight w:val="yellow"/>
              </w:rPr>
            </w:pPr>
          </w:p>
          <w:p w:rsidR="00B44D4B" w:rsidRPr="003A6D08" w:rsidRDefault="00B44D4B" w:rsidP="005F27F2">
            <w:pPr>
              <w:pStyle w:val="ConsPlusCell"/>
              <w:jc w:val="center"/>
              <w:rPr>
                <w:color w:val="000000"/>
                <w:sz w:val="24"/>
                <w:szCs w:val="24"/>
                <w:highlight w:val="yellow"/>
              </w:rPr>
            </w:pPr>
          </w:p>
          <w:p w:rsidR="00B44D4B" w:rsidRDefault="00B44D4B" w:rsidP="005F27F2">
            <w:pPr>
              <w:pStyle w:val="ConsPlusCell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150</w:t>
            </w:r>
            <w:r w:rsidRPr="00A52578">
              <w:rPr>
                <w:color w:val="000000"/>
                <w:sz w:val="24"/>
                <w:szCs w:val="24"/>
              </w:rPr>
              <w:t>0,0</w:t>
            </w:r>
          </w:p>
          <w:p w:rsidR="00B44D4B" w:rsidRDefault="00B44D4B" w:rsidP="005F27F2">
            <w:pPr>
              <w:pStyle w:val="ConsPlusCell"/>
              <w:jc w:val="center"/>
              <w:rPr>
                <w:color w:val="000000"/>
                <w:sz w:val="24"/>
                <w:szCs w:val="24"/>
              </w:rPr>
            </w:pPr>
          </w:p>
          <w:p w:rsidR="00B44D4B" w:rsidRPr="003A6D08" w:rsidRDefault="00B44D4B" w:rsidP="005F27F2">
            <w:pPr>
              <w:pStyle w:val="ConsPlusCell"/>
              <w:jc w:val="center"/>
              <w:rPr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D4B" w:rsidRPr="003A6D08" w:rsidRDefault="00B44D4B" w:rsidP="005F27F2">
            <w:pPr>
              <w:pStyle w:val="ConsPlusCell"/>
              <w:jc w:val="center"/>
              <w:rPr>
                <w:color w:val="000000"/>
                <w:sz w:val="24"/>
                <w:szCs w:val="24"/>
              </w:rPr>
            </w:pPr>
          </w:p>
          <w:p w:rsidR="00B44D4B" w:rsidRPr="003A6D08" w:rsidRDefault="00B44D4B" w:rsidP="005F27F2">
            <w:pPr>
              <w:pStyle w:val="ConsPlusCell"/>
              <w:jc w:val="center"/>
              <w:rPr>
                <w:color w:val="000000"/>
                <w:sz w:val="24"/>
                <w:szCs w:val="24"/>
              </w:rPr>
            </w:pPr>
          </w:p>
          <w:p w:rsidR="00B44D4B" w:rsidRPr="003A6D08" w:rsidRDefault="00B44D4B" w:rsidP="005F27F2">
            <w:pPr>
              <w:pStyle w:val="ConsPlusCell"/>
              <w:jc w:val="center"/>
              <w:rPr>
                <w:sz w:val="24"/>
                <w:szCs w:val="24"/>
              </w:rPr>
            </w:pPr>
            <w:r w:rsidRPr="003A6D08">
              <w:rPr>
                <w:sz w:val="24"/>
                <w:szCs w:val="24"/>
              </w:rPr>
              <w:t>-</w:t>
            </w:r>
          </w:p>
          <w:p w:rsidR="00B44D4B" w:rsidRPr="003A6D08" w:rsidRDefault="00B44D4B" w:rsidP="005F27F2">
            <w:pPr>
              <w:pStyle w:val="ConsPlusCell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D4B" w:rsidRPr="003A6D08" w:rsidRDefault="00B44D4B" w:rsidP="005F27F2">
            <w:pPr>
              <w:pStyle w:val="ConsPlusCell"/>
              <w:jc w:val="center"/>
              <w:rPr>
                <w:color w:val="000000"/>
                <w:sz w:val="24"/>
                <w:szCs w:val="24"/>
              </w:rPr>
            </w:pPr>
          </w:p>
          <w:p w:rsidR="00B44D4B" w:rsidRPr="003A6D08" w:rsidRDefault="00B44D4B" w:rsidP="005F27F2">
            <w:pPr>
              <w:pStyle w:val="ConsPlusCell"/>
              <w:jc w:val="center"/>
              <w:rPr>
                <w:color w:val="000000"/>
                <w:sz w:val="24"/>
                <w:szCs w:val="24"/>
              </w:rPr>
            </w:pPr>
          </w:p>
          <w:p w:rsidR="00B44D4B" w:rsidRPr="003A6D08" w:rsidRDefault="00B44D4B" w:rsidP="005F27F2">
            <w:pPr>
              <w:pStyle w:val="ConsPlusCell"/>
              <w:jc w:val="center"/>
              <w:rPr>
                <w:sz w:val="24"/>
                <w:szCs w:val="24"/>
              </w:rPr>
            </w:pPr>
            <w:r w:rsidRPr="003A6D08">
              <w:rPr>
                <w:sz w:val="24"/>
                <w:szCs w:val="24"/>
              </w:rPr>
              <w:t>-</w:t>
            </w:r>
          </w:p>
          <w:p w:rsidR="00B44D4B" w:rsidRPr="003A6D08" w:rsidRDefault="00B44D4B" w:rsidP="005F27F2">
            <w:pPr>
              <w:pStyle w:val="ConsPlusCell"/>
              <w:jc w:val="center"/>
              <w:rPr>
                <w:sz w:val="24"/>
                <w:szCs w:val="24"/>
              </w:rPr>
            </w:pPr>
          </w:p>
          <w:p w:rsidR="00B44D4B" w:rsidRPr="003A6D08" w:rsidRDefault="00B44D4B" w:rsidP="005F27F2">
            <w:pPr>
              <w:pStyle w:val="ConsPlusCell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D4B" w:rsidRPr="003A6D08" w:rsidRDefault="00B44D4B" w:rsidP="005F27F2">
            <w:pPr>
              <w:pStyle w:val="ConsPlusCell"/>
              <w:jc w:val="center"/>
              <w:rPr>
                <w:color w:val="000000"/>
                <w:sz w:val="24"/>
                <w:szCs w:val="24"/>
              </w:rPr>
            </w:pPr>
          </w:p>
          <w:p w:rsidR="00B44D4B" w:rsidRPr="003A6D08" w:rsidRDefault="00B44D4B" w:rsidP="005F27F2">
            <w:pPr>
              <w:pStyle w:val="ConsPlusCell"/>
              <w:jc w:val="center"/>
              <w:rPr>
                <w:color w:val="000000"/>
                <w:sz w:val="24"/>
                <w:szCs w:val="24"/>
              </w:rPr>
            </w:pPr>
          </w:p>
          <w:p w:rsidR="00B44D4B" w:rsidRPr="003A6D08" w:rsidRDefault="00B44D4B" w:rsidP="005F27F2">
            <w:pPr>
              <w:pStyle w:val="ConsPlusCell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</w:t>
            </w:r>
          </w:p>
          <w:p w:rsidR="00B44D4B" w:rsidRPr="003A6D08" w:rsidRDefault="00B44D4B" w:rsidP="005F27F2">
            <w:pPr>
              <w:pStyle w:val="ConsPlusCell"/>
              <w:jc w:val="center"/>
              <w:rPr>
                <w:color w:val="000000"/>
                <w:sz w:val="24"/>
                <w:szCs w:val="24"/>
              </w:rPr>
            </w:pPr>
          </w:p>
          <w:p w:rsidR="00B44D4B" w:rsidRPr="003A6D08" w:rsidRDefault="00B44D4B" w:rsidP="005F27F2">
            <w:pPr>
              <w:pStyle w:val="ConsPlusCell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D4B" w:rsidRPr="003A6D08" w:rsidRDefault="00B44D4B" w:rsidP="005F27F2">
            <w:pPr>
              <w:pStyle w:val="ConsPlusCell"/>
              <w:jc w:val="center"/>
              <w:rPr>
                <w:color w:val="000000"/>
                <w:sz w:val="24"/>
                <w:szCs w:val="24"/>
              </w:rPr>
            </w:pPr>
          </w:p>
          <w:p w:rsidR="00B44D4B" w:rsidRPr="003A6D08" w:rsidRDefault="00B44D4B" w:rsidP="005F27F2">
            <w:pPr>
              <w:pStyle w:val="ConsPlusCell"/>
              <w:jc w:val="center"/>
              <w:rPr>
                <w:color w:val="000000"/>
                <w:sz w:val="24"/>
                <w:szCs w:val="24"/>
              </w:rPr>
            </w:pPr>
          </w:p>
          <w:p w:rsidR="00B44D4B" w:rsidRDefault="00B44D4B" w:rsidP="005F27F2">
            <w:pPr>
              <w:pStyle w:val="ConsPlusCell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</w:t>
            </w:r>
            <w:r w:rsidRPr="003A6D08">
              <w:rPr>
                <w:color w:val="000000"/>
                <w:sz w:val="24"/>
                <w:szCs w:val="24"/>
              </w:rPr>
              <w:t>0,0</w:t>
            </w:r>
          </w:p>
          <w:p w:rsidR="00B44D4B" w:rsidRPr="003A6D08" w:rsidRDefault="00B44D4B" w:rsidP="005F27F2">
            <w:pPr>
              <w:pStyle w:val="ConsPlusCell"/>
              <w:jc w:val="center"/>
              <w:rPr>
                <w:color w:val="000000"/>
                <w:sz w:val="24"/>
                <w:szCs w:val="24"/>
              </w:rPr>
            </w:pPr>
          </w:p>
          <w:p w:rsidR="00B44D4B" w:rsidRPr="003A6D08" w:rsidRDefault="00B44D4B" w:rsidP="005F27F2">
            <w:pPr>
              <w:pStyle w:val="ConsPlusCell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D4B" w:rsidRPr="003A6D08" w:rsidRDefault="00B44D4B" w:rsidP="005F27F2">
            <w:pPr>
              <w:pStyle w:val="ConsPlusCell"/>
              <w:jc w:val="center"/>
              <w:rPr>
                <w:color w:val="000000"/>
                <w:sz w:val="24"/>
                <w:szCs w:val="24"/>
              </w:rPr>
            </w:pPr>
          </w:p>
          <w:p w:rsidR="00B44D4B" w:rsidRPr="003A6D08" w:rsidRDefault="00B44D4B" w:rsidP="005F27F2">
            <w:pPr>
              <w:pStyle w:val="ConsPlusCell"/>
              <w:jc w:val="center"/>
              <w:rPr>
                <w:color w:val="000000"/>
                <w:sz w:val="24"/>
                <w:szCs w:val="24"/>
              </w:rPr>
            </w:pPr>
          </w:p>
          <w:p w:rsidR="00B44D4B" w:rsidRDefault="00B44D4B" w:rsidP="005F27F2">
            <w:pPr>
              <w:pStyle w:val="ConsPlusCell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13</w:t>
            </w:r>
            <w:r w:rsidRPr="003A6D08">
              <w:rPr>
                <w:color w:val="000000"/>
                <w:sz w:val="24"/>
                <w:szCs w:val="24"/>
              </w:rPr>
              <w:t>00,0</w:t>
            </w:r>
          </w:p>
          <w:p w:rsidR="00B44D4B" w:rsidRDefault="00B44D4B" w:rsidP="005F27F2">
            <w:pPr>
              <w:pStyle w:val="ConsPlusCell"/>
              <w:jc w:val="center"/>
              <w:rPr>
                <w:color w:val="000000"/>
                <w:sz w:val="24"/>
                <w:szCs w:val="24"/>
              </w:rPr>
            </w:pPr>
          </w:p>
          <w:p w:rsidR="00B44D4B" w:rsidRPr="003A6D08" w:rsidRDefault="00B44D4B" w:rsidP="005F27F2">
            <w:pPr>
              <w:pStyle w:val="ConsPlusCell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B44D4B" w:rsidRPr="003A6D08">
        <w:trPr>
          <w:gridAfter w:val="1"/>
          <w:wAfter w:w="999" w:type="dxa"/>
          <w:trHeight w:val="32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D4B" w:rsidRPr="003A6D08" w:rsidRDefault="00B44D4B" w:rsidP="005F27F2">
            <w:pPr>
              <w:pStyle w:val="ConsPlusCel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4.4.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D4B" w:rsidRPr="003A6D08" w:rsidRDefault="00B44D4B" w:rsidP="005F27F2">
            <w:pPr>
              <w:pStyle w:val="ConsPlusCel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</w:t>
            </w:r>
            <w:r w:rsidRPr="003A6D08">
              <w:rPr>
                <w:sz w:val="24"/>
                <w:szCs w:val="24"/>
              </w:rPr>
              <w:t xml:space="preserve">емонт отопительной системы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D4B" w:rsidRPr="003A6D08" w:rsidRDefault="00B44D4B" w:rsidP="005F27F2">
            <w:pPr>
              <w:pStyle w:val="ConsPlusCell"/>
              <w:jc w:val="center"/>
              <w:rPr>
                <w:sz w:val="24"/>
                <w:szCs w:val="24"/>
              </w:rPr>
            </w:pPr>
            <w:r w:rsidRPr="003A6D08">
              <w:rPr>
                <w:sz w:val="24"/>
                <w:szCs w:val="24"/>
              </w:rPr>
              <w:t>2015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D4B" w:rsidRDefault="00B44D4B" w:rsidP="005F27F2">
            <w:pPr>
              <w:pStyle w:val="ConsPlusCel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Капитальный</w:t>
            </w:r>
            <w:r w:rsidRPr="003A6D08">
              <w:rPr>
                <w:sz w:val="24"/>
                <w:szCs w:val="24"/>
              </w:rPr>
              <w:t xml:space="preserve"> ремонта отопительной системы  МБОУ ДОД</w:t>
            </w:r>
          </w:p>
          <w:p w:rsidR="00B44D4B" w:rsidRDefault="00B44D4B" w:rsidP="005F27F2">
            <w:pPr>
              <w:pStyle w:val="ConsPlusCel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№ 1 </w:t>
            </w:r>
          </w:p>
          <w:p w:rsidR="00B44D4B" w:rsidRDefault="00B44D4B" w:rsidP="005F27F2">
            <w:pPr>
              <w:pStyle w:val="ConsPlusCell"/>
              <w:jc w:val="both"/>
              <w:rPr>
                <w:sz w:val="24"/>
                <w:szCs w:val="24"/>
              </w:rPr>
            </w:pPr>
          </w:p>
          <w:p w:rsidR="00B44D4B" w:rsidRDefault="00B44D4B" w:rsidP="005F27F2">
            <w:pPr>
              <w:pStyle w:val="ConsPlusCell"/>
              <w:jc w:val="both"/>
              <w:rPr>
                <w:sz w:val="24"/>
                <w:szCs w:val="24"/>
              </w:rPr>
            </w:pPr>
          </w:p>
          <w:p w:rsidR="00B44D4B" w:rsidRDefault="00B44D4B" w:rsidP="005F27F2">
            <w:pPr>
              <w:pStyle w:val="ConsPlusCell"/>
              <w:jc w:val="both"/>
              <w:rPr>
                <w:sz w:val="24"/>
                <w:szCs w:val="24"/>
              </w:rPr>
            </w:pPr>
          </w:p>
          <w:p w:rsidR="00B44D4B" w:rsidRDefault="00B44D4B" w:rsidP="005F27F2">
            <w:pPr>
              <w:pStyle w:val="ConsPlusCell"/>
              <w:jc w:val="both"/>
              <w:rPr>
                <w:sz w:val="24"/>
                <w:szCs w:val="24"/>
              </w:rPr>
            </w:pPr>
          </w:p>
          <w:p w:rsidR="00B44D4B" w:rsidRDefault="00B44D4B" w:rsidP="005F27F2">
            <w:pPr>
              <w:pStyle w:val="ConsPlusCell"/>
              <w:jc w:val="both"/>
              <w:rPr>
                <w:sz w:val="24"/>
                <w:szCs w:val="24"/>
              </w:rPr>
            </w:pPr>
          </w:p>
          <w:p w:rsidR="00B44D4B" w:rsidRDefault="00B44D4B" w:rsidP="005F27F2">
            <w:pPr>
              <w:pStyle w:val="ConsPlusCell"/>
              <w:jc w:val="both"/>
              <w:rPr>
                <w:sz w:val="24"/>
                <w:szCs w:val="24"/>
              </w:rPr>
            </w:pPr>
          </w:p>
          <w:p w:rsidR="00B44D4B" w:rsidRDefault="00B44D4B" w:rsidP="005F27F2">
            <w:pPr>
              <w:pStyle w:val="ConsPlusCell"/>
              <w:jc w:val="both"/>
              <w:rPr>
                <w:sz w:val="24"/>
                <w:szCs w:val="24"/>
              </w:rPr>
            </w:pPr>
          </w:p>
          <w:p w:rsidR="00B44D4B" w:rsidRPr="003A6D08" w:rsidRDefault="00B44D4B" w:rsidP="005F27F2">
            <w:pPr>
              <w:pStyle w:val="ConsPlusCell"/>
              <w:jc w:val="both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D4B" w:rsidRPr="003A6D08" w:rsidRDefault="00B44D4B" w:rsidP="005F27F2">
            <w:pPr>
              <w:pStyle w:val="ConsPlusCell"/>
              <w:jc w:val="both"/>
              <w:rPr>
                <w:sz w:val="24"/>
                <w:szCs w:val="24"/>
              </w:rPr>
            </w:pPr>
            <w:r w:rsidRPr="003A6D08">
              <w:rPr>
                <w:sz w:val="24"/>
                <w:szCs w:val="24"/>
              </w:rPr>
              <w:t xml:space="preserve">Создание комфортных условий для занятия </w:t>
            </w:r>
            <w:r>
              <w:rPr>
                <w:sz w:val="24"/>
                <w:szCs w:val="24"/>
              </w:rPr>
              <w:t xml:space="preserve">с учащимися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D4B" w:rsidRPr="003A6D08" w:rsidRDefault="00B44D4B" w:rsidP="005F27F2">
            <w:pPr>
              <w:pStyle w:val="ConsPlusCell"/>
              <w:jc w:val="center"/>
              <w:rPr>
                <w:sz w:val="24"/>
                <w:szCs w:val="24"/>
              </w:rPr>
            </w:pPr>
            <w:r w:rsidRPr="003A6D08">
              <w:rPr>
                <w:sz w:val="24"/>
                <w:szCs w:val="24"/>
              </w:rPr>
              <w:t>МБОУ ДОД ДШИ №1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D4B" w:rsidRPr="003A6D08" w:rsidRDefault="00B44D4B" w:rsidP="005F27F2">
            <w:pPr>
              <w:pStyle w:val="ConsPlusCell"/>
              <w:jc w:val="center"/>
              <w:rPr>
                <w:sz w:val="24"/>
                <w:szCs w:val="24"/>
                <w:highlight w:val="yellow"/>
              </w:rPr>
            </w:pPr>
            <w:r w:rsidRPr="00E85135">
              <w:rPr>
                <w:sz w:val="24"/>
                <w:szCs w:val="24"/>
              </w:rPr>
              <w:t>500,0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D4B" w:rsidRPr="003A6D08" w:rsidRDefault="00B44D4B" w:rsidP="005F27F2">
            <w:pPr>
              <w:pStyle w:val="ConsPlusCell"/>
              <w:jc w:val="center"/>
              <w:rPr>
                <w:sz w:val="24"/>
                <w:szCs w:val="24"/>
              </w:rPr>
            </w:pPr>
            <w:r w:rsidRPr="003A6D08"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D4B" w:rsidRPr="003A6D08" w:rsidRDefault="00B44D4B" w:rsidP="005F27F2">
            <w:pPr>
              <w:pStyle w:val="ConsPlusCell"/>
              <w:jc w:val="center"/>
              <w:rPr>
                <w:sz w:val="24"/>
                <w:szCs w:val="24"/>
              </w:rPr>
            </w:pPr>
            <w:r w:rsidRPr="003A6D08"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D4B" w:rsidRPr="003A6D08" w:rsidRDefault="00B44D4B" w:rsidP="005F27F2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D4B" w:rsidRPr="003A6D08" w:rsidRDefault="00B44D4B" w:rsidP="005F27F2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500,0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D4B" w:rsidRPr="003A6D08" w:rsidRDefault="00B44D4B" w:rsidP="005F27F2">
            <w:pPr>
              <w:pStyle w:val="ConsPlusCell"/>
              <w:jc w:val="center"/>
              <w:rPr>
                <w:sz w:val="24"/>
                <w:szCs w:val="24"/>
              </w:rPr>
            </w:pPr>
            <w:r w:rsidRPr="003A6D08">
              <w:rPr>
                <w:sz w:val="24"/>
                <w:szCs w:val="24"/>
              </w:rPr>
              <w:t>-</w:t>
            </w:r>
          </w:p>
        </w:tc>
      </w:tr>
      <w:tr w:rsidR="00B44D4B" w:rsidRPr="003A6D08">
        <w:trPr>
          <w:gridAfter w:val="1"/>
          <w:wAfter w:w="999" w:type="dxa"/>
          <w:trHeight w:val="32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D4B" w:rsidRPr="003A6D08" w:rsidRDefault="00B44D4B" w:rsidP="005F27F2">
            <w:pPr>
              <w:pStyle w:val="ConsPlusCell"/>
              <w:rPr>
                <w:sz w:val="24"/>
                <w:szCs w:val="24"/>
              </w:rPr>
            </w:pPr>
            <w:r w:rsidRPr="003A6D08">
              <w:rPr>
                <w:sz w:val="24"/>
                <w:szCs w:val="24"/>
              </w:rPr>
              <w:t>4.</w:t>
            </w:r>
            <w:r>
              <w:rPr>
                <w:sz w:val="24"/>
                <w:szCs w:val="24"/>
              </w:rPr>
              <w:t>5</w:t>
            </w:r>
            <w:r w:rsidRPr="003A6D08">
              <w:rPr>
                <w:sz w:val="24"/>
                <w:szCs w:val="24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D4B" w:rsidRPr="003A6D08" w:rsidRDefault="00B44D4B" w:rsidP="005F27F2">
            <w:pPr>
              <w:pStyle w:val="ConsPlusCell"/>
              <w:rPr>
                <w:color w:val="000000"/>
                <w:sz w:val="24"/>
                <w:szCs w:val="24"/>
              </w:rPr>
            </w:pPr>
            <w:r w:rsidRPr="003A6D08">
              <w:rPr>
                <w:color w:val="000000"/>
                <w:sz w:val="24"/>
                <w:szCs w:val="24"/>
              </w:rPr>
              <w:t xml:space="preserve">Ремонт фасада здания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D4B" w:rsidRPr="003A6D08" w:rsidRDefault="00B44D4B" w:rsidP="005F27F2">
            <w:pPr>
              <w:pStyle w:val="ConsPlusCell"/>
              <w:jc w:val="center"/>
              <w:rPr>
                <w:color w:val="000000"/>
                <w:sz w:val="24"/>
                <w:szCs w:val="24"/>
              </w:rPr>
            </w:pPr>
            <w:r w:rsidRPr="003A6D08">
              <w:rPr>
                <w:color w:val="000000"/>
                <w:sz w:val="24"/>
                <w:szCs w:val="24"/>
              </w:rPr>
              <w:t>2015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D4B" w:rsidRPr="003A6D08" w:rsidRDefault="00B44D4B" w:rsidP="005F27F2">
            <w:pPr>
              <w:pStyle w:val="ConsPlusCell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</w:t>
            </w:r>
            <w:r w:rsidRPr="003A6D08">
              <w:rPr>
                <w:color w:val="000000"/>
                <w:sz w:val="24"/>
                <w:szCs w:val="24"/>
              </w:rPr>
              <w:t>емонт фасада здания МБОУ ДОД</w:t>
            </w:r>
            <w:r>
              <w:rPr>
                <w:color w:val="000000"/>
                <w:sz w:val="24"/>
                <w:szCs w:val="24"/>
              </w:rPr>
              <w:t xml:space="preserve"> №1 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44D4B" w:rsidRPr="003A6D08" w:rsidRDefault="00B44D4B" w:rsidP="005F27F2">
            <w:pPr>
              <w:pStyle w:val="ConsPlusCell"/>
              <w:rPr>
                <w:color w:val="000000"/>
                <w:sz w:val="24"/>
                <w:szCs w:val="24"/>
              </w:rPr>
            </w:pPr>
            <w:r w:rsidRPr="003A6D08">
              <w:rPr>
                <w:sz w:val="24"/>
                <w:szCs w:val="24"/>
              </w:rPr>
              <w:t>Повышение качества предоставления муниципальной услуги в сфере дополнительного образования детей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D4B" w:rsidRPr="003A6D08" w:rsidRDefault="00B44D4B" w:rsidP="005F27F2">
            <w:pPr>
              <w:pStyle w:val="ConsPlusCell"/>
              <w:jc w:val="center"/>
              <w:rPr>
                <w:color w:val="000000"/>
                <w:sz w:val="24"/>
                <w:szCs w:val="24"/>
              </w:rPr>
            </w:pPr>
            <w:r w:rsidRPr="003A6D08">
              <w:rPr>
                <w:color w:val="000000"/>
                <w:sz w:val="24"/>
                <w:szCs w:val="24"/>
              </w:rPr>
              <w:t>МБОУ ДОД ДШИ №1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D4B" w:rsidRPr="00E85135" w:rsidRDefault="00B44D4B" w:rsidP="005F27F2">
            <w:pPr>
              <w:pStyle w:val="ConsPlusCell"/>
              <w:spacing w:before="12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D4B" w:rsidRPr="003A6D08" w:rsidRDefault="00B44D4B" w:rsidP="005F27F2">
            <w:pPr>
              <w:pStyle w:val="ConsPlusCell"/>
              <w:spacing w:before="120"/>
              <w:jc w:val="center"/>
              <w:rPr>
                <w:color w:val="000000"/>
                <w:sz w:val="24"/>
                <w:szCs w:val="24"/>
              </w:rPr>
            </w:pPr>
            <w:r w:rsidRPr="003A6D08"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D4B" w:rsidRPr="003A6D08" w:rsidRDefault="00B44D4B" w:rsidP="005F27F2">
            <w:pPr>
              <w:pStyle w:val="ConsPlusCell"/>
              <w:spacing w:before="120"/>
              <w:jc w:val="center"/>
              <w:rPr>
                <w:color w:val="000000"/>
                <w:sz w:val="24"/>
                <w:szCs w:val="24"/>
              </w:rPr>
            </w:pPr>
            <w:r w:rsidRPr="003A6D08"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D4B" w:rsidRPr="003A6D08" w:rsidRDefault="00B44D4B" w:rsidP="005F27F2">
            <w:pPr>
              <w:pStyle w:val="ConsPlusCell"/>
              <w:spacing w:before="120"/>
              <w:jc w:val="center"/>
              <w:rPr>
                <w:color w:val="000000"/>
                <w:sz w:val="24"/>
                <w:szCs w:val="24"/>
              </w:rPr>
            </w:pPr>
            <w:r w:rsidRPr="003A6D08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D4B" w:rsidRPr="003A6D08" w:rsidRDefault="00B44D4B" w:rsidP="005F27F2">
            <w:pPr>
              <w:pStyle w:val="ConsPlusCell"/>
              <w:spacing w:before="12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</w:t>
            </w:r>
            <w:r w:rsidRPr="003A6D08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D4B" w:rsidRPr="003A6D08" w:rsidRDefault="00B44D4B" w:rsidP="005F27F2">
            <w:pPr>
              <w:pStyle w:val="ConsPlusCell"/>
              <w:spacing w:before="120"/>
              <w:jc w:val="center"/>
              <w:rPr>
                <w:color w:val="000000"/>
                <w:sz w:val="24"/>
                <w:szCs w:val="24"/>
              </w:rPr>
            </w:pPr>
            <w:r w:rsidRPr="003A6D08">
              <w:rPr>
                <w:color w:val="000000"/>
                <w:sz w:val="24"/>
                <w:szCs w:val="24"/>
              </w:rPr>
              <w:t>-</w:t>
            </w:r>
          </w:p>
        </w:tc>
      </w:tr>
      <w:tr w:rsidR="00B44D4B" w:rsidRPr="003A6D08">
        <w:trPr>
          <w:gridAfter w:val="1"/>
          <w:wAfter w:w="999" w:type="dxa"/>
          <w:trHeight w:val="32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D4B" w:rsidRPr="003A6D08" w:rsidRDefault="00B44D4B" w:rsidP="005F27F2">
            <w:pPr>
              <w:pStyle w:val="ConsPlusCell"/>
              <w:rPr>
                <w:sz w:val="24"/>
                <w:szCs w:val="24"/>
              </w:rPr>
            </w:pPr>
            <w:r w:rsidRPr="003A6D08">
              <w:rPr>
                <w:sz w:val="24"/>
                <w:szCs w:val="24"/>
              </w:rPr>
              <w:t>4.</w:t>
            </w:r>
            <w:r>
              <w:rPr>
                <w:sz w:val="24"/>
                <w:szCs w:val="24"/>
              </w:rPr>
              <w:t>6</w:t>
            </w:r>
            <w:r w:rsidRPr="003A6D08">
              <w:rPr>
                <w:sz w:val="24"/>
                <w:szCs w:val="24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D4B" w:rsidRPr="003A6D08" w:rsidRDefault="00B44D4B" w:rsidP="005F27F2">
            <w:pPr>
              <w:pStyle w:val="ConsPlusCell"/>
              <w:rPr>
                <w:sz w:val="24"/>
                <w:szCs w:val="24"/>
              </w:rPr>
            </w:pPr>
            <w:r w:rsidRPr="003A6D08">
              <w:rPr>
                <w:sz w:val="24"/>
                <w:szCs w:val="24"/>
              </w:rPr>
              <w:t xml:space="preserve">Приобретение озвучивающей аппаратуры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D4B" w:rsidRPr="003A6D08" w:rsidRDefault="00B44D4B" w:rsidP="005F27F2">
            <w:pPr>
              <w:pStyle w:val="ConsPlusCell"/>
              <w:jc w:val="center"/>
              <w:rPr>
                <w:sz w:val="24"/>
                <w:szCs w:val="24"/>
              </w:rPr>
            </w:pPr>
            <w:r w:rsidRPr="003A6D08">
              <w:rPr>
                <w:sz w:val="24"/>
                <w:szCs w:val="24"/>
              </w:rPr>
              <w:t>2016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D4B" w:rsidRPr="003A6D08" w:rsidRDefault="00B44D4B" w:rsidP="005F27F2">
            <w:pPr>
              <w:pStyle w:val="ConsPlusCel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Увеличение доли новой звуковой аппаратуры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44D4B" w:rsidRPr="003A6D08" w:rsidRDefault="00B44D4B" w:rsidP="005F27F2">
            <w:pPr>
              <w:pStyle w:val="ConsPlusCell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D4B" w:rsidRPr="003A6D08" w:rsidRDefault="00B44D4B" w:rsidP="005F27F2">
            <w:pPr>
              <w:pStyle w:val="ConsPlusCell"/>
              <w:jc w:val="center"/>
              <w:rPr>
                <w:sz w:val="24"/>
                <w:szCs w:val="24"/>
              </w:rPr>
            </w:pPr>
            <w:r w:rsidRPr="003A6D08">
              <w:rPr>
                <w:sz w:val="24"/>
                <w:szCs w:val="24"/>
              </w:rPr>
              <w:t>МБОУ ДОД ДШИ №2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D4B" w:rsidRPr="00E85135" w:rsidRDefault="00B44D4B" w:rsidP="005F27F2">
            <w:pPr>
              <w:pStyle w:val="ConsPlusCell"/>
              <w:spacing w:before="120"/>
              <w:jc w:val="center"/>
              <w:rPr>
                <w:sz w:val="24"/>
                <w:szCs w:val="24"/>
              </w:rPr>
            </w:pPr>
            <w:r w:rsidRPr="00E85135">
              <w:rPr>
                <w:sz w:val="24"/>
                <w:szCs w:val="24"/>
              </w:rPr>
              <w:t>120,0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D4B" w:rsidRPr="003A6D08" w:rsidRDefault="00B44D4B" w:rsidP="005F27F2">
            <w:pPr>
              <w:pStyle w:val="ConsPlusCell"/>
              <w:spacing w:before="120"/>
              <w:jc w:val="center"/>
              <w:rPr>
                <w:sz w:val="24"/>
                <w:szCs w:val="24"/>
              </w:rPr>
            </w:pPr>
            <w:r w:rsidRPr="003A6D08"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D4B" w:rsidRPr="003A6D08" w:rsidRDefault="00B44D4B" w:rsidP="005F27F2">
            <w:pPr>
              <w:pStyle w:val="ConsPlusCell"/>
              <w:spacing w:before="120"/>
              <w:jc w:val="center"/>
              <w:rPr>
                <w:sz w:val="24"/>
                <w:szCs w:val="24"/>
              </w:rPr>
            </w:pPr>
            <w:r w:rsidRPr="003A6D08"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D4B" w:rsidRPr="003A6D08" w:rsidRDefault="00B44D4B" w:rsidP="005F27F2">
            <w:pPr>
              <w:pStyle w:val="ConsPlusCell"/>
              <w:spacing w:before="120"/>
              <w:jc w:val="center"/>
              <w:rPr>
                <w:sz w:val="24"/>
                <w:szCs w:val="24"/>
              </w:rPr>
            </w:pPr>
            <w:r w:rsidRPr="003A6D08">
              <w:rPr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D4B" w:rsidRPr="003A6D08" w:rsidRDefault="00B44D4B" w:rsidP="005F27F2">
            <w:pPr>
              <w:pStyle w:val="ConsPlusCell"/>
              <w:spacing w:before="120"/>
              <w:jc w:val="center"/>
              <w:rPr>
                <w:sz w:val="24"/>
                <w:szCs w:val="24"/>
              </w:rPr>
            </w:pPr>
            <w:r w:rsidRPr="003A6D08">
              <w:rPr>
                <w:sz w:val="24"/>
                <w:szCs w:val="24"/>
              </w:rPr>
              <w:t>-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D4B" w:rsidRPr="003A6D08" w:rsidRDefault="00B44D4B" w:rsidP="005F27F2">
            <w:pPr>
              <w:pStyle w:val="ConsPlusCell"/>
              <w:spacing w:before="120"/>
              <w:jc w:val="center"/>
              <w:rPr>
                <w:sz w:val="24"/>
                <w:szCs w:val="24"/>
              </w:rPr>
            </w:pPr>
            <w:r w:rsidRPr="003A6D08">
              <w:rPr>
                <w:sz w:val="24"/>
                <w:szCs w:val="24"/>
              </w:rPr>
              <w:t>120,0</w:t>
            </w:r>
          </w:p>
        </w:tc>
      </w:tr>
      <w:tr w:rsidR="00B44D4B" w:rsidRPr="003A6D08">
        <w:trPr>
          <w:trHeight w:val="32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D4B" w:rsidRPr="003A6D08" w:rsidRDefault="00B44D4B" w:rsidP="005F27F2">
            <w:pPr>
              <w:pStyle w:val="ConsPlusCell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D4B" w:rsidRPr="00E82F39" w:rsidRDefault="00B44D4B" w:rsidP="005F27F2">
            <w:pPr>
              <w:pStyle w:val="ConsPlusCell"/>
              <w:jc w:val="right"/>
              <w:rPr>
                <w:sz w:val="24"/>
                <w:szCs w:val="24"/>
              </w:rPr>
            </w:pPr>
            <w:r w:rsidRPr="00E82F39">
              <w:rPr>
                <w:sz w:val="24"/>
                <w:szCs w:val="24"/>
              </w:rPr>
              <w:t xml:space="preserve">Итого по 4 </w:t>
            </w:r>
          </w:p>
          <w:p w:rsidR="00B44D4B" w:rsidRPr="00E82F39" w:rsidRDefault="00B44D4B" w:rsidP="005F27F2">
            <w:pPr>
              <w:pStyle w:val="ConsPlusCell"/>
              <w:jc w:val="right"/>
              <w:rPr>
                <w:sz w:val="24"/>
                <w:szCs w:val="24"/>
              </w:rPr>
            </w:pPr>
            <w:r w:rsidRPr="00E82F39">
              <w:rPr>
                <w:sz w:val="24"/>
                <w:szCs w:val="24"/>
              </w:rPr>
              <w:t>задаче: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D4B" w:rsidRPr="00E82F39" w:rsidRDefault="00B44D4B" w:rsidP="005F27F2">
            <w:pPr>
              <w:pStyle w:val="ConsPlusCell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D4B" w:rsidRPr="00E82F39" w:rsidRDefault="00B44D4B" w:rsidP="005F27F2">
            <w:pPr>
              <w:pStyle w:val="ConsPlusCell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D4B" w:rsidRPr="00E82F39" w:rsidRDefault="00B44D4B" w:rsidP="005F27F2">
            <w:pPr>
              <w:pStyle w:val="ConsPlusCell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D4B" w:rsidRPr="00E82F39" w:rsidRDefault="00B44D4B" w:rsidP="005F27F2">
            <w:pPr>
              <w:pStyle w:val="ConsPlusCell"/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4D4B" w:rsidRPr="00E82F39" w:rsidRDefault="00B44D4B" w:rsidP="005F27F2">
            <w:pPr>
              <w:pStyle w:val="ConsPlusCell"/>
              <w:jc w:val="center"/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</w:rPr>
              <w:t>3815</w:t>
            </w:r>
            <w:r w:rsidRPr="00E82F39">
              <w:rPr>
                <w:sz w:val="24"/>
                <w:szCs w:val="24"/>
              </w:rPr>
              <w:t>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4D4B" w:rsidRPr="00E82F39" w:rsidRDefault="00B44D4B" w:rsidP="005F27F2">
            <w:pPr>
              <w:pStyle w:val="ConsPlusCell"/>
              <w:jc w:val="center"/>
              <w:rPr>
                <w:sz w:val="24"/>
                <w:szCs w:val="24"/>
              </w:rPr>
            </w:pPr>
            <w:r w:rsidRPr="00E82F39">
              <w:rPr>
                <w:sz w:val="24"/>
                <w:szCs w:val="24"/>
              </w:rPr>
              <w:t>-</w:t>
            </w:r>
          </w:p>
          <w:p w:rsidR="00B44D4B" w:rsidRPr="00E82F39" w:rsidRDefault="00B44D4B" w:rsidP="005F27F2">
            <w:pPr>
              <w:pStyle w:val="ConsPlusCell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4D4B" w:rsidRPr="00E82F39" w:rsidRDefault="00B44D4B" w:rsidP="005F27F2">
            <w:pPr>
              <w:pStyle w:val="ConsPlusCell"/>
              <w:jc w:val="center"/>
              <w:rPr>
                <w:sz w:val="24"/>
                <w:szCs w:val="24"/>
              </w:rPr>
            </w:pPr>
            <w:r w:rsidRPr="00E82F39">
              <w:rPr>
                <w:sz w:val="24"/>
                <w:szCs w:val="24"/>
              </w:rPr>
              <w:t>-</w:t>
            </w:r>
          </w:p>
          <w:p w:rsidR="00B44D4B" w:rsidRPr="00E82F39" w:rsidRDefault="00B44D4B" w:rsidP="005F27F2">
            <w:pPr>
              <w:pStyle w:val="ConsPlusCell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4D4B" w:rsidRPr="00E82F39" w:rsidRDefault="00B44D4B" w:rsidP="005F27F2">
            <w:pPr>
              <w:pStyle w:val="ConsPlusCell"/>
              <w:jc w:val="center"/>
              <w:rPr>
                <w:sz w:val="24"/>
                <w:szCs w:val="24"/>
              </w:rPr>
            </w:pPr>
          </w:p>
          <w:p w:rsidR="00B44D4B" w:rsidRPr="00E82F39" w:rsidRDefault="00B44D4B" w:rsidP="005F27F2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450</w:t>
            </w:r>
            <w:r w:rsidRPr="00E82F39">
              <w:rPr>
                <w:sz w:val="24"/>
                <w:szCs w:val="24"/>
              </w:rPr>
              <w:t>,0</w:t>
            </w:r>
          </w:p>
          <w:p w:rsidR="00B44D4B" w:rsidRPr="00E82F39" w:rsidRDefault="00B44D4B" w:rsidP="005F27F2">
            <w:pPr>
              <w:pStyle w:val="ConsPlusCell"/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4D4B" w:rsidRPr="00E82F39" w:rsidRDefault="00B44D4B" w:rsidP="005F27F2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192</w:t>
            </w:r>
            <w:r w:rsidRPr="00E82F39">
              <w:rPr>
                <w:sz w:val="24"/>
                <w:szCs w:val="24"/>
                <w:lang w:val="en-US"/>
              </w:rPr>
              <w:t>0</w:t>
            </w:r>
            <w:r w:rsidRPr="00E82F39">
              <w:rPr>
                <w:sz w:val="24"/>
                <w:szCs w:val="24"/>
              </w:rPr>
              <w:t>,0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4D4B" w:rsidRPr="00E82F39" w:rsidRDefault="00B44D4B" w:rsidP="005F27F2">
            <w:pPr>
              <w:pStyle w:val="ConsPlusCell"/>
              <w:jc w:val="center"/>
              <w:rPr>
                <w:sz w:val="24"/>
                <w:szCs w:val="24"/>
              </w:rPr>
            </w:pPr>
            <w:r w:rsidRPr="00E82F39">
              <w:rPr>
                <w:sz w:val="24"/>
                <w:szCs w:val="24"/>
              </w:rPr>
              <w:t>1</w:t>
            </w:r>
            <w:r w:rsidRPr="00E82F39">
              <w:rPr>
                <w:sz w:val="24"/>
                <w:szCs w:val="24"/>
                <w:lang w:val="en-US"/>
              </w:rPr>
              <w:t>445</w:t>
            </w:r>
            <w:r w:rsidRPr="00E82F39">
              <w:rPr>
                <w:sz w:val="24"/>
                <w:szCs w:val="24"/>
              </w:rPr>
              <w:t>,0</w:t>
            </w:r>
          </w:p>
        </w:tc>
        <w:tc>
          <w:tcPr>
            <w:tcW w:w="999" w:type="dxa"/>
          </w:tcPr>
          <w:p w:rsidR="00B44D4B" w:rsidRPr="003A6D08" w:rsidRDefault="00B44D4B" w:rsidP="005F27F2">
            <w:pPr>
              <w:pStyle w:val="ConsPlusCell"/>
              <w:rPr>
                <w:sz w:val="24"/>
                <w:szCs w:val="24"/>
              </w:rPr>
            </w:pPr>
          </w:p>
        </w:tc>
      </w:tr>
      <w:tr w:rsidR="00B44D4B" w:rsidRPr="003A6D08">
        <w:trPr>
          <w:trHeight w:val="32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D4B" w:rsidRPr="00C344F3" w:rsidRDefault="00B44D4B" w:rsidP="005F27F2">
            <w:pPr>
              <w:pStyle w:val="ConsPlusCell"/>
              <w:rPr>
                <w:b/>
                <w:bCs/>
                <w:sz w:val="24"/>
                <w:szCs w:val="24"/>
              </w:rPr>
            </w:pPr>
            <w:r w:rsidRPr="00C344F3">
              <w:rPr>
                <w:b/>
                <w:bCs/>
                <w:sz w:val="24"/>
                <w:szCs w:val="24"/>
              </w:rPr>
              <w:t>5.</w:t>
            </w:r>
          </w:p>
        </w:tc>
        <w:tc>
          <w:tcPr>
            <w:tcW w:w="1319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D4B" w:rsidRPr="00C344F3" w:rsidRDefault="00B44D4B" w:rsidP="005F27F2">
            <w:pPr>
              <w:pStyle w:val="ConsPlusCell"/>
              <w:jc w:val="both"/>
              <w:rPr>
                <w:b/>
                <w:bCs/>
                <w:sz w:val="24"/>
                <w:szCs w:val="24"/>
              </w:rPr>
            </w:pPr>
            <w:r w:rsidRPr="00C344F3">
              <w:rPr>
                <w:b/>
                <w:bCs/>
                <w:sz w:val="24"/>
                <w:szCs w:val="24"/>
              </w:rPr>
              <w:t>Сохранение объектов культурного наследия</w:t>
            </w:r>
          </w:p>
        </w:tc>
        <w:tc>
          <w:tcPr>
            <w:tcW w:w="999" w:type="dxa"/>
          </w:tcPr>
          <w:p w:rsidR="00B44D4B" w:rsidRPr="003A6D08" w:rsidRDefault="00B44D4B" w:rsidP="005F27F2">
            <w:pPr>
              <w:pStyle w:val="ConsPlusCell"/>
              <w:rPr>
                <w:sz w:val="24"/>
                <w:szCs w:val="24"/>
              </w:rPr>
            </w:pPr>
          </w:p>
        </w:tc>
      </w:tr>
      <w:tr w:rsidR="00B44D4B" w:rsidRPr="003A6D08">
        <w:trPr>
          <w:trHeight w:val="32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D4B" w:rsidRPr="003A6D08" w:rsidRDefault="00B44D4B" w:rsidP="005F27F2">
            <w:pPr>
              <w:pStyle w:val="ConsPlusCell"/>
              <w:rPr>
                <w:sz w:val="24"/>
                <w:szCs w:val="24"/>
              </w:rPr>
            </w:pPr>
            <w:r w:rsidRPr="003A6D08">
              <w:rPr>
                <w:sz w:val="24"/>
                <w:szCs w:val="24"/>
              </w:rPr>
              <w:t>5.1.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D4B" w:rsidRPr="003A6D08" w:rsidRDefault="00B44D4B" w:rsidP="005F27F2">
            <w:pPr>
              <w:pStyle w:val="ConsPlusCel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Ремонт и благоустройствообъекта культурного наследия «Памятник воинам - новоалтайцам, погибшим в годы Великой Отечественной войны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D4B" w:rsidRPr="003A6D08" w:rsidRDefault="00B44D4B" w:rsidP="005F27F2">
            <w:pPr>
              <w:pStyle w:val="ConsPlusCell"/>
              <w:jc w:val="center"/>
              <w:rPr>
                <w:sz w:val="24"/>
                <w:szCs w:val="24"/>
              </w:rPr>
            </w:pPr>
            <w:r w:rsidRPr="003A6D08">
              <w:rPr>
                <w:sz w:val="24"/>
                <w:szCs w:val="24"/>
              </w:rPr>
              <w:t>2014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D4B" w:rsidRPr="003A6D08" w:rsidRDefault="00B44D4B" w:rsidP="005F27F2">
            <w:pPr>
              <w:pStyle w:val="ConsPlusCell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II</w:t>
            </w:r>
            <w:r>
              <w:rPr>
                <w:sz w:val="24"/>
                <w:szCs w:val="24"/>
              </w:rPr>
              <w:t xml:space="preserve"> этап капитального  ремонтамемориального комплекса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D4B" w:rsidRPr="003A6D08" w:rsidRDefault="00B44D4B" w:rsidP="005F27F2">
            <w:pPr>
              <w:pStyle w:val="ConsPlusCell"/>
              <w:rPr>
                <w:sz w:val="24"/>
                <w:szCs w:val="24"/>
              </w:rPr>
            </w:pPr>
            <w:r w:rsidRPr="003A6D08">
              <w:rPr>
                <w:sz w:val="24"/>
                <w:szCs w:val="24"/>
              </w:rPr>
              <w:t>Формирование привлекательного имиджа города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D4B" w:rsidRPr="003A6D08" w:rsidRDefault="00B44D4B" w:rsidP="005F27F2">
            <w:pPr>
              <w:pStyle w:val="ConsPlusCell"/>
              <w:jc w:val="center"/>
              <w:rPr>
                <w:sz w:val="24"/>
                <w:szCs w:val="24"/>
              </w:rPr>
            </w:pPr>
            <w:r w:rsidRPr="003A6D08">
              <w:rPr>
                <w:sz w:val="24"/>
                <w:szCs w:val="24"/>
              </w:rPr>
              <w:t>Комитет по культуре Администрации города Новоалтайска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4D4B" w:rsidRPr="00C72563" w:rsidRDefault="00B44D4B" w:rsidP="005F27F2">
            <w:pPr>
              <w:pStyle w:val="ConsPlusCell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5</w:t>
            </w:r>
            <w:r>
              <w:rPr>
                <w:sz w:val="24"/>
                <w:szCs w:val="24"/>
              </w:rPr>
              <w:t>0</w:t>
            </w:r>
            <w:r w:rsidRPr="003A6D08">
              <w:rPr>
                <w:sz w:val="24"/>
                <w:szCs w:val="24"/>
              </w:rPr>
              <w:t>0,0</w:t>
            </w:r>
            <w:r>
              <w:rPr>
                <w:sz w:val="24"/>
                <w:szCs w:val="24"/>
                <w:lang w:val="en-US"/>
              </w:rPr>
              <w:t>/</w:t>
            </w:r>
          </w:p>
          <w:p w:rsidR="00B44D4B" w:rsidRPr="003A6D08" w:rsidRDefault="00B44D4B" w:rsidP="005F27F2">
            <w:pPr>
              <w:pStyle w:val="ConsPlusCell"/>
              <w:jc w:val="center"/>
              <w:rPr>
                <w:sz w:val="24"/>
                <w:szCs w:val="24"/>
              </w:rPr>
            </w:pPr>
            <w:r w:rsidRPr="003A6D08">
              <w:rPr>
                <w:sz w:val="24"/>
                <w:szCs w:val="24"/>
              </w:rPr>
              <w:t>500,0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4D4B" w:rsidRPr="003A6D08" w:rsidRDefault="00B44D4B" w:rsidP="005F27F2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4D4B" w:rsidRPr="003A6D08" w:rsidRDefault="00B44D4B" w:rsidP="005F27F2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4D4B" w:rsidRDefault="00B44D4B" w:rsidP="005F27F2">
            <w:pPr>
              <w:pStyle w:val="ConsPlusCell"/>
              <w:jc w:val="center"/>
              <w:rPr>
                <w:sz w:val="24"/>
                <w:szCs w:val="24"/>
                <w:lang w:val="en-US"/>
              </w:rPr>
            </w:pPr>
          </w:p>
          <w:p w:rsidR="00B44D4B" w:rsidRPr="00C72563" w:rsidRDefault="00B44D4B" w:rsidP="005F27F2">
            <w:pPr>
              <w:pStyle w:val="ConsPlusCell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50</w:t>
            </w:r>
            <w:r w:rsidRPr="003A6D08">
              <w:rPr>
                <w:sz w:val="24"/>
                <w:szCs w:val="24"/>
              </w:rPr>
              <w:t>0,0</w:t>
            </w:r>
            <w:r>
              <w:rPr>
                <w:sz w:val="24"/>
                <w:szCs w:val="24"/>
                <w:lang w:val="en-US"/>
              </w:rPr>
              <w:t>/</w:t>
            </w:r>
          </w:p>
          <w:p w:rsidR="00B44D4B" w:rsidRPr="003A6D08" w:rsidRDefault="00B44D4B" w:rsidP="005F27F2">
            <w:pPr>
              <w:pStyle w:val="ConsPlusCell"/>
              <w:jc w:val="center"/>
              <w:rPr>
                <w:sz w:val="24"/>
                <w:szCs w:val="24"/>
              </w:rPr>
            </w:pPr>
            <w:r w:rsidRPr="003A6D08">
              <w:rPr>
                <w:sz w:val="24"/>
                <w:szCs w:val="24"/>
              </w:rPr>
              <w:t>500,0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4D4B" w:rsidRPr="003A6D08" w:rsidRDefault="00B44D4B" w:rsidP="005F27F2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4D4B" w:rsidRPr="003A6D08" w:rsidRDefault="00B44D4B" w:rsidP="005F27F2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99" w:type="dxa"/>
          </w:tcPr>
          <w:p w:rsidR="00B44D4B" w:rsidRDefault="00B44D4B" w:rsidP="005F27F2">
            <w:pPr>
              <w:pStyle w:val="ConsPlusCell"/>
              <w:rPr>
                <w:sz w:val="24"/>
                <w:szCs w:val="24"/>
              </w:rPr>
            </w:pPr>
          </w:p>
          <w:p w:rsidR="00B44D4B" w:rsidRDefault="00B44D4B" w:rsidP="005F27F2">
            <w:pPr>
              <w:pStyle w:val="ConsPlusCell"/>
              <w:rPr>
                <w:sz w:val="24"/>
                <w:szCs w:val="24"/>
              </w:rPr>
            </w:pPr>
          </w:p>
          <w:p w:rsidR="00B44D4B" w:rsidRPr="003A6D08" w:rsidRDefault="00B44D4B" w:rsidP="005F27F2">
            <w:pPr>
              <w:pStyle w:val="ConsPlusCell"/>
              <w:rPr>
                <w:sz w:val="24"/>
                <w:szCs w:val="24"/>
              </w:rPr>
            </w:pPr>
          </w:p>
        </w:tc>
      </w:tr>
      <w:tr w:rsidR="00B44D4B" w:rsidRPr="003A6D08">
        <w:trPr>
          <w:trHeight w:val="32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D4B" w:rsidRPr="003A6D08" w:rsidRDefault="00B44D4B" w:rsidP="005F27F2">
            <w:pPr>
              <w:pStyle w:val="ConsPlusCel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5.2.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D4B" w:rsidRDefault="00B44D4B" w:rsidP="005F27F2">
            <w:pPr>
              <w:pStyle w:val="ConsPlusCel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Ремонт и благоустройство памятников города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D4B" w:rsidRPr="003A6D08" w:rsidRDefault="00B44D4B" w:rsidP="005F27F2">
            <w:pPr>
              <w:pStyle w:val="ConsPlusCell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D4B" w:rsidRPr="0055742F" w:rsidRDefault="00B44D4B" w:rsidP="005F27F2">
            <w:pPr>
              <w:pStyle w:val="ConsPlusCel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Текущий ремонт памятников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D4B" w:rsidRPr="003A6D08" w:rsidRDefault="00B44D4B" w:rsidP="005F27F2">
            <w:pPr>
              <w:pStyle w:val="ConsPlusCell"/>
              <w:rPr>
                <w:sz w:val="24"/>
                <w:szCs w:val="24"/>
              </w:rPr>
            </w:pPr>
            <w:r w:rsidRPr="003A6D08">
              <w:rPr>
                <w:sz w:val="24"/>
                <w:szCs w:val="24"/>
              </w:rPr>
              <w:t>Формирование привлекательного имиджа города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D4B" w:rsidRPr="003A6D08" w:rsidRDefault="00B44D4B" w:rsidP="005F27F2">
            <w:pPr>
              <w:pStyle w:val="ConsPlusCell"/>
              <w:jc w:val="center"/>
              <w:rPr>
                <w:sz w:val="24"/>
                <w:szCs w:val="24"/>
              </w:rPr>
            </w:pPr>
            <w:r w:rsidRPr="003A6D08">
              <w:rPr>
                <w:sz w:val="24"/>
                <w:szCs w:val="24"/>
              </w:rPr>
              <w:t>Комитет по культуре Администрации города Новоалтайска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4D4B" w:rsidRPr="003A6D08" w:rsidRDefault="00B44D4B" w:rsidP="005F27F2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4D4B" w:rsidRPr="003A6D08" w:rsidRDefault="00B44D4B" w:rsidP="005F27F2">
            <w:pPr>
              <w:pStyle w:val="ConsPlusCell"/>
              <w:jc w:val="center"/>
              <w:rPr>
                <w:sz w:val="24"/>
                <w:szCs w:val="24"/>
              </w:rPr>
            </w:pPr>
            <w:r w:rsidRPr="003A6D08">
              <w:rPr>
                <w:sz w:val="24"/>
                <w:szCs w:val="24"/>
              </w:rPr>
              <w:t>50,0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4D4B" w:rsidRPr="003A6D08" w:rsidRDefault="00B44D4B" w:rsidP="005F27F2">
            <w:pPr>
              <w:pStyle w:val="ConsPlusCell"/>
              <w:jc w:val="center"/>
              <w:rPr>
                <w:sz w:val="24"/>
                <w:szCs w:val="24"/>
              </w:rPr>
            </w:pPr>
            <w:r w:rsidRPr="003A6D08">
              <w:rPr>
                <w:sz w:val="24"/>
                <w:szCs w:val="24"/>
              </w:rPr>
              <w:t>50,0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4D4B" w:rsidRPr="003A6D08" w:rsidRDefault="00B44D4B" w:rsidP="005F27F2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4D4B" w:rsidRPr="003A6D08" w:rsidRDefault="00B44D4B" w:rsidP="005F27F2">
            <w:pPr>
              <w:pStyle w:val="ConsPlusCell"/>
              <w:jc w:val="center"/>
              <w:rPr>
                <w:sz w:val="24"/>
                <w:szCs w:val="24"/>
              </w:rPr>
            </w:pPr>
            <w:r w:rsidRPr="003A6D08">
              <w:rPr>
                <w:sz w:val="24"/>
                <w:szCs w:val="24"/>
              </w:rPr>
              <w:t>50,0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4D4B" w:rsidRPr="003A6D08" w:rsidRDefault="00B44D4B" w:rsidP="005F27F2">
            <w:pPr>
              <w:pStyle w:val="ConsPlusCell"/>
              <w:jc w:val="center"/>
              <w:rPr>
                <w:sz w:val="24"/>
                <w:szCs w:val="24"/>
              </w:rPr>
            </w:pPr>
            <w:r w:rsidRPr="003A6D08">
              <w:rPr>
                <w:sz w:val="24"/>
                <w:szCs w:val="24"/>
              </w:rPr>
              <w:t>50,0</w:t>
            </w:r>
          </w:p>
        </w:tc>
        <w:tc>
          <w:tcPr>
            <w:tcW w:w="999" w:type="dxa"/>
          </w:tcPr>
          <w:p w:rsidR="00B44D4B" w:rsidRDefault="00B44D4B" w:rsidP="005F27F2">
            <w:pPr>
              <w:pStyle w:val="ConsPlusCell"/>
              <w:rPr>
                <w:sz w:val="24"/>
                <w:szCs w:val="24"/>
              </w:rPr>
            </w:pPr>
          </w:p>
        </w:tc>
      </w:tr>
      <w:tr w:rsidR="00B44D4B" w:rsidRPr="003A6D08">
        <w:trPr>
          <w:trHeight w:val="32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D4B" w:rsidRPr="003A6D08" w:rsidRDefault="00B44D4B" w:rsidP="005F27F2">
            <w:pPr>
              <w:pStyle w:val="ConsPlusCell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D4B" w:rsidRPr="003A6D08" w:rsidRDefault="00B44D4B" w:rsidP="005F27F2">
            <w:pPr>
              <w:pStyle w:val="ConsPlusCell"/>
              <w:jc w:val="right"/>
              <w:rPr>
                <w:sz w:val="24"/>
                <w:szCs w:val="24"/>
              </w:rPr>
            </w:pPr>
            <w:r w:rsidRPr="003A6D08">
              <w:rPr>
                <w:sz w:val="24"/>
                <w:szCs w:val="24"/>
              </w:rPr>
              <w:t>Итого по 5</w:t>
            </w:r>
          </w:p>
          <w:p w:rsidR="00B44D4B" w:rsidRPr="003A6D08" w:rsidRDefault="00B44D4B" w:rsidP="005F27F2">
            <w:pPr>
              <w:pStyle w:val="ConsPlusCell"/>
              <w:jc w:val="right"/>
              <w:rPr>
                <w:sz w:val="24"/>
                <w:szCs w:val="24"/>
              </w:rPr>
            </w:pPr>
            <w:r w:rsidRPr="003A6D08">
              <w:rPr>
                <w:sz w:val="24"/>
                <w:szCs w:val="24"/>
              </w:rPr>
              <w:t>задаче: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D4B" w:rsidRPr="003A6D08" w:rsidRDefault="00B44D4B" w:rsidP="005F27F2">
            <w:pPr>
              <w:pStyle w:val="ConsPlusCell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D4B" w:rsidRPr="003A6D08" w:rsidRDefault="00B44D4B" w:rsidP="005F27F2">
            <w:pPr>
              <w:pStyle w:val="ConsPlusCell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D4B" w:rsidRPr="003A6D08" w:rsidRDefault="00B44D4B" w:rsidP="005F27F2">
            <w:pPr>
              <w:pStyle w:val="ConsPlusCell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D4B" w:rsidRPr="003A6D08" w:rsidRDefault="00B44D4B" w:rsidP="005F27F2">
            <w:pPr>
              <w:pStyle w:val="ConsPlusCell"/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D4B" w:rsidRPr="00C72563" w:rsidRDefault="00B44D4B" w:rsidP="005F27F2">
            <w:pPr>
              <w:pStyle w:val="ConsPlusCell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6</w:t>
            </w:r>
            <w:r>
              <w:rPr>
                <w:sz w:val="24"/>
                <w:szCs w:val="24"/>
                <w:lang w:val="en-US"/>
              </w:rPr>
              <w:t>5</w:t>
            </w:r>
            <w:r w:rsidRPr="003A6D08">
              <w:rPr>
                <w:sz w:val="24"/>
                <w:szCs w:val="24"/>
              </w:rPr>
              <w:t>0,0</w:t>
            </w:r>
            <w:r>
              <w:rPr>
                <w:sz w:val="24"/>
                <w:szCs w:val="24"/>
                <w:lang w:val="en-US"/>
              </w:rPr>
              <w:t>/</w:t>
            </w:r>
          </w:p>
          <w:p w:rsidR="00B44D4B" w:rsidRDefault="00B44D4B" w:rsidP="005F27F2">
            <w:pPr>
              <w:pStyle w:val="ConsPlusCell"/>
              <w:jc w:val="center"/>
              <w:rPr>
                <w:sz w:val="24"/>
                <w:szCs w:val="24"/>
                <w:lang w:val="en-US"/>
              </w:rPr>
            </w:pPr>
            <w:r w:rsidRPr="003A6D08">
              <w:rPr>
                <w:sz w:val="24"/>
                <w:szCs w:val="24"/>
              </w:rPr>
              <w:t>500,0</w:t>
            </w:r>
            <w:r>
              <w:rPr>
                <w:sz w:val="24"/>
                <w:szCs w:val="24"/>
                <w:lang w:val="en-US"/>
              </w:rPr>
              <w:t>/</w:t>
            </w:r>
          </w:p>
          <w:p w:rsidR="00B44D4B" w:rsidRPr="00E745C1" w:rsidRDefault="00B44D4B" w:rsidP="005F27F2">
            <w:pPr>
              <w:pStyle w:val="ConsPlusCell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4D4B" w:rsidRPr="003A6D08" w:rsidRDefault="00B44D4B" w:rsidP="005F27F2">
            <w:pPr>
              <w:pStyle w:val="ConsPlusCell"/>
              <w:jc w:val="center"/>
              <w:rPr>
                <w:sz w:val="24"/>
                <w:szCs w:val="24"/>
              </w:rPr>
            </w:pPr>
            <w:r w:rsidRPr="003A6D08">
              <w:rPr>
                <w:sz w:val="24"/>
                <w:szCs w:val="24"/>
              </w:rPr>
              <w:t>50,0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4D4B" w:rsidRPr="003A6D08" w:rsidRDefault="00B44D4B" w:rsidP="005F27F2">
            <w:pPr>
              <w:pStyle w:val="ConsPlusCell"/>
              <w:jc w:val="center"/>
              <w:rPr>
                <w:sz w:val="24"/>
                <w:szCs w:val="24"/>
              </w:rPr>
            </w:pPr>
            <w:r w:rsidRPr="003A6D08">
              <w:rPr>
                <w:sz w:val="24"/>
                <w:szCs w:val="24"/>
              </w:rPr>
              <w:t>50,0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4D4B" w:rsidRPr="00C72563" w:rsidRDefault="00B44D4B" w:rsidP="005F27F2">
            <w:pPr>
              <w:pStyle w:val="ConsPlusCell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5</w:t>
            </w:r>
            <w:r>
              <w:rPr>
                <w:sz w:val="24"/>
                <w:szCs w:val="24"/>
                <w:lang w:val="en-US"/>
              </w:rPr>
              <w:t>5</w:t>
            </w:r>
            <w:r w:rsidRPr="003A6D08">
              <w:rPr>
                <w:sz w:val="24"/>
                <w:szCs w:val="24"/>
              </w:rPr>
              <w:t>0,0</w:t>
            </w:r>
            <w:r>
              <w:rPr>
                <w:sz w:val="24"/>
                <w:szCs w:val="24"/>
                <w:lang w:val="en-US"/>
              </w:rPr>
              <w:t>/</w:t>
            </w:r>
          </w:p>
          <w:p w:rsidR="00B44D4B" w:rsidRDefault="00B44D4B" w:rsidP="005F27F2">
            <w:pPr>
              <w:pStyle w:val="ConsPlusCell"/>
              <w:jc w:val="center"/>
              <w:rPr>
                <w:sz w:val="24"/>
                <w:szCs w:val="24"/>
                <w:lang w:val="en-US"/>
              </w:rPr>
            </w:pPr>
            <w:r w:rsidRPr="003A6D08">
              <w:rPr>
                <w:sz w:val="24"/>
                <w:szCs w:val="24"/>
              </w:rPr>
              <w:t>500,0</w:t>
            </w:r>
            <w:r>
              <w:rPr>
                <w:sz w:val="24"/>
                <w:szCs w:val="24"/>
                <w:lang w:val="en-US"/>
              </w:rPr>
              <w:t>/</w:t>
            </w:r>
          </w:p>
          <w:p w:rsidR="00B44D4B" w:rsidRPr="00E745C1" w:rsidRDefault="00B44D4B" w:rsidP="005F27F2">
            <w:pPr>
              <w:pStyle w:val="ConsPlusCell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D4B" w:rsidRDefault="00B44D4B" w:rsidP="005F27F2">
            <w:pPr>
              <w:pStyle w:val="ConsPlusCell"/>
              <w:jc w:val="center"/>
              <w:rPr>
                <w:sz w:val="24"/>
                <w:szCs w:val="24"/>
                <w:lang w:val="en-US"/>
              </w:rPr>
            </w:pPr>
          </w:p>
          <w:p w:rsidR="00B44D4B" w:rsidRPr="003A6D08" w:rsidRDefault="00B44D4B" w:rsidP="005F27F2">
            <w:pPr>
              <w:pStyle w:val="ConsPlusCell"/>
              <w:jc w:val="center"/>
              <w:rPr>
                <w:sz w:val="24"/>
                <w:szCs w:val="24"/>
              </w:rPr>
            </w:pPr>
            <w:r w:rsidRPr="003A6D08">
              <w:rPr>
                <w:sz w:val="24"/>
                <w:szCs w:val="24"/>
              </w:rPr>
              <w:t>50,0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D4B" w:rsidRDefault="00B44D4B" w:rsidP="005F27F2">
            <w:pPr>
              <w:pStyle w:val="ConsPlusCell"/>
              <w:jc w:val="center"/>
              <w:rPr>
                <w:sz w:val="24"/>
                <w:szCs w:val="24"/>
                <w:lang w:val="en-US"/>
              </w:rPr>
            </w:pPr>
          </w:p>
          <w:p w:rsidR="00B44D4B" w:rsidRPr="003A6D08" w:rsidRDefault="00B44D4B" w:rsidP="005F27F2">
            <w:pPr>
              <w:pStyle w:val="ConsPlusCell"/>
              <w:jc w:val="center"/>
              <w:rPr>
                <w:sz w:val="24"/>
                <w:szCs w:val="24"/>
              </w:rPr>
            </w:pPr>
            <w:r w:rsidRPr="003A6D08">
              <w:rPr>
                <w:sz w:val="24"/>
                <w:szCs w:val="24"/>
              </w:rPr>
              <w:t>50,0</w:t>
            </w:r>
          </w:p>
        </w:tc>
        <w:tc>
          <w:tcPr>
            <w:tcW w:w="999" w:type="dxa"/>
          </w:tcPr>
          <w:p w:rsidR="00B44D4B" w:rsidRPr="003A6D08" w:rsidRDefault="00B44D4B" w:rsidP="005F27F2">
            <w:pPr>
              <w:pStyle w:val="ConsPlusCell"/>
              <w:rPr>
                <w:sz w:val="24"/>
                <w:szCs w:val="24"/>
              </w:rPr>
            </w:pPr>
          </w:p>
        </w:tc>
      </w:tr>
      <w:tr w:rsidR="00B44D4B" w:rsidRPr="003A6D08">
        <w:trPr>
          <w:trHeight w:val="32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D4B" w:rsidRPr="00C344F3" w:rsidRDefault="00B44D4B" w:rsidP="005F27F2">
            <w:pPr>
              <w:pStyle w:val="ConsPlusCell"/>
              <w:rPr>
                <w:b/>
                <w:bCs/>
                <w:sz w:val="24"/>
                <w:szCs w:val="24"/>
              </w:rPr>
            </w:pPr>
            <w:r w:rsidRPr="00C344F3">
              <w:rPr>
                <w:b/>
                <w:bCs/>
                <w:sz w:val="24"/>
                <w:szCs w:val="24"/>
              </w:rPr>
              <w:t>6.</w:t>
            </w:r>
          </w:p>
        </w:tc>
        <w:tc>
          <w:tcPr>
            <w:tcW w:w="1319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D4B" w:rsidRPr="00C344F3" w:rsidRDefault="00B44D4B" w:rsidP="005F27F2">
            <w:pPr>
              <w:pStyle w:val="ConsPlusCell"/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Д</w:t>
            </w:r>
            <w:r w:rsidRPr="00C344F3">
              <w:rPr>
                <w:b/>
                <w:bCs/>
                <w:sz w:val="24"/>
                <w:szCs w:val="24"/>
              </w:rPr>
              <w:t>еятельност</w:t>
            </w:r>
            <w:r>
              <w:rPr>
                <w:b/>
                <w:bCs/>
                <w:sz w:val="24"/>
                <w:szCs w:val="24"/>
              </w:rPr>
              <w:t xml:space="preserve">ь </w:t>
            </w:r>
            <w:r w:rsidRPr="00C344F3">
              <w:rPr>
                <w:b/>
                <w:bCs/>
                <w:sz w:val="24"/>
                <w:szCs w:val="24"/>
              </w:rPr>
              <w:t xml:space="preserve"> комитета по культуре Администрации города Новоалтайска</w:t>
            </w:r>
          </w:p>
        </w:tc>
        <w:tc>
          <w:tcPr>
            <w:tcW w:w="999" w:type="dxa"/>
          </w:tcPr>
          <w:p w:rsidR="00B44D4B" w:rsidRPr="003A6D08" w:rsidRDefault="00B44D4B" w:rsidP="005F27F2">
            <w:pPr>
              <w:pStyle w:val="ConsPlusCell"/>
              <w:rPr>
                <w:sz w:val="24"/>
                <w:szCs w:val="24"/>
              </w:rPr>
            </w:pPr>
          </w:p>
        </w:tc>
      </w:tr>
      <w:tr w:rsidR="00B44D4B" w:rsidRPr="003A6D08">
        <w:trPr>
          <w:trHeight w:val="32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D4B" w:rsidRPr="003A6D08" w:rsidRDefault="00B44D4B" w:rsidP="005F27F2">
            <w:pPr>
              <w:pStyle w:val="ConsPlusCel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6.1.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D4B" w:rsidRPr="003A6D08" w:rsidRDefault="00B44D4B" w:rsidP="005F27F2">
            <w:pPr>
              <w:pStyle w:val="ConsPlusCell"/>
              <w:rPr>
                <w:sz w:val="24"/>
                <w:szCs w:val="24"/>
              </w:rPr>
            </w:pPr>
            <w:r w:rsidRPr="003A6D08">
              <w:rPr>
                <w:sz w:val="24"/>
                <w:szCs w:val="24"/>
              </w:rPr>
              <w:t>Приобретение</w:t>
            </w:r>
            <w:r>
              <w:rPr>
                <w:sz w:val="24"/>
                <w:szCs w:val="24"/>
              </w:rPr>
              <w:t xml:space="preserve"> компьютеров и офисной техники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D4B" w:rsidRPr="003A6D08" w:rsidRDefault="00B44D4B" w:rsidP="005F27F2">
            <w:pPr>
              <w:pStyle w:val="ConsPlusCell"/>
              <w:jc w:val="center"/>
              <w:rPr>
                <w:sz w:val="24"/>
                <w:szCs w:val="24"/>
              </w:rPr>
            </w:pPr>
            <w:r w:rsidRPr="003A6D08">
              <w:rPr>
                <w:sz w:val="24"/>
                <w:szCs w:val="24"/>
              </w:rPr>
              <w:t>201</w:t>
            </w:r>
            <w:r>
              <w:rPr>
                <w:sz w:val="24"/>
                <w:szCs w:val="24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D4B" w:rsidRPr="003A6D08" w:rsidRDefault="00B44D4B" w:rsidP="005F27F2">
            <w:pPr>
              <w:pStyle w:val="ConsPlusCel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Оснащение офисной техникой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D4B" w:rsidRDefault="00B44D4B" w:rsidP="005F27F2">
            <w:pPr>
              <w:pStyle w:val="ConsPlusCel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Повышение качества </w:t>
            </w:r>
          </w:p>
          <w:p w:rsidR="00B44D4B" w:rsidRPr="003A6D08" w:rsidRDefault="00B44D4B" w:rsidP="005F27F2">
            <w:pPr>
              <w:pStyle w:val="ConsPlusCel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работы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D4B" w:rsidRPr="003A6D08" w:rsidRDefault="00B44D4B" w:rsidP="005F27F2">
            <w:pPr>
              <w:pStyle w:val="ConsPlusCell"/>
              <w:jc w:val="center"/>
              <w:rPr>
                <w:sz w:val="24"/>
                <w:szCs w:val="24"/>
              </w:rPr>
            </w:pPr>
            <w:r w:rsidRPr="003A6D08">
              <w:rPr>
                <w:sz w:val="24"/>
                <w:szCs w:val="24"/>
              </w:rPr>
              <w:t xml:space="preserve">Комитет по культуре Администрации города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D4B" w:rsidRPr="003A6D08" w:rsidRDefault="00B44D4B" w:rsidP="005F27F2">
            <w:pPr>
              <w:pStyle w:val="ConsPlusCell"/>
              <w:spacing w:before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  <w:r w:rsidRPr="003A6D08">
              <w:rPr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D4B" w:rsidRPr="003A6D08" w:rsidRDefault="00B44D4B" w:rsidP="005F27F2">
            <w:pPr>
              <w:pStyle w:val="ConsPlusCell"/>
              <w:spacing w:before="120"/>
              <w:jc w:val="center"/>
              <w:rPr>
                <w:sz w:val="24"/>
                <w:szCs w:val="24"/>
              </w:rPr>
            </w:pPr>
            <w:r w:rsidRPr="003A6D08"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D4B" w:rsidRPr="003A6D08" w:rsidRDefault="00B44D4B" w:rsidP="005F27F2">
            <w:pPr>
              <w:pStyle w:val="ConsPlusCell"/>
              <w:spacing w:before="120"/>
              <w:jc w:val="center"/>
              <w:rPr>
                <w:sz w:val="24"/>
                <w:szCs w:val="24"/>
              </w:rPr>
            </w:pPr>
            <w:r w:rsidRPr="003A6D08"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D4B" w:rsidRPr="003A6D08" w:rsidRDefault="00B44D4B" w:rsidP="005F27F2">
            <w:pPr>
              <w:pStyle w:val="ConsPlusCell"/>
              <w:spacing w:before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D4B" w:rsidRPr="003A6D08" w:rsidRDefault="00B44D4B" w:rsidP="005F27F2">
            <w:pPr>
              <w:pStyle w:val="ConsPlusCell"/>
              <w:spacing w:before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100,0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D4B" w:rsidRPr="003A6D08" w:rsidRDefault="00B44D4B" w:rsidP="005F27F2">
            <w:pPr>
              <w:pStyle w:val="ConsPlusCell"/>
              <w:spacing w:before="120"/>
              <w:jc w:val="center"/>
              <w:rPr>
                <w:sz w:val="24"/>
                <w:szCs w:val="24"/>
              </w:rPr>
            </w:pPr>
            <w:r w:rsidRPr="003A6D08">
              <w:rPr>
                <w:sz w:val="24"/>
                <w:szCs w:val="24"/>
              </w:rPr>
              <w:t>-</w:t>
            </w:r>
          </w:p>
        </w:tc>
        <w:tc>
          <w:tcPr>
            <w:tcW w:w="999" w:type="dxa"/>
          </w:tcPr>
          <w:p w:rsidR="00B44D4B" w:rsidRPr="003A6D08" w:rsidRDefault="00B44D4B" w:rsidP="005F27F2">
            <w:pPr>
              <w:pStyle w:val="ConsPlusCell"/>
              <w:rPr>
                <w:sz w:val="24"/>
                <w:szCs w:val="24"/>
              </w:rPr>
            </w:pPr>
          </w:p>
        </w:tc>
      </w:tr>
      <w:tr w:rsidR="00B44D4B" w:rsidRPr="003A6D08">
        <w:trPr>
          <w:trHeight w:val="32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D4B" w:rsidRPr="003A6D08" w:rsidRDefault="00B44D4B" w:rsidP="005F27F2">
            <w:pPr>
              <w:pStyle w:val="ConsPlusCel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6.2.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D4B" w:rsidRPr="003A6D08" w:rsidRDefault="00B44D4B" w:rsidP="005F27F2">
            <w:pPr>
              <w:pStyle w:val="ConsPlusCel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Ремонт гаража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D4B" w:rsidRPr="003A6D08" w:rsidRDefault="00B44D4B" w:rsidP="005F27F2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2014 - 2016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D4B" w:rsidRPr="003A6D08" w:rsidRDefault="00B44D4B" w:rsidP="005F27F2">
            <w:pPr>
              <w:pStyle w:val="ConsPlusCel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Текущий ремонт гаража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D4B" w:rsidRPr="003A6D08" w:rsidRDefault="00B44D4B" w:rsidP="005F27F2">
            <w:pPr>
              <w:pStyle w:val="ConsPlusCel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Обеспечение сохранности автотранспорта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D4B" w:rsidRPr="003A6D08" w:rsidRDefault="00B44D4B" w:rsidP="005F27F2">
            <w:pPr>
              <w:pStyle w:val="ConsPlusCell"/>
              <w:jc w:val="center"/>
              <w:rPr>
                <w:sz w:val="24"/>
                <w:szCs w:val="24"/>
              </w:rPr>
            </w:pPr>
            <w:r w:rsidRPr="003A6D08">
              <w:rPr>
                <w:sz w:val="24"/>
                <w:szCs w:val="24"/>
              </w:rPr>
              <w:t xml:space="preserve">Комитет по культуре Администрации города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D4B" w:rsidRDefault="00B44D4B" w:rsidP="005F27F2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D4B" w:rsidRPr="003A6D08" w:rsidRDefault="00B44D4B" w:rsidP="005F27F2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D4B" w:rsidRPr="003A6D08" w:rsidRDefault="00B44D4B" w:rsidP="005F27F2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D4B" w:rsidRPr="003A6D08" w:rsidRDefault="00B44D4B" w:rsidP="005F27F2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D4B" w:rsidRPr="003A6D08" w:rsidRDefault="00B44D4B" w:rsidP="005F27F2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100,0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D4B" w:rsidRPr="003A6D08" w:rsidRDefault="00B44D4B" w:rsidP="005F27F2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100,0</w:t>
            </w:r>
          </w:p>
        </w:tc>
        <w:tc>
          <w:tcPr>
            <w:tcW w:w="999" w:type="dxa"/>
          </w:tcPr>
          <w:p w:rsidR="00B44D4B" w:rsidRPr="003A6D08" w:rsidRDefault="00B44D4B" w:rsidP="005F27F2">
            <w:pPr>
              <w:pStyle w:val="ConsPlusCell"/>
              <w:rPr>
                <w:sz w:val="24"/>
                <w:szCs w:val="24"/>
              </w:rPr>
            </w:pPr>
          </w:p>
        </w:tc>
      </w:tr>
      <w:tr w:rsidR="00B44D4B" w:rsidRPr="003A6D08">
        <w:trPr>
          <w:trHeight w:val="32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D4B" w:rsidRPr="003A6D08" w:rsidRDefault="00B44D4B" w:rsidP="005F27F2">
            <w:pPr>
              <w:pStyle w:val="ConsPlusCel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6.3.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D4B" w:rsidRPr="003A6D08" w:rsidRDefault="00B44D4B" w:rsidP="005F27F2">
            <w:pPr>
              <w:pStyle w:val="ConsPlusCel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Ремонт автотранспорта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D4B" w:rsidRPr="003A6D08" w:rsidRDefault="00B44D4B" w:rsidP="005F27F2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2013 - 2016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D4B" w:rsidRPr="003A6D08" w:rsidRDefault="00B44D4B" w:rsidP="005F27F2">
            <w:pPr>
              <w:pStyle w:val="ConsPlusCel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Текущий ремонт автотранспорта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D4B" w:rsidRPr="003A6D08" w:rsidRDefault="00B44D4B" w:rsidP="005F27F2">
            <w:pPr>
              <w:pStyle w:val="ConsPlusCel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Повышение качества работы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D4B" w:rsidRPr="003A6D08" w:rsidRDefault="00B44D4B" w:rsidP="005F27F2">
            <w:pPr>
              <w:pStyle w:val="ConsPlusCell"/>
              <w:jc w:val="center"/>
              <w:rPr>
                <w:sz w:val="24"/>
                <w:szCs w:val="24"/>
              </w:rPr>
            </w:pPr>
            <w:r w:rsidRPr="003A6D08">
              <w:rPr>
                <w:sz w:val="24"/>
                <w:szCs w:val="24"/>
              </w:rPr>
              <w:t xml:space="preserve">Комитет по культуре Администрации города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D4B" w:rsidRDefault="00B44D4B" w:rsidP="005F27F2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D4B" w:rsidRPr="003A6D08" w:rsidRDefault="00B44D4B" w:rsidP="005F27F2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D4B" w:rsidRPr="003A6D08" w:rsidRDefault="00B44D4B" w:rsidP="005F27F2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D4B" w:rsidRPr="003A6D08" w:rsidRDefault="00B44D4B" w:rsidP="005F27F2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D4B" w:rsidRPr="003A6D08" w:rsidRDefault="00B44D4B" w:rsidP="005F27F2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150,0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D4B" w:rsidRPr="003A6D08" w:rsidRDefault="00B44D4B" w:rsidP="005F27F2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150,0</w:t>
            </w:r>
          </w:p>
        </w:tc>
        <w:tc>
          <w:tcPr>
            <w:tcW w:w="999" w:type="dxa"/>
          </w:tcPr>
          <w:p w:rsidR="00B44D4B" w:rsidRPr="003A6D08" w:rsidRDefault="00B44D4B" w:rsidP="005F27F2">
            <w:pPr>
              <w:pStyle w:val="ConsPlusCell"/>
              <w:rPr>
                <w:sz w:val="24"/>
                <w:szCs w:val="24"/>
              </w:rPr>
            </w:pPr>
          </w:p>
        </w:tc>
      </w:tr>
      <w:tr w:rsidR="00B44D4B" w:rsidRPr="003A6D08">
        <w:trPr>
          <w:trHeight w:val="32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D4B" w:rsidRPr="003A6D08" w:rsidRDefault="00B44D4B" w:rsidP="005F27F2">
            <w:pPr>
              <w:pStyle w:val="ConsPlusCell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D4B" w:rsidRPr="003A6D08" w:rsidRDefault="00B44D4B" w:rsidP="005F27F2">
            <w:pPr>
              <w:pStyle w:val="ConsPlusCell"/>
              <w:jc w:val="right"/>
              <w:rPr>
                <w:sz w:val="24"/>
                <w:szCs w:val="24"/>
              </w:rPr>
            </w:pPr>
            <w:r w:rsidRPr="003A6D08">
              <w:rPr>
                <w:sz w:val="24"/>
                <w:szCs w:val="24"/>
              </w:rPr>
              <w:t xml:space="preserve">Итого по 6 </w:t>
            </w:r>
          </w:p>
          <w:p w:rsidR="00B44D4B" w:rsidRPr="003A6D08" w:rsidRDefault="00B44D4B" w:rsidP="005F27F2">
            <w:pPr>
              <w:pStyle w:val="ConsPlusCell"/>
              <w:jc w:val="right"/>
              <w:rPr>
                <w:sz w:val="24"/>
                <w:szCs w:val="24"/>
              </w:rPr>
            </w:pPr>
            <w:r w:rsidRPr="003A6D08">
              <w:rPr>
                <w:sz w:val="24"/>
                <w:szCs w:val="24"/>
              </w:rPr>
              <w:t>задаче: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D4B" w:rsidRPr="003A6D08" w:rsidRDefault="00B44D4B" w:rsidP="005F27F2">
            <w:pPr>
              <w:pStyle w:val="ConsPlusCell"/>
              <w:jc w:val="center"/>
              <w:rPr>
                <w:sz w:val="24"/>
                <w:szCs w:val="24"/>
              </w:rPr>
            </w:pPr>
            <w:r w:rsidRPr="003A6D08">
              <w:rPr>
                <w:sz w:val="24"/>
                <w:szCs w:val="24"/>
              </w:rPr>
              <w:t>2014 – 2016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D4B" w:rsidRPr="003A6D08" w:rsidRDefault="00B44D4B" w:rsidP="005F27F2">
            <w:pPr>
              <w:pStyle w:val="ConsPlusCell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D4B" w:rsidRPr="003A6D08" w:rsidRDefault="00B44D4B" w:rsidP="005F27F2">
            <w:pPr>
              <w:pStyle w:val="ConsPlusCell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D4B" w:rsidRPr="003A6D08" w:rsidRDefault="00B44D4B" w:rsidP="005F27F2">
            <w:pPr>
              <w:pStyle w:val="ConsPlusCell"/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D4B" w:rsidRPr="003A6D08" w:rsidRDefault="00B44D4B" w:rsidP="005F27F2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  <w:r>
              <w:rPr>
                <w:sz w:val="24"/>
                <w:szCs w:val="24"/>
                <w:lang w:val="en-US"/>
              </w:rPr>
              <w:t>0</w:t>
            </w:r>
            <w:r>
              <w:rPr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D4B" w:rsidRPr="003A6D08" w:rsidRDefault="00B44D4B" w:rsidP="005F27F2">
            <w:pPr>
              <w:pStyle w:val="ConsPlusCell"/>
              <w:jc w:val="center"/>
              <w:rPr>
                <w:sz w:val="24"/>
                <w:szCs w:val="24"/>
              </w:rPr>
            </w:pPr>
            <w:r w:rsidRPr="003A6D08"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D4B" w:rsidRPr="003A6D08" w:rsidRDefault="00B44D4B" w:rsidP="005F27F2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D4B" w:rsidRPr="003A6D08" w:rsidRDefault="00B44D4B" w:rsidP="005F27F2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  <w:r w:rsidRPr="003A6D08">
              <w:rPr>
                <w:sz w:val="24"/>
                <w:szCs w:val="24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D4B" w:rsidRPr="003A6D08" w:rsidRDefault="00B44D4B" w:rsidP="005F27F2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  <w:lang w:val="en-US"/>
              </w:rPr>
              <w:t>5</w:t>
            </w:r>
            <w:r w:rsidRPr="003A6D08">
              <w:rPr>
                <w:sz w:val="24"/>
                <w:szCs w:val="24"/>
              </w:rPr>
              <w:t>0,0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D4B" w:rsidRPr="003A6D08" w:rsidRDefault="00B44D4B" w:rsidP="005F27F2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25</w:t>
            </w:r>
            <w:r w:rsidRPr="003A6D08">
              <w:rPr>
                <w:sz w:val="24"/>
                <w:szCs w:val="24"/>
              </w:rPr>
              <w:t>0,0</w:t>
            </w:r>
          </w:p>
        </w:tc>
        <w:tc>
          <w:tcPr>
            <w:tcW w:w="999" w:type="dxa"/>
          </w:tcPr>
          <w:p w:rsidR="00B44D4B" w:rsidRPr="003A6D08" w:rsidRDefault="00B44D4B" w:rsidP="005F27F2">
            <w:pPr>
              <w:pStyle w:val="ConsPlusCell"/>
              <w:rPr>
                <w:sz w:val="24"/>
                <w:szCs w:val="24"/>
              </w:rPr>
            </w:pPr>
          </w:p>
        </w:tc>
      </w:tr>
      <w:tr w:rsidR="00B44D4B" w:rsidRPr="003A6D08">
        <w:trPr>
          <w:trHeight w:val="32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D4B" w:rsidRPr="003A6D08" w:rsidRDefault="00B44D4B" w:rsidP="005F27F2">
            <w:pPr>
              <w:pStyle w:val="ConsPlusCell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D4B" w:rsidRPr="007D26E9" w:rsidRDefault="00B44D4B" w:rsidP="005F27F2">
            <w:pPr>
              <w:pStyle w:val="ConsPlusCell"/>
              <w:jc w:val="right"/>
              <w:rPr>
                <w:b/>
                <w:bCs/>
                <w:sz w:val="24"/>
                <w:szCs w:val="24"/>
              </w:rPr>
            </w:pPr>
            <w:r w:rsidRPr="007D26E9">
              <w:rPr>
                <w:b/>
                <w:bCs/>
                <w:sz w:val="24"/>
                <w:szCs w:val="24"/>
              </w:rPr>
              <w:t>Всего по</w:t>
            </w:r>
          </w:p>
          <w:p w:rsidR="00B44D4B" w:rsidRPr="007D26E9" w:rsidRDefault="00B44D4B" w:rsidP="005F27F2">
            <w:pPr>
              <w:pStyle w:val="ConsPlusCell"/>
              <w:jc w:val="right"/>
              <w:rPr>
                <w:b/>
                <w:bCs/>
                <w:sz w:val="24"/>
                <w:szCs w:val="24"/>
              </w:rPr>
            </w:pPr>
            <w:r w:rsidRPr="007D26E9">
              <w:rPr>
                <w:b/>
                <w:bCs/>
                <w:sz w:val="24"/>
                <w:szCs w:val="24"/>
              </w:rPr>
              <w:t>Программе: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D4B" w:rsidRPr="007D26E9" w:rsidRDefault="00B44D4B" w:rsidP="005F27F2">
            <w:pPr>
              <w:pStyle w:val="ConsPlusCell"/>
              <w:jc w:val="center"/>
              <w:rPr>
                <w:b/>
                <w:bCs/>
                <w:sz w:val="24"/>
                <w:szCs w:val="24"/>
              </w:rPr>
            </w:pPr>
            <w:r w:rsidRPr="007D26E9">
              <w:rPr>
                <w:b/>
                <w:bCs/>
                <w:sz w:val="24"/>
                <w:szCs w:val="24"/>
              </w:rPr>
              <w:t xml:space="preserve">2014 – 2016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D4B" w:rsidRPr="007D26E9" w:rsidRDefault="00B44D4B" w:rsidP="005F27F2">
            <w:pPr>
              <w:pStyle w:val="ConsPlusCell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D4B" w:rsidRPr="007D26E9" w:rsidRDefault="00B44D4B" w:rsidP="005F27F2">
            <w:pPr>
              <w:pStyle w:val="ConsPlusCell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D4B" w:rsidRPr="007D26E9" w:rsidRDefault="00B44D4B" w:rsidP="005F27F2">
            <w:pPr>
              <w:pStyle w:val="ConsPlusCell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D4B" w:rsidRPr="007D26E9" w:rsidRDefault="00B44D4B" w:rsidP="005F27F2">
            <w:pPr>
              <w:pStyle w:val="ConsPlusCell"/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</w:rPr>
              <w:t>34275</w:t>
            </w:r>
            <w:r w:rsidRPr="007D26E9">
              <w:rPr>
                <w:b/>
                <w:bCs/>
                <w:sz w:val="24"/>
                <w:szCs w:val="24"/>
              </w:rPr>
              <w:t>,</w:t>
            </w:r>
            <w:r w:rsidRPr="007D26E9">
              <w:rPr>
                <w:b/>
                <w:bCs/>
                <w:sz w:val="24"/>
                <w:szCs w:val="24"/>
                <w:lang w:val="en-US"/>
              </w:rPr>
              <w:t>0/</w:t>
            </w:r>
            <w:r w:rsidRPr="007D26E9">
              <w:rPr>
                <w:b/>
                <w:bCs/>
                <w:sz w:val="24"/>
                <w:szCs w:val="24"/>
              </w:rPr>
              <w:t>500,0</w:t>
            </w:r>
            <w:r w:rsidRPr="007D26E9">
              <w:rPr>
                <w:b/>
                <w:bCs/>
                <w:sz w:val="24"/>
                <w:szCs w:val="24"/>
                <w:lang w:val="en-US"/>
              </w:rPr>
              <w:t>/</w:t>
            </w:r>
          </w:p>
          <w:p w:rsidR="00B44D4B" w:rsidRPr="007D26E9" w:rsidRDefault="00B44D4B" w:rsidP="005F27F2">
            <w:pPr>
              <w:pStyle w:val="ConsPlusCell"/>
              <w:jc w:val="center"/>
              <w:rPr>
                <w:b/>
                <w:bCs/>
                <w:sz w:val="24"/>
                <w:szCs w:val="24"/>
              </w:rPr>
            </w:pPr>
            <w:r w:rsidRPr="007D26E9">
              <w:rPr>
                <w:b/>
                <w:bCs/>
                <w:sz w:val="24"/>
                <w:szCs w:val="24"/>
                <w:lang w:val="en-US"/>
              </w:rPr>
              <w:t>30</w:t>
            </w:r>
            <w:r w:rsidRPr="007D26E9">
              <w:rPr>
                <w:b/>
                <w:bCs/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D4B" w:rsidRPr="007D26E9" w:rsidRDefault="00B44D4B" w:rsidP="005F27F2">
            <w:pPr>
              <w:pStyle w:val="ConsPlusCell"/>
              <w:jc w:val="center"/>
              <w:rPr>
                <w:b/>
                <w:bCs/>
                <w:sz w:val="24"/>
                <w:szCs w:val="24"/>
              </w:rPr>
            </w:pPr>
            <w:r w:rsidRPr="007D26E9">
              <w:rPr>
                <w:b/>
                <w:bCs/>
                <w:sz w:val="24"/>
                <w:szCs w:val="24"/>
              </w:rPr>
              <w:t>1030,0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D4B" w:rsidRPr="007D26E9" w:rsidRDefault="00B44D4B" w:rsidP="005F27F2">
            <w:pPr>
              <w:pStyle w:val="ConsPlusCell"/>
              <w:jc w:val="center"/>
              <w:rPr>
                <w:b/>
                <w:bCs/>
                <w:sz w:val="24"/>
                <w:szCs w:val="24"/>
              </w:rPr>
            </w:pPr>
            <w:r w:rsidRPr="007D26E9">
              <w:rPr>
                <w:b/>
                <w:bCs/>
                <w:sz w:val="24"/>
                <w:szCs w:val="24"/>
              </w:rPr>
              <w:t>4017,0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D4B" w:rsidRPr="007D26E9" w:rsidRDefault="00B44D4B" w:rsidP="005F27F2">
            <w:pPr>
              <w:pStyle w:val="ConsPlusCell"/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</w:rPr>
              <w:t>3300</w:t>
            </w:r>
            <w:r w:rsidRPr="007D26E9">
              <w:rPr>
                <w:b/>
                <w:bCs/>
                <w:sz w:val="24"/>
                <w:szCs w:val="24"/>
              </w:rPr>
              <w:t>,0</w:t>
            </w:r>
            <w:r w:rsidRPr="007D26E9">
              <w:rPr>
                <w:b/>
                <w:bCs/>
                <w:sz w:val="24"/>
                <w:szCs w:val="24"/>
                <w:lang w:val="en-US"/>
              </w:rPr>
              <w:t>/50</w:t>
            </w:r>
            <w:r w:rsidRPr="007D26E9">
              <w:rPr>
                <w:b/>
                <w:bCs/>
                <w:sz w:val="24"/>
                <w:szCs w:val="24"/>
              </w:rPr>
              <w:t>0</w:t>
            </w:r>
            <w:r w:rsidRPr="007D26E9">
              <w:rPr>
                <w:b/>
                <w:bCs/>
                <w:sz w:val="24"/>
                <w:szCs w:val="24"/>
                <w:lang w:val="en-US"/>
              </w:rPr>
              <w:t>/</w:t>
            </w:r>
          </w:p>
          <w:p w:rsidR="00B44D4B" w:rsidRPr="007D26E9" w:rsidRDefault="00B44D4B" w:rsidP="005F27F2">
            <w:pPr>
              <w:pStyle w:val="ConsPlusCell"/>
              <w:jc w:val="center"/>
              <w:rPr>
                <w:b/>
                <w:bCs/>
                <w:sz w:val="24"/>
                <w:szCs w:val="24"/>
              </w:rPr>
            </w:pPr>
            <w:r w:rsidRPr="007D26E9">
              <w:rPr>
                <w:b/>
                <w:bCs/>
                <w:sz w:val="24"/>
                <w:szCs w:val="24"/>
                <w:lang w:val="en-US"/>
              </w:rPr>
              <w:t>10</w:t>
            </w:r>
            <w:r w:rsidRPr="007D26E9">
              <w:rPr>
                <w:b/>
                <w:bCs/>
                <w:sz w:val="24"/>
                <w:szCs w:val="24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D4B" w:rsidRPr="007D26E9" w:rsidRDefault="00B44D4B" w:rsidP="005F27F2">
            <w:pPr>
              <w:pStyle w:val="ConsPlusCell"/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</w:rPr>
              <w:t>6785</w:t>
            </w:r>
            <w:r w:rsidRPr="007D26E9">
              <w:rPr>
                <w:b/>
                <w:bCs/>
                <w:sz w:val="24"/>
                <w:szCs w:val="24"/>
              </w:rPr>
              <w:t>,0</w:t>
            </w:r>
            <w:r w:rsidRPr="007D26E9">
              <w:rPr>
                <w:b/>
                <w:bCs/>
                <w:sz w:val="24"/>
                <w:szCs w:val="24"/>
                <w:lang w:val="en-US"/>
              </w:rPr>
              <w:t>/</w:t>
            </w:r>
          </w:p>
          <w:p w:rsidR="00B44D4B" w:rsidRPr="007D26E9" w:rsidRDefault="00B44D4B" w:rsidP="005F27F2">
            <w:pPr>
              <w:pStyle w:val="ConsPlusCell"/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 w:rsidRPr="007D26E9">
              <w:rPr>
                <w:b/>
                <w:bCs/>
                <w:sz w:val="24"/>
                <w:szCs w:val="24"/>
                <w:lang w:val="en-US"/>
              </w:rPr>
              <w:t>0/</w:t>
            </w:r>
          </w:p>
          <w:p w:rsidR="00B44D4B" w:rsidRPr="007D26E9" w:rsidRDefault="00B44D4B" w:rsidP="005F27F2">
            <w:pPr>
              <w:pStyle w:val="ConsPlusCell"/>
              <w:jc w:val="center"/>
              <w:rPr>
                <w:b/>
                <w:bCs/>
                <w:sz w:val="24"/>
                <w:szCs w:val="24"/>
              </w:rPr>
            </w:pPr>
            <w:r w:rsidRPr="007D26E9">
              <w:rPr>
                <w:b/>
                <w:bCs/>
                <w:sz w:val="24"/>
                <w:szCs w:val="24"/>
              </w:rPr>
              <w:t>100,0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D4B" w:rsidRPr="007D26E9" w:rsidRDefault="00B44D4B" w:rsidP="005F27F2">
            <w:pPr>
              <w:pStyle w:val="ConsPlusCell"/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 w:rsidRPr="007D26E9">
              <w:rPr>
                <w:b/>
                <w:bCs/>
                <w:sz w:val="24"/>
                <w:szCs w:val="24"/>
                <w:lang w:val="en-US"/>
              </w:rPr>
              <w:t>24190</w:t>
            </w:r>
            <w:r w:rsidRPr="007D26E9">
              <w:rPr>
                <w:b/>
                <w:bCs/>
                <w:sz w:val="24"/>
                <w:szCs w:val="24"/>
              </w:rPr>
              <w:t>,0</w:t>
            </w:r>
            <w:r w:rsidRPr="007D26E9">
              <w:rPr>
                <w:b/>
                <w:bCs/>
                <w:sz w:val="24"/>
                <w:szCs w:val="24"/>
                <w:lang w:val="en-US"/>
              </w:rPr>
              <w:t>/</w:t>
            </w:r>
          </w:p>
          <w:p w:rsidR="00B44D4B" w:rsidRPr="007D26E9" w:rsidRDefault="00B44D4B" w:rsidP="005F27F2">
            <w:pPr>
              <w:pStyle w:val="ConsPlusCell"/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 w:rsidRPr="007D26E9">
              <w:rPr>
                <w:b/>
                <w:bCs/>
                <w:sz w:val="24"/>
                <w:szCs w:val="24"/>
                <w:lang w:val="en-US"/>
              </w:rPr>
              <w:t>0/</w:t>
            </w:r>
          </w:p>
          <w:p w:rsidR="00B44D4B" w:rsidRPr="007D26E9" w:rsidRDefault="00B44D4B" w:rsidP="005F27F2">
            <w:pPr>
              <w:pStyle w:val="ConsPlusCell"/>
              <w:jc w:val="center"/>
              <w:rPr>
                <w:b/>
                <w:bCs/>
                <w:sz w:val="24"/>
                <w:szCs w:val="24"/>
              </w:rPr>
            </w:pPr>
            <w:r w:rsidRPr="007D26E9">
              <w:rPr>
                <w:b/>
                <w:bCs/>
                <w:sz w:val="24"/>
                <w:szCs w:val="24"/>
              </w:rPr>
              <w:t>100,0</w:t>
            </w:r>
          </w:p>
        </w:tc>
        <w:tc>
          <w:tcPr>
            <w:tcW w:w="999" w:type="dxa"/>
          </w:tcPr>
          <w:p w:rsidR="00B44D4B" w:rsidRPr="007D26E9" w:rsidRDefault="00B44D4B" w:rsidP="005F27F2">
            <w:pPr>
              <w:pStyle w:val="ConsPlusCell"/>
              <w:rPr>
                <w:sz w:val="24"/>
                <w:szCs w:val="24"/>
              </w:rPr>
            </w:pPr>
          </w:p>
        </w:tc>
      </w:tr>
    </w:tbl>
    <w:p w:rsidR="00B44D4B" w:rsidRDefault="00B44D4B"/>
    <w:p w:rsidR="00B44D4B" w:rsidRDefault="00B44D4B"/>
    <w:p w:rsidR="00B44D4B" w:rsidRDefault="00B44D4B"/>
    <w:p w:rsidR="00B44D4B" w:rsidRDefault="00B44D4B"/>
    <w:p w:rsidR="00B44D4B" w:rsidRDefault="00B44D4B"/>
    <w:p w:rsidR="00B44D4B" w:rsidRDefault="00B44D4B"/>
    <w:p w:rsidR="00B44D4B" w:rsidRDefault="00B44D4B"/>
    <w:p w:rsidR="00B44D4B" w:rsidRDefault="00B44D4B"/>
    <w:p w:rsidR="00B44D4B" w:rsidRDefault="00B44D4B"/>
    <w:p w:rsidR="00B44D4B" w:rsidRDefault="00B44D4B"/>
    <w:sectPr w:rsidR="00B44D4B" w:rsidSect="008B5143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tencil Std">
    <w:altName w:val="Arial"/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E3215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>
    <w:nsid w:val="07E33362"/>
    <w:multiLevelType w:val="hybridMultilevel"/>
    <w:tmpl w:val="4A42284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E7A1C1E"/>
    <w:multiLevelType w:val="hybridMultilevel"/>
    <w:tmpl w:val="A9C446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5713B14"/>
    <w:multiLevelType w:val="hybridMultilevel"/>
    <w:tmpl w:val="8028E0FC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cs="Wingdings" w:hint="default"/>
      </w:rPr>
    </w:lvl>
  </w:abstractNum>
  <w:abstractNum w:abstractNumId="4">
    <w:nsid w:val="1B0B33D4"/>
    <w:multiLevelType w:val="hybridMultilevel"/>
    <w:tmpl w:val="1954EF5C"/>
    <w:lvl w:ilvl="0" w:tplc="98B8794A">
      <w:start w:val="1"/>
      <w:numFmt w:val="bullet"/>
      <w:lvlText w:val="-"/>
      <w:lvlJc w:val="left"/>
      <w:pPr>
        <w:ind w:left="720" w:hanging="360"/>
      </w:pPr>
      <w:rPr>
        <w:rFonts w:ascii="Stencil Std" w:hAnsi="Stencil Std" w:cs="Stencil Std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>
    <w:nsid w:val="22ED0B26"/>
    <w:multiLevelType w:val="hybridMultilevel"/>
    <w:tmpl w:val="D234D3F8"/>
    <w:lvl w:ilvl="0" w:tplc="2F80974E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6">
    <w:nsid w:val="2A343ADB"/>
    <w:multiLevelType w:val="hybridMultilevel"/>
    <w:tmpl w:val="4F9A3F6C"/>
    <w:lvl w:ilvl="0" w:tplc="98B8794A">
      <w:start w:val="1"/>
      <w:numFmt w:val="bullet"/>
      <w:lvlText w:val="-"/>
      <w:lvlJc w:val="left"/>
      <w:pPr>
        <w:ind w:left="720" w:hanging="360"/>
      </w:pPr>
      <w:rPr>
        <w:rFonts w:ascii="Stencil Std" w:hAnsi="Stencil Std" w:cs="Stencil Std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7">
    <w:nsid w:val="2A681F34"/>
    <w:multiLevelType w:val="hybridMultilevel"/>
    <w:tmpl w:val="7E227426"/>
    <w:lvl w:ilvl="0" w:tplc="98B8794A">
      <w:start w:val="1"/>
      <w:numFmt w:val="bullet"/>
      <w:lvlText w:val="-"/>
      <w:lvlJc w:val="left"/>
      <w:pPr>
        <w:ind w:left="720" w:hanging="360"/>
      </w:pPr>
      <w:rPr>
        <w:rFonts w:ascii="Stencil Std" w:hAnsi="Stencil Std" w:cs="Stencil Std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8">
    <w:nsid w:val="326D489A"/>
    <w:multiLevelType w:val="hybridMultilevel"/>
    <w:tmpl w:val="23B661B0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cs="Wingdings" w:hint="default"/>
      </w:rPr>
    </w:lvl>
  </w:abstractNum>
  <w:abstractNum w:abstractNumId="9">
    <w:nsid w:val="375A4243"/>
    <w:multiLevelType w:val="hybridMultilevel"/>
    <w:tmpl w:val="968E6F3E"/>
    <w:lvl w:ilvl="0" w:tplc="98B8794A">
      <w:start w:val="1"/>
      <w:numFmt w:val="bullet"/>
      <w:lvlText w:val="-"/>
      <w:lvlJc w:val="left"/>
      <w:pPr>
        <w:ind w:left="720" w:hanging="360"/>
      </w:pPr>
      <w:rPr>
        <w:rFonts w:ascii="Stencil Std" w:hAnsi="Stencil Std" w:cs="Stencil Std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A4E0402"/>
    <w:multiLevelType w:val="hybridMultilevel"/>
    <w:tmpl w:val="2F1CA1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F2A751F"/>
    <w:multiLevelType w:val="hybridMultilevel"/>
    <w:tmpl w:val="E17AA2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0496370"/>
    <w:multiLevelType w:val="hybridMultilevel"/>
    <w:tmpl w:val="3D8CADFE"/>
    <w:lvl w:ilvl="0" w:tplc="98B8794A">
      <w:start w:val="1"/>
      <w:numFmt w:val="bullet"/>
      <w:lvlText w:val="-"/>
      <w:lvlJc w:val="left"/>
      <w:pPr>
        <w:ind w:left="1260" w:hanging="360"/>
      </w:pPr>
      <w:rPr>
        <w:rFonts w:ascii="Stencil Std" w:hAnsi="Stencil Std" w:cs="Stencil Std" w:hint="default"/>
      </w:rPr>
    </w:lvl>
    <w:lvl w:ilvl="1" w:tplc="04190003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0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42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6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58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20" w:hanging="360"/>
      </w:pPr>
      <w:rPr>
        <w:rFonts w:ascii="Wingdings" w:hAnsi="Wingdings" w:cs="Wingdings" w:hint="default"/>
      </w:rPr>
    </w:lvl>
  </w:abstractNum>
  <w:abstractNum w:abstractNumId="13">
    <w:nsid w:val="44D02EA1"/>
    <w:multiLevelType w:val="hybridMultilevel"/>
    <w:tmpl w:val="27F65824"/>
    <w:lvl w:ilvl="0" w:tplc="2F80974E">
      <w:start w:val="1"/>
      <w:numFmt w:val="bullet"/>
      <w:lvlText w:val=""/>
      <w:lvlJc w:val="left"/>
      <w:pPr>
        <w:ind w:left="1429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14">
    <w:nsid w:val="48DD79E4"/>
    <w:multiLevelType w:val="hybridMultilevel"/>
    <w:tmpl w:val="EF4A7FF6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55136EB9"/>
    <w:multiLevelType w:val="hybridMultilevel"/>
    <w:tmpl w:val="AFA84C14"/>
    <w:lvl w:ilvl="0" w:tplc="98B8794A">
      <w:start w:val="1"/>
      <w:numFmt w:val="bullet"/>
      <w:lvlText w:val="-"/>
      <w:lvlJc w:val="left"/>
      <w:pPr>
        <w:ind w:left="1260" w:hanging="360"/>
      </w:pPr>
      <w:rPr>
        <w:rFonts w:ascii="Stencil Std" w:hAnsi="Stencil Std" w:cs="Stencil Std" w:hint="default"/>
      </w:rPr>
    </w:lvl>
    <w:lvl w:ilvl="1" w:tplc="04190003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0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42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6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58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20" w:hanging="360"/>
      </w:pPr>
      <w:rPr>
        <w:rFonts w:ascii="Wingdings" w:hAnsi="Wingdings" w:cs="Wingdings" w:hint="default"/>
      </w:rPr>
    </w:lvl>
  </w:abstractNum>
  <w:abstractNum w:abstractNumId="16">
    <w:nsid w:val="67F74E48"/>
    <w:multiLevelType w:val="hybridMultilevel"/>
    <w:tmpl w:val="193449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9E71480"/>
    <w:multiLevelType w:val="hybridMultilevel"/>
    <w:tmpl w:val="87DCA8F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751F7351"/>
    <w:multiLevelType w:val="hybridMultilevel"/>
    <w:tmpl w:val="69763B8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76543872"/>
    <w:multiLevelType w:val="hybridMultilevel"/>
    <w:tmpl w:val="5E0A2F2A"/>
    <w:lvl w:ilvl="0" w:tplc="98B8794A">
      <w:start w:val="1"/>
      <w:numFmt w:val="bullet"/>
      <w:lvlText w:val="-"/>
      <w:lvlJc w:val="left"/>
      <w:pPr>
        <w:ind w:left="720" w:hanging="360"/>
      </w:pPr>
      <w:rPr>
        <w:rFonts w:ascii="Stencil Std" w:hAnsi="Stencil Std" w:cs="Stencil Std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0">
    <w:nsid w:val="79B858F9"/>
    <w:multiLevelType w:val="hybridMultilevel"/>
    <w:tmpl w:val="36A8218C"/>
    <w:lvl w:ilvl="0" w:tplc="98B8794A">
      <w:start w:val="1"/>
      <w:numFmt w:val="bullet"/>
      <w:lvlText w:val="-"/>
      <w:lvlJc w:val="left"/>
      <w:pPr>
        <w:ind w:left="720" w:hanging="360"/>
      </w:pPr>
      <w:rPr>
        <w:rFonts w:ascii="Stencil Std" w:hAnsi="Stencil Std" w:cs="Stencil Std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17"/>
  </w:num>
  <w:num w:numId="2">
    <w:abstractNumId w:val="0"/>
  </w:num>
  <w:num w:numId="3">
    <w:abstractNumId w:val="1"/>
  </w:num>
  <w:num w:numId="4">
    <w:abstractNumId w:val="8"/>
  </w:num>
  <w:num w:numId="5">
    <w:abstractNumId w:val="3"/>
  </w:num>
  <w:num w:numId="6">
    <w:abstractNumId w:val="18"/>
  </w:num>
  <w:num w:numId="7">
    <w:abstractNumId w:val="14"/>
  </w:num>
  <w:num w:numId="8">
    <w:abstractNumId w:val="4"/>
  </w:num>
  <w:num w:numId="9">
    <w:abstractNumId w:val="2"/>
  </w:num>
  <w:num w:numId="10">
    <w:abstractNumId w:val="9"/>
  </w:num>
  <w:num w:numId="11">
    <w:abstractNumId w:val="7"/>
  </w:num>
  <w:num w:numId="12">
    <w:abstractNumId w:val="19"/>
  </w:num>
  <w:num w:numId="13">
    <w:abstractNumId w:val="10"/>
  </w:num>
  <w:num w:numId="14">
    <w:abstractNumId w:val="16"/>
  </w:num>
  <w:num w:numId="15">
    <w:abstractNumId w:val="11"/>
  </w:num>
  <w:num w:numId="16">
    <w:abstractNumId w:val="13"/>
  </w:num>
  <w:num w:numId="17">
    <w:abstractNumId w:val="5"/>
  </w:num>
  <w:num w:numId="18">
    <w:abstractNumId w:val="6"/>
  </w:num>
  <w:num w:numId="19">
    <w:abstractNumId w:val="20"/>
  </w:num>
  <w:num w:numId="20">
    <w:abstractNumId w:val="15"/>
  </w:num>
  <w:num w:numId="21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8"/>
  <w:embedSystemFont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D6D11"/>
    <w:rsid w:val="00094167"/>
    <w:rsid w:val="000D1455"/>
    <w:rsid w:val="00117D13"/>
    <w:rsid w:val="00122BC8"/>
    <w:rsid w:val="001B4D78"/>
    <w:rsid w:val="001D3217"/>
    <w:rsid w:val="001D6D11"/>
    <w:rsid w:val="002617A0"/>
    <w:rsid w:val="002969A9"/>
    <w:rsid w:val="002B2B45"/>
    <w:rsid w:val="002C15D8"/>
    <w:rsid w:val="002D39CA"/>
    <w:rsid w:val="00300E3B"/>
    <w:rsid w:val="003832B5"/>
    <w:rsid w:val="00387510"/>
    <w:rsid w:val="003A6D08"/>
    <w:rsid w:val="003E568E"/>
    <w:rsid w:val="00424AEF"/>
    <w:rsid w:val="00450312"/>
    <w:rsid w:val="00481089"/>
    <w:rsid w:val="004D3F5F"/>
    <w:rsid w:val="004E6301"/>
    <w:rsid w:val="004F68B7"/>
    <w:rsid w:val="0055742F"/>
    <w:rsid w:val="005B5704"/>
    <w:rsid w:val="005B61B9"/>
    <w:rsid w:val="005F23CE"/>
    <w:rsid w:val="005F27F2"/>
    <w:rsid w:val="00623BEC"/>
    <w:rsid w:val="006451FF"/>
    <w:rsid w:val="0065523B"/>
    <w:rsid w:val="00683FD6"/>
    <w:rsid w:val="006942D0"/>
    <w:rsid w:val="006A4006"/>
    <w:rsid w:val="007343A2"/>
    <w:rsid w:val="0075243A"/>
    <w:rsid w:val="007B1C89"/>
    <w:rsid w:val="007C5177"/>
    <w:rsid w:val="007D26E9"/>
    <w:rsid w:val="007E3C3A"/>
    <w:rsid w:val="007E467D"/>
    <w:rsid w:val="0087680B"/>
    <w:rsid w:val="008B5143"/>
    <w:rsid w:val="009202CA"/>
    <w:rsid w:val="009842CB"/>
    <w:rsid w:val="00986543"/>
    <w:rsid w:val="00A01587"/>
    <w:rsid w:val="00A52578"/>
    <w:rsid w:val="00A64F63"/>
    <w:rsid w:val="00A90766"/>
    <w:rsid w:val="00AA3C39"/>
    <w:rsid w:val="00AF6B81"/>
    <w:rsid w:val="00B02368"/>
    <w:rsid w:val="00B27859"/>
    <w:rsid w:val="00B44D4B"/>
    <w:rsid w:val="00B47451"/>
    <w:rsid w:val="00B55EF7"/>
    <w:rsid w:val="00B656ED"/>
    <w:rsid w:val="00BA1C1B"/>
    <w:rsid w:val="00BD40BB"/>
    <w:rsid w:val="00BF78E7"/>
    <w:rsid w:val="00C206BB"/>
    <w:rsid w:val="00C344F3"/>
    <w:rsid w:val="00C377F5"/>
    <w:rsid w:val="00C6009F"/>
    <w:rsid w:val="00C63ADF"/>
    <w:rsid w:val="00C65001"/>
    <w:rsid w:val="00C72563"/>
    <w:rsid w:val="00C75A95"/>
    <w:rsid w:val="00C879CF"/>
    <w:rsid w:val="00C91639"/>
    <w:rsid w:val="00D85CC4"/>
    <w:rsid w:val="00D87718"/>
    <w:rsid w:val="00D968ED"/>
    <w:rsid w:val="00DB6330"/>
    <w:rsid w:val="00DD4189"/>
    <w:rsid w:val="00E22603"/>
    <w:rsid w:val="00E745C1"/>
    <w:rsid w:val="00E747B9"/>
    <w:rsid w:val="00E82F39"/>
    <w:rsid w:val="00E85135"/>
    <w:rsid w:val="00EF201D"/>
    <w:rsid w:val="00F6436E"/>
    <w:rsid w:val="00F64A51"/>
    <w:rsid w:val="00F665A1"/>
    <w:rsid w:val="00F7016A"/>
    <w:rsid w:val="00F97D76"/>
    <w:rsid w:val="00FA2A76"/>
    <w:rsid w:val="00FA7526"/>
    <w:rsid w:val="00FB42CE"/>
    <w:rsid w:val="00FC4C2E"/>
    <w:rsid w:val="00FD37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Balloon Text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F6B81"/>
    <w:rPr>
      <w:rFonts w:ascii="Times New Roman" w:eastAsia="Times New Roman" w:hAnsi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rsid w:val="00A64F63"/>
    <w:pPr>
      <w:keepNext/>
      <w:outlineLvl w:val="0"/>
    </w:pPr>
    <w:rPr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9"/>
    <w:qFormat/>
    <w:rsid w:val="00A64F63"/>
    <w:pPr>
      <w:keepNext/>
      <w:ind w:left="2160" w:firstLine="250"/>
      <w:outlineLvl w:val="1"/>
    </w:pPr>
    <w:rPr>
      <w:b/>
      <w:b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9"/>
    <w:qFormat/>
    <w:rsid w:val="00A64F63"/>
    <w:pPr>
      <w:keepNext/>
      <w:jc w:val="center"/>
      <w:outlineLvl w:val="2"/>
    </w:pPr>
    <w:rPr>
      <w:b/>
      <w:bCs/>
      <w:sz w:val="32"/>
      <w:szCs w:val="32"/>
    </w:rPr>
  </w:style>
  <w:style w:type="paragraph" w:styleId="Heading6">
    <w:name w:val="heading 6"/>
    <w:basedOn w:val="Normal"/>
    <w:next w:val="Normal"/>
    <w:link w:val="Heading6Char"/>
    <w:uiPriority w:val="99"/>
    <w:qFormat/>
    <w:rsid w:val="00AF6B81"/>
    <w:pPr>
      <w:keepNext/>
      <w:outlineLvl w:val="5"/>
    </w:p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A64F63"/>
    <w:rPr>
      <w:rFonts w:ascii="Times New Roman" w:hAnsi="Times New Roman" w:cs="Times New Roman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9"/>
    <w:locked/>
    <w:rsid w:val="00A64F63"/>
    <w:rPr>
      <w:rFonts w:ascii="Times New Roman" w:hAnsi="Times New Roman" w:cs="Times New Roman"/>
      <w:b/>
      <w:b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9"/>
    <w:locked/>
    <w:rsid w:val="00A64F63"/>
    <w:rPr>
      <w:rFonts w:ascii="Times New Roman" w:hAnsi="Times New Roman" w:cs="Times New Roman"/>
      <w:b/>
      <w:bCs/>
      <w:sz w:val="32"/>
      <w:szCs w:val="32"/>
    </w:rPr>
  </w:style>
  <w:style w:type="character" w:customStyle="1" w:styleId="Heading6Char">
    <w:name w:val="Heading 6 Char"/>
    <w:basedOn w:val="DefaultParagraphFont"/>
    <w:link w:val="Heading6"/>
    <w:uiPriority w:val="99"/>
    <w:locked/>
    <w:rsid w:val="00AF6B81"/>
    <w:rPr>
      <w:rFonts w:ascii="Times New Roman" w:hAnsi="Times New Roman" w:cs="Times New Roman"/>
      <w:sz w:val="20"/>
      <w:szCs w:val="20"/>
      <w:lang w:eastAsia="ru-RU"/>
    </w:rPr>
  </w:style>
  <w:style w:type="paragraph" w:styleId="BalloonText">
    <w:name w:val="Balloon Text"/>
    <w:basedOn w:val="Normal"/>
    <w:link w:val="BalloonTextChar"/>
    <w:uiPriority w:val="99"/>
    <w:semiHidden/>
    <w:rsid w:val="00AF6B8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locked/>
    <w:rsid w:val="00AF6B81"/>
    <w:rPr>
      <w:rFonts w:ascii="Tahoma" w:hAnsi="Tahoma" w:cs="Tahoma"/>
      <w:sz w:val="16"/>
      <w:szCs w:val="16"/>
      <w:lang w:eastAsia="ru-RU"/>
    </w:rPr>
  </w:style>
  <w:style w:type="paragraph" w:styleId="BodyText">
    <w:name w:val="Body Text"/>
    <w:basedOn w:val="Normal"/>
    <w:link w:val="BodyTextChar"/>
    <w:uiPriority w:val="99"/>
    <w:rsid w:val="001D6D11"/>
    <w:pPr>
      <w:jc w:val="both"/>
    </w:pPr>
    <w:rPr>
      <w:color w:val="000000"/>
    </w:rPr>
  </w:style>
  <w:style w:type="character" w:customStyle="1" w:styleId="BodyTextChar">
    <w:name w:val="Body Text Char"/>
    <w:basedOn w:val="DefaultParagraphFont"/>
    <w:link w:val="BodyText"/>
    <w:uiPriority w:val="99"/>
    <w:locked/>
    <w:rsid w:val="001D6D11"/>
    <w:rPr>
      <w:rFonts w:ascii="Times New Roman" w:hAnsi="Times New Roman" w:cs="Times New Roman"/>
      <w:color w:val="000000"/>
      <w:sz w:val="24"/>
      <w:szCs w:val="24"/>
    </w:rPr>
  </w:style>
  <w:style w:type="table" w:styleId="TableGrid">
    <w:name w:val="Table Grid"/>
    <w:basedOn w:val="TableNormal"/>
    <w:uiPriority w:val="99"/>
    <w:rsid w:val="00A64F63"/>
    <w:rPr>
      <w:rFonts w:ascii="Times New Roman" w:eastAsia="Times New Roman" w:hAnsi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nformat">
    <w:name w:val="ConsPlusNonformat"/>
    <w:uiPriority w:val="99"/>
    <w:rsid w:val="00A64F63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PlusNormal">
    <w:name w:val="ConsPlusNormal"/>
    <w:uiPriority w:val="99"/>
    <w:rsid w:val="00A64F63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</w:rPr>
  </w:style>
  <w:style w:type="paragraph" w:customStyle="1" w:styleId="a">
    <w:name w:val="Знак Знак Знак Знак"/>
    <w:basedOn w:val="Normal"/>
    <w:uiPriority w:val="99"/>
    <w:rsid w:val="00A64F63"/>
    <w:rPr>
      <w:rFonts w:ascii="Verdana" w:hAnsi="Verdana" w:cs="Verdana"/>
      <w:sz w:val="20"/>
      <w:szCs w:val="20"/>
      <w:lang w:val="en-US" w:eastAsia="en-US"/>
    </w:rPr>
  </w:style>
  <w:style w:type="paragraph" w:customStyle="1" w:styleId="ConsPlusTitle">
    <w:name w:val="ConsPlusTitle"/>
    <w:uiPriority w:val="99"/>
    <w:rsid w:val="00A64F63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ConsPlusCell">
    <w:name w:val="ConsPlusCell"/>
    <w:uiPriority w:val="99"/>
    <w:rsid w:val="00A64F63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8"/>
      <w:szCs w:val="28"/>
    </w:rPr>
  </w:style>
  <w:style w:type="character" w:styleId="Hyperlink">
    <w:name w:val="Hyperlink"/>
    <w:basedOn w:val="DefaultParagraphFont"/>
    <w:uiPriority w:val="99"/>
    <w:rsid w:val="00A64F63"/>
    <w:rPr>
      <w:color w:val="0000FF"/>
      <w:u w:val="single"/>
    </w:rPr>
  </w:style>
  <w:style w:type="paragraph" w:styleId="NormalWeb">
    <w:name w:val="Normal (Web)"/>
    <w:basedOn w:val="Normal"/>
    <w:uiPriority w:val="99"/>
    <w:rsid w:val="00A64F63"/>
    <w:pPr>
      <w:spacing w:before="100" w:beforeAutospacing="1" w:after="100" w:afterAutospacing="1"/>
    </w:pPr>
  </w:style>
  <w:style w:type="character" w:styleId="Strong">
    <w:name w:val="Strong"/>
    <w:basedOn w:val="DefaultParagraphFont"/>
    <w:uiPriority w:val="99"/>
    <w:qFormat/>
    <w:rsid w:val="00A64F63"/>
    <w:rPr>
      <w:b/>
      <w:bCs/>
    </w:rPr>
  </w:style>
  <w:style w:type="paragraph" w:styleId="ListParagraph">
    <w:name w:val="List Paragraph"/>
    <w:basedOn w:val="Normal"/>
    <w:uiPriority w:val="99"/>
    <w:qFormat/>
    <w:rsid w:val="00B47451"/>
    <w:pPr>
      <w:spacing w:after="200" w:line="276" w:lineRule="auto"/>
      <w:ind w:left="720"/>
    </w:pPr>
    <w:rPr>
      <w:rFonts w:ascii="Calibri" w:hAnsi="Calibri" w:cs="Calibri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84AA27657062A421A0B4A6688E755A4A963BC2FAEEBAAFE3346BCC9E3CT3H0E" TargetMode="External"/><Relationship Id="rId13" Type="http://schemas.openxmlformats.org/officeDocument/2006/relationships/hyperlink" Target="consultantplus://offline/ref=84AA27657062A421A0B4A6688E755A4A963BC4F2EFBBAFE3346BCC9E3CT3H0E" TargetMode="External"/><Relationship Id="rId18" Type="http://schemas.openxmlformats.org/officeDocument/2006/relationships/hyperlink" Target="consultantplus://offline/ref=84AA27657062A421A0B4A6688E755A4A963BC2F8EFB6AFE3346BCC9E3C30FB662D18D7B7841A2D03T4HDE" TargetMode="External"/><Relationship Id="rId26" Type="http://schemas.openxmlformats.org/officeDocument/2006/relationships/oleObject" Target="embeddings/oleObject4.bin"/><Relationship Id="rId3" Type="http://schemas.openxmlformats.org/officeDocument/2006/relationships/settings" Target="settings.xml"/><Relationship Id="rId21" Type="http://schemas.openxmlformats.org/officeDocument/2006/relationships/image" Target="media/image3.wmf"/><Relationship Id="rId34" Type="http://schemas.openxmlformats.org/officeDocument/2006/relationships/theme" Target="theme/theme1.xml"/><Relationship Id="rId7" Type="http://schemas.openxmlformats.org/officeDocument/2006/relationships/hyperlink" Target="consultantplus://offline/ref=84AA27657062A421A0B4A6688E755A4A963FC4F9E8BCAFE3346BCC9E3CT3H0E" TargetMode="External"/><Relationship Id="rId12" Type="http://schemas.openxmlformats.org/officeDocument/2006/relationships/hyperlink" Target="consultantplus://offline/ref=84AA27657062A421A0B4A6688E755A4A963CC3FCEFB9AFE3346BCC9E3CT3H0E" TargetMode="External"/><Relationship Id="rId17" Type="http://schemas.openxmlformats.org/officeDocument/2006/relationships/hyperlink" Target="consultantplus://offline/ref=84AA27657062A421A0B4A6688E755A4A963BC2F8EFB6AFE3346BCC9E3C30FB662D18D7B7841A2C05T4HCE" TargetMode="External"/><Relationship Id="rId25" Type="http://schemas.openxmlformats.org/officeDocument/2006/relationships/image" Target="media/image5.wmf"/><Relationship Id="rId33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consultantplus://offline/ref=36FED91E49050BBB4D5DA574580C7AEA9656DB3DA3A73CFFBBB453071Cw9y3K" TargetMode="External"/><Relationship Id="rId20" Type="http://schemas.openxmlformats.org/officeDocument/2006/relationships/oleObject" Target="embeddings/oleObject1.bin"/><Relationship Id="rId29" Type="http://schemas.openxmlformats.org/officeDocument/2006/relationships/image" Target="media/image7.wmf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84AA27657062A421A0B4A6688E755A4A963BC2F8EFB6AFE3346BCC9E3CT3H0E" TargetMode="External"/><Relationship Id="rId11" Type="http://schemas.openxmlformats.org/officeDocument/2006/relationships/hyperlink" Target="consultantplus://offline/ref=84AA27657062A421A0B4A6688E755A4A9E3AC1FCEEB5F2E93C32C09CT3HBE" TargetMode="External"/><Relationship Id="rId24" Type="http://schemas.openxmlformats.org/officeDocument/2006/relationships/oleObject" Target="embeddings/oleObject3.bin"/><Relationship Id="rId32" Type="http://schemas.openxmlformats.org/officeDocument/2006/relationships/oleObject" Target="embeddings/oleObject7.bin"/><Relationship Id="rId5" Type="http://schemas.openxmlformats.org/officeDocument/2006/relationships/image" Target="media/image1.png"/><Relationship Id="rId15" Type="http://schemas.openxmlformats.org/officeDocument/2006/relationships/hyperlink" Target="consultantplus://offline/ref=84AA27657062A421A0B4B8659819044691349AF6ECB7A6B2693497C36B39F131T6HAE" TargetMode="External"/><Relationship Id="rId23" Type="http://schemas.openxmlformats.org/officeDocument/2006/relationships/image" Target="media/image4.wmf"/><Relationship Id="rId28" Type="http://schemas.openxmlformats.org/officeDocument/2006/relationships/oleObject" Target="embeddings/oleObject5.bin"/><Relationship Id="rId10" Type="http://schemas.openxmlformats.org/officeDocument/2006/relationships/hyperlink" Target="consultantplus://offline/ref=84AA27657062A421A0B4A6688E755A4A963EC4F2EAB9AFE3346BCC9E3CT3H0E" TargetMode="External"/><Relationship Id="rId19" Type="http://schemas.openxmlformats.org/officeDocument/2006/relationships/image" Target="media/image2.wmf"/><Relationship Id="rId31" Type="http://schemas.openxmlformats.org/officeDocument/2006/relationships/image" Target="media/image8.wmf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84AA27657062A421A0B4A6688E755A4A963CCDFCE7B6AFE3346BCC9E3CT3H0E" TargetMode="External"/><Relationship Id="rId14" Type="http://schemas.openxmlformats.org/officeDocument/2006/relationships/hyperlink" Target="consultantplus://offline/ref=84AA27657062A421A0B4B8659819044691349AF6ECB8ACB3683497C36B39F131T6HAE" TargetMode="External"/><Relationship Id="rId22" Type="http://schemas.openxmlformats.org/officeDocument/2006/relationships/oleObject" Target="embeddings/oleObject2.bin"/><Relationship Id="rId27" Type="http://schemas.openxmlformats.org/officeDocument/2006/relationships/image" Target="media/image6.wmf"/><Relationship Id="rId30" Type="http://schemas.openxmlformats.org/officeDocument/2006/relationships/oleObject" Target="embeddings/oleObject6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39</TotalTime>
  <Pages>38</Pages>
  <Words>6559</Words>
  <Characters>-32766</Characters>
  <Application>Microsoft Office Outlook</Application>
  <DocSecurity>0</DocSecurity>
  <Lines>0</Lines>
  <Paragraphs>0</Paragraphs>
  <ScaleCrop>false</ScaleCrop>
  <Company>Computer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МНАлександрова</cp:lastModifiedBy>
  <cp:revision>20</cp:revision>
  <cp:lastPrinted>2013-09-18T08:14:00Z</cp:lastPrinted>
  <dcterms:created xsi:type="dcterms:W3CDTF">2013-09-18T08:02:00Z</dcterms:created>
  <dcterms:modified xsi:type="dcterms:W3CDTF">2013-12-09T08:57:00Z</dcterms:modified>
</cp:coreProperties>
</file>