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F0" w:rsidRDefault="00EC73F0" w:rsidP="007913D3">
      <w:pPr>
        <w:pStyle w:val="Heading2"/>
        <w:ind w:left="0" w:firstLine="0"/>
        <w:jc w:val="center"/>
        <w:rPr>
          <w:b w:val="0"/>
          <w:bCs w:val="0"/>
          <w:noProof/>
        </w:rPr>
      </w:pPr>
    </w:p>
    <w:p w:rsidR="00EC73F0" w:rsidRDefault="00EC73F0" w:rsidP="007913D3">
      <w:pPr>
        <w:pStyle w:val="Heading2"/>
        <w:ind w:left="0" w:firstLine="0"/>
        <w:jc w:val="center"/>
        <w:rPr>
          <w:b w:val="0"/>
          <w:bCs w:val="0"/>
        </w:rPr>
      </w:pPr>
      <w:r w:rsidRPr="008E475B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pt;height:48pt;visibility:visible">
            <v:imagedata r:id="rId5" o:title="" gain="74473f"/>
          </v:shape>
        </w:pict>
      </w:r>
    </w:p>
    <w:p w:rsidR="00EC73F0" w:rsidRPr="00F56B55" w:rsidRDefault="00EC73F0" w:rsidP="007913D3">
      <w:pPr>
        <w:pStyle w:val="Heading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EC73F0" w:rsidRPr="00F56B55" w:rsidRDefault="00EC73F0" w:rsidP="007913D3">
      <w:pPr>
        <w:pStyle w:val="Heading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EC73F0" w:rsidRPr="00F56B55" w:rsidRDefault="00EC73F0" w:rsidP="007913D3">
      <w:pPr>
        <w:rPr>
          <w:b/>
          <w:bCs/>
          <w:sz w:val="28"/>
          <w:szCs w:val="28"/>
        </w:rPr>
      </w:pPr>
    </w:p>
    <w:p w:rsidR="00EC73F0" w:rsidRPr="00F56B55" w:rsidRDefault="00EC73F0" w:rsidP="007913D3">
      <w:pPr>
        <w:pStyle w:val="Heading3"/>
        <w:rPr>
          <w:rFonts w:ascii="Arial" w:hAnsi="Arial" w:cs="Arial"/>
          <w:sz w:val="28"/>
          <w:szCs w:val="28"/>
        </w:rPr>
      </w:pPr>
      <w:r w:rsidRPr="00F56B55">
        <w:rPr>
          <w:rFonts w:ascii="Arial" w:hAnsi="Arial" w:cs="Arial"/>
          <w:sz w:val="28"/>
          <w:szCs w:val="28"/>
        </w:rPr>
        <w:t>П О С Т А Н О В Л Е Н И Е</w:t>
      </w:r>
    </w:p>
    <w:p w:rsidR="00EC73F0" w:rsidRPr="00F56B55" w:rsidRDefault="00EC73F0" w:rsidP="007913D3">
      <w:pPr>
        <w:rPr>
          <w:sz w:val="28"/>
          <w:szCs w:val="28"/>
        </w:rPr>
      </w:pPr>
    </w:p>
    <w:p w:rsidR="00EC73F0" w:rsidRDefault="00EC73F0" w:rsidP="007913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18.10.2016</w:t>
      </w:r>
      <w:r w:rsidRPr="00F56B55">
        <w:rPr>
          <w:rFonts w:ascii="Arial" w:hAnsi="Arial" w:cs="Arial"/>
          <w:sz w:val="28"/>
          <w:szCs w:val="28"/>
        </w:rPr>
        <w:tab/>
        <w:t xml:space="preserve">                   г. Новоалтайск                        № </w:t>
      </w:r>
      <w:r>
        <w:rPr>
          <w:rFonts w:ascii="Arial" w:hAnsi="Arial" w:cs="Arial"/>
          <w:sz w:val="28"/>
          <w:szCs w:val="28"/>
        </w:rPr>
        <w:t>2069</w:t>
      </w:r>
    </w:p>
    <w:p w:rsidR="00EC73F0" w:rsidRDefault="00EC73F0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EC73F0" w:rsidRDefault="00EC73F0" w:rsidP="00BD4D80">
      <w:pPr>
        <w:jc w:val="center"/>
        <w:rPr>
          <w:rFonts w:ascii="Arial" w:hAnsi="Arial" w:cs="Arial"/>
          <w:sz w:val="28"/>
          <w:szCs w:val="28"/>
        </w:rPr>
      </w:pPr>
    </w:p>
    <w:p w:rsidR="00EC73F0" w:rsidRPr="007B1092" w:rsidRDefault="00EC73F0" w:rsidP="001F189F">
      <w:pPr>
        <w:pStyle w:val="ConsPlusTitle"/>
        <w:widowControl/>
        <w:tabs>
          <w:tab w:val="left" w:pos="4678"/>
        </w:tabs>
        <w:ind w:right="5414"/>
        <w:jc w:val="both"/>
      </w:pPr>
      <w:r w:rsidRPr="007B1092">
        <w:t>О внесении изменений в постановление Администрации города Новоалтайска от 02.12.2015 № 2501</w:t>
      </w:r>
    </w:p>
    <w:p w:rsidR="00EC73F0" w:rsidRPr="00D31893" w:rsidRDefault="00EC73F0" w:rsidP="00167959">
      <w:pPr>
        <w:pStyle w:val="Heading3"/>
        <w:jc w:val="both"/>
        <w:rPr>
          <w:b w:val="0"/>
          <w:sz w:val="28"/>
          <w:szCs w:val="28"/>
        </w:rPr>
      </w:pPr>
    </w:p>
    <w:p w:rsidR="00EC73F0" w:rsidRDefault="00EC73F0" w:rsidP="00167959">
      <w:pPr>
        <w:pStyle w:val="Heading3"/>
        <w:jc w:val="both"/>
        <w:rPr>
          <w:b w:val="0"/>
          <w:sz w:val="28"/>
          <w:szCs w:val="28"/>
        </w:rPr>
      </w:pPr>
      <w:r w:rsidRPr="008215D8">
        <w:rPr>
          <w:b w:val="0"/>
          <w:sz w:val="28"/>
          <w:szCs w:val="28"/>
        </w:rPr>
        <w:t xml:space="preserve">      Руководствуясь Федеральным  законом от  06.10.2003  № 131-ФЗ  «Об  общих  принципах организации  местного  самоуправления в  Российской  Федерации», </w:t>
      </w:r>
      <w:r>
        <w:rPr>
          <w:b w:val="0"/>
          <w:sz w:val="28"/>
          <w:szCs w:val="28"/>
        </w:rPr>
        <w:t xml:space="preserve"> </w:t>
      </w:r>
      <w:r w:rsidRPr="00A70ADA">
        <w:rPr>
          <w:b w:val="0"/>
          <w:sz w:val="28"/>
          <w:szCs w:val="28"/>
        </w:rPr>
        <w:t xml:space="preserve">постановлением Администрации </w:t>
      </w:r>
      <w:r w:rsidRPr="00CE4571">
        <w:rPr>
          <w:b w:val="0"/>
          <w:sz w:val="28"/>
          <w:szCs w:val="28"/>
        </w:rPr>
        <w:t>города Новоалтайска</w:t>
      </w:r>
      <w:r w:rsidRPr="00A70ADA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14.05.2013</w:t>
      </w:r>
      <w:r w:rsidRPr="00A70ADA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943</w:t>
      </w:r>
      <w:r w:rsidRPr="00A70ADA">
        <w:rPr>
          <w:b w:val="0"/>
          <w:sz w:val="28"/>
          <w:szCs w:val="28"/>
        </w:rPr>
        <w:t xml:space="preserve"> «Об утверждении </w:t>
      </w:r>
      <w:r>
        <w:rPr>
          <w:b w:val="0"/>
          <w:sz w:val="28"/>
          <w:szCs w:val="28"/>
        </w:rPr>
        <w:t xml:space="preserve">Положения о порядке разработки и реализации </w:t>
      </w:r>
      <w:r w:rsidRPr="00A70ADA">
        <w:rPr>
          <w:b w:val="0"/>
          <w:sz w:val="28"/>
          <w:szCs w:val="28"/>
        </w:rPr>
        <w:t>муниципальн</w:t>
      </w:r>
      <w:r>
        <w:rPr>
          <w:b w:val="0"/>
          <w:sz w:val="28"/>
          <w:szCs w:val="28"/>
        </w:rPr>
        <w:t>ых</w:t>
      </w:r>
      <w:r w:rsidRPr="00A70ADA">
        <w:rPr>
          <w:b w:val="0"/>
          <w:sz w:val="28"/>
          <w:szCs w:val="28"/>
        </w:rPr>
        <w:t xml:space="preserve">  программ</w:t>
      </w:r>
      <w:r>
        <w:rPr>
          <w:b w:val="0"/>
          <w:sz w:val="28"/>
          <w:szCs w:val="28"/>
        </w:rPr>
        <w:t xml:space="preserve"> города</w:t>
      </w:r>
      <w:r w:rsidRPr="00A70ADA">
        <w:rPr>
          <w:b w:val="0"/>
          <w:sz w:val="28"/>
          <w:szCs w:val="28"/>
        </w:rPr>
        <w:t xml:space="preserve"> Новоалтайск</w:t>
      </w:r>
      <w:r>
        <w:rPr>
          <w:b w:val="0"/>
          <w:sz w:val="28"/>
          <w:szCs w:val="28"/>
        </w:rPr>
        <w:t>а»</w:t>
      </w:r>
      <w:r w:rsidRPr="00130A3E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 </w:t>
      </w:r>
    </w:p>
    <w:p w:rsidR="00EC73F0" w:rsidRPr="00130A3E" w:rsidRDefault="00EC73F0" w:rsidP="00167959">
      <w:pPr>
        <w:pStyle w:val="Heading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130A3E">
        <w:rPr>
          <w:b w:val="0"/>
          <w:sz w:val="28"/>
          <w:szCs w:val="28"/>
        </w:rPr>
        <w:t>п о с т а н о в л я ю:</w:t>
      </w:r>
    </w:p>
    <w:p w:rsidR="00EC73F0" w:rsidRPr="00BF6F7F" w:rsidRDefault="00EC73F0" w:rsidP="00167959">
      <w:pPr>
        <w:rPr>
          <w:sz w:val="28"/>
          <w:szCs w:val="28"/>
        </w:rPr>
      </w:pPr>
    </w:p>
    <w:p w:rsidR="00EC73F0" w:rsidRPr="001F189F" w:rsidRDefault="00EC73F0" w:rsidP="0016795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F189F">
        <w:rPr>
          <w:sz w:val="28"/>
          <w:szCs w:val="28"/>
        </w:rPr>
        <w:t xml:space="preserve">1. Внести в постановление Администрации города </w:t>
      </w:r>
      <w:r w:rsidRPr="00CE4571">
        <w:rPr>
          <w:sz w:val="28"/>
          <w:szCs w:val="28"/>
        </w:rPr>
        <w:t>Новоалтайска</w:t>
      </w:r>
      <w:r w:rsidRPr="001F189F">
        <w:rPr>
          <w:sz w:val="28"/>
          <w:szCs w:val="28"/>
        </w:rPr>
        <w:t xml:space="preserve"> от 02.12.2015 № 2501 </w:t>
      </w:r>
      <w:r>
        <w:rPr>
          <w:sz w:val="28"/>
          <w:szCs w:val="28"/>
        </w:rPr>
        <w:t>«</w:t>
      </w:r>
      <w:r w:rsidRPr="001F189F">
        <w:rPr>
          <w:sz w:val="28"/>
          <w:szCs w:val="28"/>
        </w:rPr>
        <w:t>Об утверждении муниципальной  программы  «Управление муниципальным имуществом в городе Новоалтайске на 2016-2020 годы»</w:t>
      </w:r>
      <w:r>
        <w:rPr>
          <w:sz w:val="28"/>
          <w:szCs w:val="28"/>
        </w:rPr>
        <w:t xml:space="preserve"> </w:t>
      </w:r>
      <w:r w:rsidRPr="001F189F">
        <w:rPr>
          <w:sz w:val="28"/>
          <w:szCs w:val="28"/>
        </w:rPr>
        <w:t xml:space="preserve">следующие изменения:           </w:t>
      </w:r>
    </w:p>
    <w:p w:rsidR="00EC73F0" w:rsidRDefault="00EC73F0" w:rsidP="00167959">
      <w:pPr>
        <w:tabs>
          <w:tab w:val="left" w:pos="1440"/>
        </w:tabs>
        <w:jc w:val="both"/>
        <w:rPr>
          <w:sz w:val="28"/>
          <w:szCs w:val="28"/>
        </w:rPr>
      </w:pPr>
      <w:r w:rsidRPr="001F189F">
        <w:rPr>
          <w:sz w:val="28"/>
          <w:szCs w:val="28"/>
        </w:rPr>
        <w:t xml:space="preserve">            1.1. </w:t>
      </w:r>
      <w:r>
        <w:rPr>
          <w:sz w:val="28"/>
          <w:szCs w:val="28"/>
        </w:rPr>
        <w:t xml:space="preserve">В приложении к указанному постановлению, разделе 4 </w:t>
      </w:r>
      <w:r w:rsidRPr="00614D54">
        <w:rPr>
          <w:sz w:val="28"/>
          <w:szCs w:val="28"/>
        </w:rPr>
        <w:t xml:space="preserve">«Обобщенная характеристика мероприятий муниципальной программы» </w:t>
      </w:r>
      <w:r>
        <w:rPr>
          <w:sz w:val="28"/>
          <w:szCs w:val="28"/>
        </w:rPr>
        <w:t>абзац «</w:t>
      </w:r>
      <w:r w:rsidRPr="00614D54">
        <w:rPr>
          <w:sz w:val="28"/>
          <w:szCs w:val="28"/>
          <w:u w:val="single"/>
        </w:rPr>
        <w:t>Задача 3</w:t>
      </w:r>
      <w:r>
        <w:rPr>
          <w:sz w:val="28"/>
          <w:szCs w:val="28"/>
          <w:u w:val="single"/>
        </w:rPr>
        <w:t>.</w:t>
      </w:r>
      <w:r w:rsidRPr="000E23E4">
        <w:rPr>
          <w:sz w:val="28"/>
          <w:szCs w:val="28"/>
        </w:rPr>
        <w:t>»</w:t>
      </w:r>
      <w:r w:rsidRPr="00FD6455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EC73F0" w:rsidRPr="002104FC" w:rsidRDefault="00EC73F0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104FC">
        <w:rPr>
          <w:sz w:val="28"/>
          <w:szCs w:val="28"/>
        </w:rPr>
        <w:t>Содержание муниципального нежилого фонда (текущий и капитальный ремонт, установка приборов учета, благоустройство, охрана нежилых объектов недвижимости и т.п.).</w:t>
      </w:r>
    </w:p>
    <w:p w:rsidR="00EC73F0" w:rsidRPr="002104FC" w:rsidRDefault="00EC73F0" w:rsidP="002104FC">
      <w:pPr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Для решения данной задачи будут реализованы мероприятия:</w:t>
      </w:r>
    </w:p>
    <w:p w:rsidR="00EC73F0" w:rsidRPr="002104FC" w:rsidRDefault="00EC73F0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 xml:space="preserve">- работы по </w:t>
      </w:r>
      <w:r w:rsidRPr="006E72D8">
        <w:rPr>
          <w:sz w:val="28"/>
          <w:szCs w:val="28"/>
        </w:rPr>
        <w:t>строительно-технической экспертизе</w:t>
      </w:r>
      <w:r>
        <w:rPr>
          <w:sz w:val="28"/>
          <w:szCs w:val="28"/>
        </w:rPr>
        <w:t xml:space="preserve">, </w:t>
      </w:r>
      <w:r w:rsidRPr="002104FC">
        <w:rPr>
          <w:sz w:val="28"/>
          <w:szCs w:val="28"/>
        </w:rPr>
        <w:t>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</w:t>
      </w:r>
      <w:r>
        <w:rPr>
          <w:sz w:val="28"/>
          <w:szCs w:val="28"/>
        </w:rPr>
        <w:t xml:space="preserve">, </w:t>
      </w:r>
      <w:r w:rsidRPr="00E4016A">
        <w:rPr>
          <w:sz w:val="28"/>
          <w:szCs w:val="28"/>
        </w:rPr>
        <w:t>ремонт имущества казны, не обремененного договорными обязательствами</w:t>
      </w:r>
      <w:r w:rsidRPr="002104FC">
        <w:rPr>
          <w:sz w:val="28"/>
          <w:szCs w:val="28"/>
        </w:rPr>
        <w:t>;</w:t>
      </w:r>
    </w:p>
    <w:p w:rsidR="00EC73F0" w:rsidRPr="002104FC" w:rsidRDefault="00EC73F0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Новоалтайск;</w:t>
      </w:r>
    </w:p>
    <w:p w:rsidR="00EC73F0" w:rsidRPr="002104FC" w:rsidRDefault="00EC73F0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установка приборов учета (возмещение затрат пропорционально площади нежилых помещений муниципальной казны) в многоквартирных жилых домах;</w:t>
      </w:r>
    </w:p>
    <w:p w:rsidR="00EC73F0" w:rsidRDefault="00EC73F0" w:rsidP="002104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теплоснабжение, электроснабжение нежилых помещений, находящихся в казне города;</w:t>
      </w:r>
    </w:p>
    <w:p w:rsidR="00EC73F0" w:rsidRDefault="00EC73F0" w:rsidP="00715E7A">
      <w:pPr>
        <w:rPr>
          <w:sz w:val="28"/>
        </w:rPr>
      </w:pPr>
    </w:p>
    <w:p w:rsidR="00EC73F0" w:rsidRDefault="00EC73F0" w:rsidP="00715E7A">
      <w:pPr>
        <w:rPr>
          <w:sz w:val="28"/>
        </w:rPr>
      </w:pPr>
    </w:p>
    <w:p w:rsidR="00EC73F0" w:rsidRPr="002104FC" w:rsidRDefault="00EC73F0" w:rsidP="009939B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установка сигнализации и охрана имущества казны, не обремененного договорными обязательствами;</w:t>
      </w:r>
    </w:p>
    <w:p w:rsidR="00EC73F0" w:rsidRDefault="00EC73F0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 xml:space="preserve">- покупка </w:t>
      </w:r>
      <w:r w:rsidRPr="00D70802">
        <w:rPr>
          <w:sz w:val="28"/>
          <w:szCs w:val="28"/>
        </w:rPr>
        <w:t>инструментов,</w:t>
      </w:r>
      <w:r>
        <w:rPr>
          <w:sz w:val="28"/>
          <w:szCs w:val="28"/>
        </w:rPr>
        <w:t xml:space="preserve"> </w:t>
      </w:r>
      <w:r w:rsidRPr="002104FC">
        <w:rPr>
          <w:sz w:val="28"/>
          <w:szCs w:val="28"/>
        </w:rPr>
        <w:t>хозяйственных материалов для ремонта и обеспечения сохранности имущества казны.</w:t>
      </w:r>
    </w:p>
    <w:p w:rsidR="00EC73F0" w:rsidRDefault="00EC73F0" w:rsidP="00CE457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возмещение расходов по оплате государственной </w:t>
      </w:r>
      <w:r w:rsidRPr="009A35E4">
        <w:rPr>
          <w:sz w:val="28"/>
          <w:szCs w:val="28"/>
        </w:rPr>
        <w:t>пошлины</w:t>
      </w:r>
      <w:r>
        <w:rPr>
          <w:sz w:val="28"/>
          <w:szCs w:val="28"/>
        </w:rPr>
        <w:t xml:space="preserve"> и прочих расходов при исполнении судебных актов Российской Федерации».</w:t>
      </w:r>
    </w:p>
    <w:p w:rsidR="00EC73F0" w:rsidRDefault="00EC73F0" w:rsidP="00507A8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Приложение 2 к муниципальной программе «Перечень </w:t>
      </w:r>
      <w:r w:rsidRPr="00614D54">
        <w:rPr>
          <w:sz w:val="28"/>
          <w:szCs w:val="28"/>
        </w:rPr>
        <w:t>мероприятий муниципальной программы</w:t>
      </w:r>
      <w:r>
        <w:rPr>
          <w:sz w:val="28"/>
          <w:szCs w:val="28"/>
        </w:rPr>
        <w:t>»  изложить в новой редакции согласно приложению к настоящему постановлению.</w:t>
      </w:r>
    </w:p>
    <w:p w:rsidR="00EC73F0" w:rsidRDefault="00EC73F0" w:rsidP="00507A89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F6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Опубликовать </w:t>
      </w:r>
      <w:r w:rsidRPr="00BF6F7F">
        <w:rPr>
          <w:sz w:val="28"/>
          <w:szCs w:val="28"/>
        </w:rPr>
        <w:t>настояще</w:t>
      </w:r>
      <w:r>
        <w:rPr>
          <w:sz w:val="28"/>
          <w:szCs w:val="28"/>
        </w:rPr>
        <w:t>е</w:t>
      </w:r>
      <w:r w:rsidRPr="00BF6F7F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 в Вестнике муниципального образования города Новоалтайска.</w:t>
      </w:r>
    </w:p>
    <w:p w:rsidR="00EC73F0" w:rsidRPr="00BF6F7F" w:rsidRDefault="00EC73F0" w:rsidP="00D40DC1">
      <w:pPr>
        <w:tabs>
          <w:tab w:val="left" w:pos="1440"/>
        </w:tabs>
        <w:jc w:val="both"/>
        <w:rPr>
          <w:szCs w:val="28"/>
        </w:rPr>
      </w:pPr>
      <w:r>
        <w:rPr>
          <w:sz w:val="28"/>
          <w:szCs w:val="28"/>
        </w:rPr>
        <w:t xml:space="preserve">         3. </w:t>
      </w:r>
      <w:r w:rsidRPr="00BF6F7F">
        <w:rPr>
          <w:sz w:val="28"/>
          <w:szCs w:val="28"/>
        </w:rPr>
        <w:t>Контроль за исполнением настоящего постановления</w:t>
      </w:r>
      <w:r>
        <w:rPr>
          <w:sz w:val="28"/>
          <w:szCs w:val="28"/>
        </w:rPr>
        <w:t xml:space="preserve"> оставляю за собой.</w:t>
      </w:r>
      <w:r w:rsidRPr="00BF6F7F">
        <w:rPr>
          <w:szCs w:val="28"/>
        </w:rPr>
        <w:tab/>
        <w:t xml:space="preserve"> </w:t>
      </w:r>
    </w:p>
    <w:p w:rsidR="00EC73F0" w:rsidRDefault="00EC73F0" w:rsidP="00D40DC1">
      <w:pPr>
        <w:pStyle w:val="BodyText"/>
      </w:pPr>
    </w:p>
    <w:p w:rsidR="00EC73F0" w:rsidRPr="00BF6F7F" w:rsidRDefault="00EC73F0" w:rsidP="00D40DC1">
      <w:pPr>
        <w:pStyle w:val="BodyText"/>
      </w:pPr>
    </w:p>
    <w:p w:rsidR="00EC73F0" w:rsidRDefault="00EC73F0" w:rsidP="00D40DC1">
      <w:pPr>
        <w:jc w:val="both"/>
        <w:rPr>
          <w:sz w:val="28"/>
        </w:rPr>
      </w:pPr>
      <w:r>
        <w:rPr>
          <w:sz w:val="28"/>
        </w:rPr>
        <w:t xml:space="preserve">Первый заместитель </w:t>
      </w:r>
    </w:p>
    <w:p w:rsidR="00EC73F0" w:rsidRDefault="00EC73F0" w:rsidP="00D40DC1">
      <w:pPr>
        <w:jc w:val="both"/>
        <w:rPr>
          <w:sz w:val="28"/>
        </w:rPr>
      </w:pPr>
      <w:r>
        <w:rPr>
          <w:sz w:val="28"/>
        </w:rPr>
        <w:t>главы Администрации города                                                            Д.С. Тренькаев</w:t>
      </w: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jc w:val="both"/>
        <w:rPr>
          <w:sz w:val="28"/>
        </w:rPr>
      </w:pPr>
    </w:p>
    <w:p w:rsidR="00EC73F0" w:rsidRDefault="00EC73F0" w:rsidP="003B6F1E">
      <w:pPr>
        <w:rPr>
          <w:rFonts w:ascii="Arial" w:hAnsi="Arial" w:cs="Arial"/>
        </w:rPr>
        <w:sectPr w:rsidR="00EC73F0" w:rsidSect="007B1092">
          <w:pgSz w:w="11906" w:h="16838"/>
          <w:pgMar w:top="851" w:right="851" w:bottom="851" w:left="1418" w:header="720" w:footer="720" w:gutter="0"/>
          <w:cols w:space="720"/>
        </w:sectPr>
      </w:pPr>
      <w:bookmarkStart w:id="0" w:name="RANGE!A1:K71"/>
      <w:bookmarkEnd w:id="0"/>
    </w:p>
    <w:tbl>
      <w:tblPr>
        <w:tblW w:w="16173" w:type="dxa"/>
        <w:tblInd w:w="94" w:type="dxa"/>
        <w:tblLayout w:type="fixed"/>
        <w:tblLook w:val="00A0"/>
      </w:tblPr>
      <w:tblGrid>
        <w:gridCol w:w="680"/>
        <w:gridCol w:w="4579"/>
        <w:gridCol w:w="1134"/>
        <w:gridCol w:w="1417"/>
        <w:gridCol w:w="1134"/>
        <w:gridCol w:w="992"/>
        <w:gridCol w:w="993"/>
        <w:gridCol w:w="992"/>
        <w:gridCol w:w="1134"/>
        <w:gridCol w:w="1276"/>
        <w:gridCol w:w="1842"/>
      </w:tblGrid>
      <w:tr w:rsidR="00EC73F0" w:rsidRPr="003B6F1E" w:rsidTr="006A503E">
        <w:trPr>
          <w:trHeight w:val="276"/>
        </w:trPr>
        <w:tc>
          <w:tcPr>
            <w:tcW w:w="1617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96757C" w:rsidRDefault="00EC73F0" w:rsidP="006A503E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Приложение к Постановлению </w:t>
            </w:r>
          </w:p>
          <w:p w:rsidR="00EC73F0" w:rsidRPr="0096757C" w:rsidRDefault="00EC73F0" w:rsidP="006A503E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 xml:space="preserve">Администрации города Новоалтайска Алтайского края </w:t>
            </w:r>
          </w:p>
          <w:p w:rsidR="00EC73F0" w:rsidRPr="0096757C" w:rsidRDefault="00EC73F0" w:rsidP="006A503E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1124</w:t>
            </w:r>
            <w:r w:rsidRPr="0096757C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20.06.2016</w:t>
            </w:r>
          </w:p>
          <w:p w:rsidR="00EC73F0" w:rsidRPr="0096757C" w:rsidRDefault="00EC73F0" w:rsidP="006A503E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EC73F0" w:rsidRPr="0096757C" w:rsidRDefault="00EC73F0" w:rsidP="006A503E">
            <w:pPr>
              <w:ind w:left="-1908"/>
              <w:jc w:val="right"/>
              <w:rPr>
                <w:sz w:val="22"/>
                <w:szCs w:val="22"/>
              </w:rPr>
            </w:pPr>
            <w:r w:rsidRPr="0096757C">
              <w:rPr>
                <w:sz w:val="22"/>
                <w:szCs w:val="22"/>
              </w:rPr>
              <w:t>«Управление муниципальным имуществом</w:t>
            </w:r>
          </w:p>
          <w:p w:rsidR="00EC73F0" w:rsidRDefault="00EC73F0" w:rsidP="006A503E">
            <w:pPr>
              <w:jc w:val="right"/>
              <w:rPr>
                <w:b/>
                <w:bCs/>
                <w:sz w:val="24"/>
                <w:szCs w:val="24"/>
              </w:rPr>
            </w:pPr>
            <w:r w:rsidRPr="0096757C">
              <w:rPr>
                <w:sz w:val="22"/>
                <w:szCs w:val="22"/>
              </w:rPr>
              <w:t>в городе Новоалтайске на 2016-2020 годы»</w:t>
            </w:r>
          </w:p>
          <w:p w:rsidR="00EC73F0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EC73F0" w:rsidRPr="003B6F1E" w:rsidTr="006A503E">
        <w:trPr>
          <w:trHeight w:val="26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</w:tr>
      <w:tr w:rsidR="00EC73F0" w:rsidRPr="003B6F1E" w:rsidTr="006A503E">
        <w:trPr>
          <w:trHeight w:val="78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N п/п</w:t>
            </w:r>
          </w:p>
        </w:tc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Ответственный исполнитель, соисполнители, участники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Сумма расходов, тыс. рублей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Источники финансирования</w:t>
            </w:r>
          </w:p>
        </w:tc>
      </w:tr>
      <w:tr w:rsidR="00EC73F0" w:rsidRPr="003B6F1E" w:rsidTr="0085254C">
        <w:trPr>
          <w:trHeight w:val="258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всего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</w:tr>
      <w:tr w:rsidR="00EC73F0" w:rsidRPr="003B6F1E" w:rsidTr="006A503E">
        <w:trPr>
          <w:trHeight w:val="2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11</w:t>
            </w:r>
          </w:p>
        </w:tc>
      </w:tr>
      <w:tr w:rsidR="00EC73F0" w:rsidRPr="003B6F1E" w:rsidTr="006A503E">
        <w:trPr>
          <w:trHeight w:val="264"/>
        </w:trPr>
        <w:tc>
          <w:tcPr>
            <w:tcW w:w="16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«Управление муниципальным имуществом в городе Новоалтайске на 2016-2020 годы»</w:t>
            </w:r>
          </w:p>
        </w:tc>
      </w:tr>
      <w:tr w:rsidR="00EC73F0" w:rsidRPr="003B6F1E" w:rsidTr="006A503E">
        <w:trPr>
          <w:trHeight w:val="684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3 645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ind w:right="-108"/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17 460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10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3 645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17 460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12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  <w:sz w:val="22"/>
                <w:szCs w:val="22"/>
              </w:rPr>
            </w:pPr>
            <w:r w:rsidRPr="003B6F1E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85254C">
        <w:trPr>
          <w:trHeight w:val="69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58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3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40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4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41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 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</w:rPr>
            </w:pPr>
            <w:r w:rsidRPr="003B6F1E">
              <w:rPr>
                <w:b/>
                <w:bCs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9D02C6">
        <w:trPr>
          <w:trHeight w:val="2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center"/>
            </w:pPr>
            <w:r w:rsidRPr="003B6F1E">
              <w:t>11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5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  <w:sz w:val="22"/>
                <w:szCs w:val="22"/>
              </w:rPr>
            </w:pPr>
            <w:r w:rsidRPr="003B6F1E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1 885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2 040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2 013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9 276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123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1 885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2 040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2 013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9 276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6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1 060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77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подготовка документов, содержащих необходимые сведения для осуществления государственного кадастрового учета земельных участков, получение кадастровых выписок, кадастровых паспортов земельных участков и кадастровых планов территорий в отделе Управления Федеральной службы государственной регистрации, кадастра и картографии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1 060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52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7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1 855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392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 xml:space="preserve">изготовление технической документации на объекты недвижимого имущества (технические паспорта) 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1 855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12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8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4 473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1321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изготовление кадастровых паспортов на объекты недвижимого имущества и земельные участки под ними для последующей регистрации права муниципальной собственности в отделе Управления Федеральной службы государственной регистрации, кадастра и картографии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935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4 473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9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9D02C6">
        <w:trPr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11</w:t>
            </w:r>
          </w:p>
        </w:tc>
      </w:tr>
      <w:tr w:rsidR="00EC73F0" w:rsidRPr="003B6F1E" w:rsidTr="009D02C6">
        <w:trPr>
          <w:trHeight w:val="6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2.5.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342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1416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342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11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26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12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51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Default="00EC73F0" w:rsidP="003B6F1E">
            <w:r w:rsidRPr="003B6F1E">
              <w:t>размещение на официальных сайтах информации о сдаче в аренду муниципального имущества</w:t>
            </w:r>
          </w:p>
          <w:p w:rsidR="00EC73F0" w:rsidRPr="003B6F1E" w:rsidRDefault="00EC73F0" w:rsidP="003B6F1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13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63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подготовка проектов договоров купли-продажи или аренды земельных участков, аренды муниципального имущества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14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092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Default="00EC73F0" w:rsidP="003B6F1E">
            <w:r w:rsidRPr="003B6F1E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специалистов).</w:t>
            </w:r>
          </w:p>
          <w:p w:rsidR="00EC73F0" w:rsidRPr="003B6F1E" w:rsidRDefault="00EC73F0" w:rsidP="003B6F1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15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69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Default="00EC73F0" w:rsidP="003B6F1E">
            <w:r w:rsidRPr="003B6F1E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EC73F0" w:rsidRPr="003B6F1E" w:rsidRDefault="00EC73F0" w:rsidP="003B6F1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9D02C6">
        <w:trPr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11</w:t>
            </w:r>
          </w:p>
        </w:tc>
      </w:tr>
      <w:tr w:rsidR="00EC73F0" w:rsidRPr="003B6F1E" w:rsidTr="009D02C6">
        <w:trPr>
          <w:trHeight w:val="6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16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  <w:sz w:val="22"/>
                <w:szCs w:val="22"/>
              </w:rPr>
            </w:pPr>
            <w:r w:rsidRPr="003B6F1E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1 586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1 648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1 502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7 706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44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 xml:space="preserve">Содержание муниципального нежилого фонда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1 586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1 648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1 502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7 706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17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1 726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171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1 726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18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1 807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9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формирование фонда капитального ремонта многоквартирных домов, где собственником нежилых помещений является муниципалитет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1 807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19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9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установка приборов учета (возмещение затрат пропорционально площади нежилых помещений муниципальной казны) в многоквартирных жилых домах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3 406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43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Default="00EC73F0" w:rsidP="003B6F1E">
            <w:r w:rsidRPr="003B6F1E">
              <w:t>теплоснабжение, электроснабжение нежилых помещений, находящихся в казне города</w:t>
            </w:r>
          </w:p>
          <w:p w:rsidR="00EC73F0" w:rsidRPr="003B6F1E" w:rsidRDefault="00EC73F0" w:rsidP="003B6F1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3 406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21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515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63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515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22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3.6.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покупка инструментов, хозяйственных материалов для ремонта и обеспечения сохранности имущества казны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9D02C6">
        <w:trPr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D45B2A">
            <w:pPr>
              <w:jc w:val="center"/>
            </w:pPr>
            <w:r w:rsidRPr="003B6F1E">
              <w:t>11</w:t>
            </w:r>
          </w:p>
        </w:tc>
      </w:tr>
      <w:tr w:rsidR="00EC73F0" w:rsidRPr="003B6F1E" w:rsidTr="009D02C6">
        <w:trPr>
          <w:trHeight w:val="6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23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9D02C6">
        <w:trPr>
          <w:trHeight w:val="62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24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  <w:sz w:val="22"/>
                <w:szCs w:val="22"/>
              </w:rPr>
            </w:pPr>
            <w:r w:rsidRPr="003B6F1E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6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Размещение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25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58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26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8"/>
                <w:szCs w:val="28"/>
              </w:rPr>
            </w:pPr>
            <w:r w:rsidRPr="003B6F1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72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r w:rsidRPr="003B6F1E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sz w:val="24"/>
                <w:szCs w:val="24"/>
              </w:rPr>
            </w:pPr>
            <w:r w:rsidRPr="003B6F1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1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6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27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rPr>
                <w:b/>
                <w:bCs/>
              </w:rPr>
            </w:pPr>
            <w:r w:rsidRPr="003B6F1E"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комитет по управлению имуществом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</w:rPr>
            </w:pPr>
            <w:r w:rsidRPr="003B6F1E">
              <w:rPr>
                <w:b/>
                <w:bCs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73F0" w:rsidRPr="003B6F1E" w:rsidRDefault="00EC73F0" w:rsidP="003B6F1E">
            <w:pPr>
              <w:jc w:val="both"/>
            </w:pPr>
            <w:r w:rsidRPr="003B6F1E">
              <w:t>Всего,                                                 в том числе:</w:t>
            </w:r>
          </w:p>
        </w:tc>
      </w:tr>
      <w:tr w:rsidR="00EC73F0" w:rsidRPr="003B6F1E" w:rsidTr="006A503E">
        <w:trPr>
          <w:trHeight w:val="72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r w:rsidRPr="003B6F1E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F0" w:rsidRPr="003B6F1E" w:rsidRDefault="00EC73F0" w:rsidP="003B6F1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</w:pPr>
            <w:r w:rsidRPr="003B6F1E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center"/>
              <w:rPr>
                <w:b/>
                <w:bCs/>
              </w:rPr>
            </w:pPr>
            <w:r w:rsidRPr="003B6F1E">
              <w:rPr>
                <w:b/>
                <w:bCs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73F0" w:rsidRPr="003B6F1E" w:rsidRDefault="00EC73F0" w:rsidP="003B6F1E">
            <w:pPr>
              <w:jc w:val="both"/>
            </w:pPr>
            <w:r w:rsidRPr="003B6F1E">
              <w:t>бюджет города</w:t>
            </w:r>
          </w:p>
        </w:tc>
      </w:tr>
      <w:tr w:rsidR="00EC73F0" w:rsidRPr="003B6F1E" w:rsidTr="006A503E">
        <w:trPr>
          <w:trHeight w:val="804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57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C73F0" w:rsidRPr="003B6F1E" w:rsidRDefault="00EC73F0" w:rsidP="003B6F1E">
            <w:pPr>
              <w:jc w:val="center"/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Заместитель главы Администрации города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sz w:val="28"/>
                <w:szCs w:val="28"/>
              </w:rPr>
            </w:pPr>
            <w:r w:rsidRPr="003B6F1E">
              <w:rPr>
                <w:sz w:val="28"/>
                <w:szCs w:val="28"/>
              </w:rPr>
              <w:t>О.В. Гладкова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73F0" w:rsidRPr="003B6F1E" w:rsidRDefault="00EC73F0" w:rsidP="003B6F1E">
            <w:pPr>
              <w:rPr>
                <w:rFonts w:ascii="Arial" w:hAnsi="Arial" w:cs="Arial"/>
              </w:rPr>
            </w:pPr>
          </w:p>
        </w:tc>
      </w:tr>
    </w:tbl>
    <w:p w:rsidR="00EC73F0" w:rsidRDefault="00EC73F0" w:rsidP="00D40DC1">
      <w:pPr>
        <w:jc w:val="both"/>
        <w:rPr>
          <w:sz w:val="28"/>
        </w:rPr>
      </w:pPr>
    </w:p>
    <w:p w:rsidR="00EC73F0" w:rsidRDefault="00EC73F0" w:rsidP="00D40DC1">
      <w:pPr>
        <w:tabs>
          <w:tab w:val="left" w:pos="1440"/>
        </w:tabs>
        <w:jc w:val="both"/>
        <w:rPr>
          <w:sz w:val="28"/>
          <w:szCs w:val="28"/>
        </w:rPr>
      </w:pPr>
    </w:p>
    <w:sectPr w:rsidR="00EC73F0" w:rsidSect="009D02C6">
      <w:pgSz w:w="16838" w:h="11906" w:orient="landscape"/>
      <w:pgMar w:top="851" w:right="340" w:bottom="34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40701"/>
    <w:rsid w:val="00045BBA"/>
    <w:rsid w:val="000536FD"/>
    <w:rsid w:val="000A09EB"/>
    <w:rsid w:val="000B0AAA"/>
    <w:rsid w:val="000C064B"/>
    <w:rsid w:val="000E23E4"/>
    <w:rsid w:val="0011268B"/>
    <w:rsid w:val="00130A3E"/>
    <w:rsid w:val="00167959"/>
    <w:rsid w:val="001754B4"/>
    <w:rsid w:val="001A376C"/>
    <w:rsid w:val="001B558F"/>
    <w:rsid w:val="001B79DE"/>
    <w:rsid w:val="001F189F"/>
    <w:rsid w:val="001F306E"/>
    <w:rsid w:val="00207502"/>
    <w:rsid w:val="002104FC"/>
    <w:rsid w:val="0028518C"/>
    <w:rsid w:val="00286B68"/>
    <w:rsid w:val="002B565E"/>
    <w:rsid w:val="002C5507"/>
    <w:rsid w:val="00304943"/>
    <w:rsid w:val="003474AA"/>
    <w:rsid w:val="003B12E8"/>
    <w:rsid w:val="003B6F1E"/>
    <w:rsid w:val="003E1112"/>
    <w:rsid w:val="00401894"/>
    <w:rsid w:val="004313FE"/>
    <w:rsid w:val="00432FEB"/>
    <w:rsid w:val="00457252"/>
    <w:rsid w:val="00485FF7"/>
    <w:rsid w:val="00491DAC"/>
    <w:rsid w:val="004A5565"/>
    <w:rsid w:val="004B2415"/>
    <w:rsid w:val="00506110"/>
    <w:rsid w:val="00506B5C"/>
    <w:rsid w:val="00507A89"/>
    <w:rsid w:val="0052428A"/>
    <w:rsid w:val="00556105"/>
    <w:rsid w:val="00557946"/>
    <w:rsid w:val="005C7972"/>
    <w:rsid w:val="005E5CDB"/>
    <w:rsid w:val="005F764D"/>
    <w:rsid w:val="005F7AF8"/>
    <w:rsid w:val="00614D54"/>
    <w:rsid w:val="00616C4A"/>
    <w:rsid w:val="0064050C"/>
    <w:rsid w:val="00660360"/>
    <w:rsid w:val="00697AE9"/>
    <w:rsid w:val="006A503E"/>
    <w:rsid w:val="006A793A"/>
    <w:rsid w:val="006B4BB7"/>
    <w:rsid w:val="006B67FB"/>
    <w:rsid w:val="006D78D6"/>
    <w:rsid w:val="006E72D8"/>
    <w:rsid w:val="006F4247"/>
    <w:rsid w:val="00700F3E"/>
    <w:rsid w:val="00714292"/>
    <w:rsid w:val="00715E7A"/>
    <w:rsid w:val="00726F71"/>
    <w:rsid w:val="00735233"/>
    <w:rsid w:val="0074112D"/>
    <w:rsid w:val="00747903"/>
    <w:rsid w:val="00760100"/>
    <w:rsid w:val="00761DCF"/>
    <w:rsid w:val="007913D3"/>
    <w:rsid w:val="007B1092"/>
    <w:rsid w:val="007B2E8A"/>
    <w:rsid w:val="007D1028"/>
    <w:rsid w:val="007D7693"/>
    <w:rsid w:val="007E3393"/>
    <w:rsid w:val="008215D8"/>
    <w:rsid w:val="00821A37"/>
    <w:rsid w:val="0085254C"/>
    <w:rsid w:val="00854C9C"/>
    <w:rsid w:val="008709FA"/>
    <w:rsid w:val="0089480B"/>
    <w:rsid w:val="008E21C2"/>
    <w:rsid w:val="008E475B"/>
    <w:rsid w:val="00916CFA"/>
    <w:rsid w:val="00952AE3"/>
    <w:rsid w:val="0096757C"/>
    <w:rsid w:val="009821A9"/>
    <w:rsid w:val="009939BD"/>
    <w:rsid w:val="009A35E4"/>
    <w:rsid w:val="009A7918"/>
    <w:rsid w:val="009D02C6"/>
    <w:rsid w:val="009D1DC4"/>
    <w:rsid w:val="009E2B7E"/>
    <w:rsid w:val="00A6020E"/>
    <w:rsid w:val="00A70ADA"/>
    <w:rsid w:val="00A81DA8"/>
    <w:rsid w:val="00AA17FE"/>
    <w:rsid w:val="00AA213E"/>
    <w:rsid w:val="00AB48E6"/>
    <w:rsid w:val="00AC5062"/>
    <w:rsid w:val="00AD3A27"/>
    <w:rsid w:val="00AE195A"/>
    <w:rsid w:val="00B343FD"/>
    <w:rsid w:val="00B5242E"/>
    <w:rsid w:val="00B66219"/>
    <w:rsid w:val="00BC11EC"/>
    <w:rsid w:val="00BD4D80"/>
    <w:rsid w:val="00BE5596"/>
    <w:rsid w:val="00BF6857"/>
    <w:rsid w:val="00BF6F7F"/>
    <w:rsid w:val="00C001B3"/>
    <w:rsid w:val="00C26424"/>
    <w:rsid w:val="00C32635"/>
    <w:rsid w:val="00C36EE2"/>
    <w:rsid w:val="00C41F13"/>
    <w:rsid w:val="00C9508E"/>
    <w:rsid w:val="00CB5708"/>
    <w:rsid w:val="00CE4571"/>
    <w:rsid w:val="00CE6DA2"/>
    <w:rsid w:val="00D31893"/>
    <w:rsid w:val="00D35429"/>
    <w:rsid w:val="00D40DC1"/>
    <w:rsid w:val="00D45B2A"/>
    <w:rsid w:val="00D5677B"/>
    <w:rsid w:val="00D70802"/>
    <w:rsid w:val="00DC457E"/>
    <w:rsid w:val="00E4016A"/>
    <w:rsid w:val="00EA3E46"/>
    <w:rsid w:val="00EB3BC0"/>
    <w:rsid w:val="00EB6C46"/>
    <w:rsid w:val="00EC73F0"/>
    <w:rsid w:val="00F23413"/>
    <w:rsid w:val="00F2733D"/>
    <w:rsid w:val="00F36814"/>
    <w:rsid w:val="00F42AF8"/>
    <w:rsid w:val="00F56B55"/>
    <w:rsid w:val="00F87248"/>
    <w:rsid w:val="00FA635C"/>
    <w:rsid w:val="00FC3BBA"/>
    <w:rsid w:val="00FD6455"/>
    <w:rsid w:val="00FF1AB6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D80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D4D80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uiPriority w:val="99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5242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7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273</TotalTime>
  <Pages>7</Pages>
  <Words>1919</Words>
  <Characters>10943</Characters>
  <Application>Microsoft Office Outlook</Application>
  <DocSecurity>0</DocSecurity>
  <Lines>0</Lines>
  <Paragraphs>0</Paragraphs>
  <ScaleCrop>false</ScaleCrop>
  <Company>Администрация г.Новоалтайска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МНАлександрова</cp:lastModifiedBy>
  <cp:revision>68</cp:revision>
  <cp:lastPrinted>2016-05-20T04:55:00Z</cp:lastPrinted>
  <dcterms:created xsi:type="dcterms:W3CDTF">2015-08-18T08:15:00Z</dcterms:created>
  <dcterms:modified xsi:type="dcterms:W3CDTF">2016-11-08T02:38:00Z</dcterms:modified>
</cp:coreProperties>
</file>